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5A9BE" w14:textId="77777777" w:rsidR="00B80C07" w:rsidRPr="002C4B5B" w:rsidRDefault="00B80C07" w:rsidP="00570668">
      <w:pPr>
        <w:pStyle w:val="Descripcin"/>
        <w:rPr>
          <w:lang w:val="fr-LU"/>
        </w:rPr>
      </w:pPr>
    </w:p>
    <w:p w14:paraId="6ADDAF3E" w14:textId="77777777" w:rsidR="00570668" w:rsidRPr="002C4B5B" w:rsidRDefault="00570668" w:rsidP="00570668"/>
    <w:p w14:paraId="5598D9D4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</w:p>
    <w:p w14:paraId="63E9810A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</w:p>
    <w:p w14:paraId="10085379" w14:textId="77777777" w:rsidR="00B80C07" w:rsidRPr="002C4B5B" w:rsidRDefault="00000000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  <w:r w:rsidRPr="002C4B5B">
        <w:rPr>
          <w:rFonts w:ascii="Verdana" w:hAnsi="Verdana"/>
          <w:b/>
          <w:bCs/>
          <w:sz w:val="32"/>
          <w:szCs w:val="32"/>
          <w:lang w:val="fr-LU"/>
        </w:rPr>
        <w:t>GUIDE POUR RÉCUPERER L'ADRESSE IP D'UN CPE</w:t>
      </w:r>
    </w:p>
    <w:p w14:paraId="2A76FF95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</w:p>
    <w:p w14:paraId="3237BA91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</w:p>
    <w:p w14:paraId="1EFD1270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</w:p>
    <w:p w14:paraId="6DB90A48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LU"/>
        </w:rPr>
      </w:pPr>
    </w:p>
    <w:p w14:paraId="6ECC63D0" w14:textId="77777777" w:rsidR="00B80C07" w:rsidRPr="002C4B5B" w:rsidRDefault="00B80C07" w:rsidP="00B80C07">
      <w:pPr>
        <w:pStyle w:val="Normaltabla"/>
        <w:spacing w:line="276" w:lineRule="auto"/>
        <w:jc w:val="center"/>
        <w:rPr>
          <w:rFonts w:ascii="Arial" w:hAnsi="Arial" w:cs="Arial"/>
          <w:b/>
          <w:bCs/>
          <w:sz w:val="32"/>
          <w:szCs w:val="32"/>
          <w:lang w:val="fr-LU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298"/>
      </w:tblGrid>
      <w:tr w:rsidR="006D2EB0" w14:paraId="4AF4CC0B" w14:textId="77777777">
        <w:trPr>
          <w:cantSplit/>
          <w:trHeight w:val="240"/>
        </w:trPr>
        <w:tc>
          <w:tcPr>
            <w:tcW w:w="1630" w:type="dxa"/>
            <w:vAlign w:val="center"/>
          </w:tcPr>
          <w:p w14:paraId="321E25EA" w14:textId="77777777" w:rsidR="00D10F0B" w:rsidRPr="002C4B5B" w:rsidRDefault="00000000" w:rsidP="00D10F0B">
            <w:pPr>
              <w:pStyle w:val="Normaltabla"/>
              <w:spacing w:line="276" w:lineRule="auto"/>
              <w:jc w:val="center"/>
              <w:rPr>
                <w:rFonts w:ascii="Verdana" w:hAnsi="Verdana"/>
                <w:b/>
                <w:bCs/>
                <w:lang w:val="fr-LU"/>
              </w:rPr>
            </w:pPr>
            <w:r w:rsidRPr="002C4B5B">
              <w:rPr>
                <w:rFonts w:ascii="Verdana" w:hAnsi="Verdana"/>
                <w:b/>
                <w:bCs/>
                <w:lang w:val="fr-LU"/>
              </w:rPr>
              <w:t>Élaboré par</w:t>
            </w:r>
          </w:p>
        </w:tc>
        <w:tc>
          <w:tcPr>
            <w:tcW w:w="7298" w:type="dxa"/>
          </w:tcPr>
          <w:p w14:paraId="49A14585" w14:textId="77777777" w:rsidR="00D10F0B" w:rsidRPr="002C4B5B" w:rsidRDefault="00D10F0B" w:rsidP="00D10F0B">
            <w:pPr>
              <w:pStyle w:val="Normaltabla"/>
              <w:spacing w:line="276" w:lineRule="auto"/>
              <w:rPr>
                <w:rFonts w:ascii="Verdana" w:hAnsi="Verdana"/>
                <w:lang w:val="fr-LU"/>
              </w:rPr>
            </w:pPr>
          </w:p>
        </w:tc>
      </w:tr>
      <w:tr w:rsidR="006D2EB0" w14:paraId="3169E5E6" w14:textId="77777777">
        <w:trPr>
          <w:cantSplit/>
          <w:trHeight w:val="240"/>
        </w:trPr>
        <w:tc>
          <w:tcPr>
            <w:tcW w:w="1630" w:type="dxa"/>
            <w:vAlign w:val="center"/>
          </w:tcPr>
          <w:p w14:paraId="2C449BD6" w14:textId="77777777" w:rsidR="00D10F0B" w:rsidRPr="002C4B5B" w:rsidRDefault="00000000" w:rsidP="00D10F0B">
            <w:pPr>
              <w:pStyle w:val="Normaltabla"/>
              <w:spacing w:line="276" w:lineRule="auto"/>
              <w:jc w:val="center"/>
              <w:rPr>
                <w:rFonts w:ascii="Verdana" w:hAnsi="Verdana"/>
                <w:b/>
                <w:bCs/>
                <w:lang w:val="fr-LU"/>
              </w:rPr>
            </w:pPr>
            <w:r w:rsidRPr="002C4B5B">
              <w:rPr>
                <w:rFonts w:ascii="Verdana" w:hAnsi="Verdana"/>
                <w:b/>
                <w:bCs/>
                <w:lang w:val="fr-LU"/>
              </w:rPr>
              <w:t>Vérifié par</w:t>
            </w:r>
          </w:p>
        </w:tc>
        <w:tc>
          <w:tcPr>
            <w:tcW w:w="7298" w:type="dxa"/>
          </w:tcPr>
          <w:p w14:paraId="5F1B326A" w14:textId="77777777" w:rsidR="00D10F0B" w:rsidRPr="002C4B5B" w:rsidRDefault="00D10F0B" w:rsidP="00D10F0B">
            <w:pPr>
              <w:pStyle w:val="Normaltabla"/>
              <w:spacing w:line="276" w:lineRule="auto"/>
              <w:rPr>
                <w:rFonts w:ascii="Verdana" w:hAnsi="Verdana"/>
                <w:lang w:val="fr-LU"/>
              </w:rPr>
            </w:pPr>
          </w:p>
        </w:tc>
      </w:tr>
      <w:tr w:rsidR="006D2EB0" w14:paraId="7CC5621E" w14:textId="77777777">
        <w:trPr>
          <w:cantSplit/>
          <w:trHeight w:val="240"/>
        </w:trPr>
        <w:tc>
          <w:tcPr>
            <w:tcW w:w="1630" w:type="dxa"/>
            <w:vAlign w:val="center"/>
          </w:tcPr>
          <w:p w14:paraId="46A576C8" w14:textId="77777777" w:rsidR="00D10F0B" w:rsidRPr="002C4B5B" w:rsidRDefault="00000000" w:rsidP="00D10F0B">
            <w:pPr>
              <w:pStyle w:val="Normaltabla"/>
              <w:spacing w:line="276" w:lineRule="auto"/>
              <w:jc w:val="center"/>
              <w:rPr>
                <w:rFonts w:ascii="Verdana" w:hAnsi="Verdana"/>
                <w:b/>
                <w:bCs/>
                <w:lang w:val="fr-LU"/>
              </w:rPr>
            </w:pPr>
            <w:r w:rsidRPr="002C4B5B">
              <w:rPr>
                <w:rFonts w:ascii="Verdana" w:hAnsi="Verdana"/>
                <w:b/>
                <w:bCs/>
                <w:lang w:val="fr-LU"/>
              </w:rPr>
              <w:t>Approuvé par</w:t>
            </w:r>
          </w:p>
        </w:tc>
        <w:tc>
          <w:tcPr>
            <w:tcW w:w="7298" w:type="dxa"/>
          </w:tcPr>
          <w:p w14:paraId="54CAA268" w14:textId="77777777" w:rsidR="00D10F0B" w:rsidRPr="002C4B5B" w:rsidRDefault="00D10F0B" w:rsidP="00D10F0B">
            <w:pPr>
              <w:pStyle w:val="Normaltabla"/>
              <w:spacing w:line="276" w:lineRule="auto"/>
              <w:rPr>
                <w:rFonts w:ascii="Verdana" w:hAnsi="Verdana"/>
                <w:lang w:val="fr-LU"/>
              </w:rPr>
            </w:pPr>
          </w:p>
        </w:tc>
      </w:tr>
    </w:tbl>
    <w:p w14:paraId="3B522025" w14:textId="77777777" w:rsidR="002E03AC" w:rsidRPr="002C4B5B" w:rsidRDefault="002E03AC" w:rsidP="00993335">
      <w:pPr>
        <w:spacing w:line="276" w:lineRule="auto"/>
        <w:rPr>
          <w:rFonts w:ascii="Verdana" w:hAnsi="Verdana" w:cs="Tahoma"/>
        </w:rPr>
        <w:sectPr w:rsidR="002E03AC" w:rsidRPr="002C4B5B" w:rsidSect="006063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1418" w:footer="1418" w:gutter="0"/>
          <w:cols w:space="720"/>
        </w:sectPr>
      </w:pPr>
    </w:p>
    <w:sdt>
      <w:sdtPr>
        <w:rPr>
          <w:rFonts w:ascii="Calibri" w:eastAsia="Times New Roman" w:hAnsi="Calibri" w:cs="Times New Roman"/>
          <w:b/>
          <w:bCs/>
          <w:color w:val="auto"/>
          <w:sz w:val="22"/>
          <w:szCs w:val="20"/>
        </w:rPr>
        <w:id w:val="1767733202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</w:rPr>
      </w:sdtEndPr>
      <w:sdtContent>
        <w:p w14:paraId="58A80009" w14:textId="77777777" w:rsidR="00FC450C" w:rsidRPr="002C4B5B" w:rsidRDefault="00000000" w:rsidP="003C74C0">
          <w:pPr>
            <w:pStyle w:val="TtuloTDC"/>
          </w:pPr>
          <w:r w:rsidRPr="002C4B5B">
            <w:t>Table des matières.</w:t>
          </w:r>
        </w:p>
        <w:p w14:paraId="401635E2" w14:textId="77777777" w:rsidR="003C74C0" w:rsidRPr="002C4B5B" w:rsidRDefault="003C74C0" w:rsidP="003C74C0">
          <w:pPr>
            <w:pStyle w:val="TtuloTDC"/>
          </w:pPr>
        </w:p>
        <w:p w14:paraId="0C51088A" w14:textId="36F4C011" w:rsidR="001A5069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s-ES"/>
            </w:rPr>
          </w:pPr>
          <w:r w:rsidRPr="002C4B5B">
            <w:fldChar w:fldCharType="begin"/>
          </w:r>
          <w:r w:rsidRPr="00A3170C">
            <w:rPr>
              <w:lang w:val="es-ES"/>
            </w:rPr>
            <w:instrText xml:space="preserve"> TOC \o "1-3" \h \z \u </w:instrText>
          </w:r>
          <w:r w:rsidRPr="002C4B5B">
            <w:fldChar w:fldCharType="separate"/>
          </w:r>
          <w:hyperlink w:anchor="_Toc111330467" w:history="1">
            <w:r w:rsidR="001A5069" w:rsidRPr="00A73052">
              <w:rPr>
                <w:rStyle w:val="Hipervnculo"/>
              </w:rPr>
              <w:t>1</w:t>
            </w:r>
            <w:r w:rsidR="001A5069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val="es-ES"/>
              </w:rPr>
              <w:tab/>
            </w:r>
            <w:r w:rsidR="001A5069" w:rsidRPr="00A73052">
              <w:rPr>
                <w:rStyle w:val="Hipervnculo"/>
              </w:rPr>
              <w:t>Modification de l'adresse du CPE à distance</w:t>
            </w:r>
            <w:r w:rsidR="001A5069">
              <w:rPr>
                <w:webHidden/>
              </w:rPr>
              <w:tab/>
            </w:r>
            <w:r w:rsidR="001A5069">
              <w:rPr>
                <w:webHidden/>
              </w:rPr>
              <w:fldChar w:fldCharType="begin"/>
            </w:r>
            <w:r w:rsidR="001A5069">
              <w:rPr>
                <w:webHidden/>
              </w:rPr>
              <w:instrText xml:space="preserve"> PAGEREF _Toc111330467 \h </w:instrText>
            </w:r>
            <w:r w:rsidR="001A5069">
              <w:rPr>
                <w:webHidden/>
              </w:rPr>
            </w:r>
            <w:r w:rsidR="001A5069">
              <w:rPr>
                <w:webHidden/>
              </w:rPr>
              <w:fldChar w:fldCharType="separate"/>
            </w:r>
            <w:r w:rsidR="001A5069">
              <w:rPr>
                <w:webHidden/>
              </w:rPr>
              <w:t>3</w:t>
            </w:r>
            <w:r w:rsidR="001A5069">
              <w:rPr>
                <w:webHidden/>
              </w:rPr>
              <w:fldChar w:fldCharType="end"/>
            </w:r>
          </w:hyperlink>
        </w:p>
        <w:p w14:paraId="290FA7D1" w14:textId="1BC14437" w:rsidR="000271DD" w:rsidRPr="00A3170C" w:rsidRDefault="00000000" w:rsidP="00F37E3B">
          <w:pPr>
            <w:rPr>
              <w:b/>
              <w:bCs/>
              <w:lang w:val="es-ES"/>
            </w:rPr>
          </w:pPr>
          <w:r w:rsidRPr="002C4B5B">
            <w:rPr>
              <w:b/>
              <w:bCs/>
            </w:rPr>
            <w:fldChar w:fldCharType="end"/>
          </w:r>
        </w:p>
        <w:p w14:paraId="58A5B2A6" w14:textId="77777777" w:rsidR="00F37E3B" w:rsidRPr="002C4B5B" w:rsidRDefault="00000000" w:rsidP="003C74C0">
          <w:pPr>
            <w:jc w:val="left"/>
            <w:rPr>
              <w:b/>
              <w:bCs/>
            </w:rPr>
          </w:pPr>
        </w:p>
      </w:sdtContent>
    </w:sdt>
    <w:p w14:paraId="19A8E00F" w14:textId="16D4A600" w:rsidR="00CA2F37" w:rsidRDefault="00CA2F37">
      <w:pPr>
        <w:pStyle w:val="Tabladeilustracion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11330456" w:history="1">
        <w:r w:rsidRPr="00E62171">
          <w:rPr>
            <w:rStyle w:val="Hipervnculo"/>
            <w:noProof/>
          </w:rPr>
          <w:t>Figure 1 Menu Cell Setup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_Toc111330456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A868E0" w14:textId="5604B765" w:rsidR="00CA2F37" w:rsidRDefault="00CA2F37">
      <w:pPr>
        <w:pStyle w:val="Tabladeilustracion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111330457" w:history="1">
        <w:r w:rsidRPr="00E62171">
          <w:rPr>
            <w:rStyle w:val="Hipervnculo"/>
            <w:noProof/>
          </w:rPr>
          <w:t>Figure 2 Command addclient question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_Toc111330457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CC59E1" w14:textId="0C6D81CC" w:rsidR="00CA2F37" w:rsidRDefault="00CA2F37">
      <w:pPr>
        <w:pStyle w:val="Tabladeilustracion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111330458" w:history="1">
        <w:r w:rsidRPr="00E62171">
          <w:rPr>
            <w:rStyle w:val="Hipervnculo"/>
            <w:noProof/>
          </w:rPr>
          <w:t>Figure 3 Command addclient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_Toc111330458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A0D3FF" w14:textId="67C3F51D" w:rsidR="00CA2F37" w:rsidRDefault="00CA2F37">
      <w:pPr>
        <w:pStyle w:val="Tabladeilustracion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111330459" w:history="1">
        <w:r w:rsidRPr="00E62171">
          <w:rPr>
            <w:rStyle w:val="Hipervnculo"/>
            <w:noProof/>
          </w:rPr>
          <w:t>Figure 4 Vérification du ping vers la nouvelle adresse du CPE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_Toc111330459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F1AD84" w14:textId="349E93CA" w:rsidR="00CA2F37" w:rsidRDefault="00CA2F37">
      <w:pPr>
        <w:pStyle w:val="Tabladeilustracion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  <w:lang w:val="es-ES"/>
        </w:rPr>
      </w:pPr>
      <w:hyperlink w:anchor="_Toc111330460" w:history="1">
        <w:r w:rsidRPr="00E62171">
          <w:rPr>
            <w:rStyle w:val="Hipervnculo"/>
            <w:noProof/>
          </w:rPr>
          <w:t>Figure 5 Modification de la porte de sortie du CPE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_Toc111330460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C36D35" w14:textId="519A4631" w:rsidR="003C74C0" w:rsidRDefault="00CA2F37" w:rsidP="00AC6587">
      <w:pPr>
        <w:jc w:val="left"/>
      </w:pPr>
      <w:r>
        <w:fldChar w:fldCharType="end"/>
      </w:r>
      <w:r w:rsidR="00000000" w:rsidRPr="002C4B5B">
        <w:br w:type="page"/>
      </w:r>
    </w:p>
    <w:p w14:paraId="1A04E831" w14:textId="77777777" w:rsidR="00CA2F37" w:rsidRPr="002C4B5B" w:rsidRDefault="00CA2F37" w:rsidP="00AC6587">
      <w:pPr>
        <w:jc w:val="left"/>
      </w:pPr>
    </w:p>
    <w:p w14:paraId="4F418177" w14:textId="77777777" w:rsidR="003E0B80" w:rsidRDefault="00000000">
      <w:pPr>
        <w:pStyle w:val="Ttulo1"/>
      </w:pPr>
      <w:bookmarkStart w:id="1" w:name="scroll-bookmark-1"/>
      <w:bookmarkStart w:id="2" w:name="scroll-bookmark-2"/>
      <w:bookmarkStart w:id="3" w:name="_Toc111330467"/>
      <w:bookmarkEnd w:id="1"/>
      <w:r w:rsidRPr="002C4B5B">
        <w:t>Modification de l'adresse du CPE à distance</w:t>
      </w:r>
      <w:bookmarkEnd w:id="2"/>
      <w:bookmarkEnd w:id="3"/>
    </w:p>
    <w:p w14:paraId="1F108BB2" w14:textId="77777777" w:rsidR="006D2EB0" w:rsidRPr="002C4B5B" w:rsidRDefault="00000000">
      <w:r w:rsidRPr="002C4B5B">
        <w:t>Si on ne sait  pas l'adresse IP d'un CPE ou bien il a l'adresse par défaut ou une adresse APIPA ( Autimatic Private IP Address), on peut changer son adresse depuis la station de base sur laquelle il est connecté. Normalement on trouve ce problèm quand on a configuré le CPE en mode "routed" avec "DHCP" et le CPE ne reçoit aucune adresse.</w:t>
      </w:r>
    </w:p>
    <w:p w14:paraId="58CC00DB" w14:textId="77777777" w:rsidR="006D2EB0" w:rsidRPr="002C4B5B" w:rsidRDefault="00000000">
      <w:r w:rsidRPr="002C4B5B">
        <w:t>Pour éviter de se déplacer chez le client, on peut suivre la méthode suivante:</w:t>
      </w:r>
    </w:p>
    <w:p w14:paraId="2549BF8E" w14:textId="3255017F" w:rsidR="006D2EB0" w:rsidRPr="002C4B5B" w:rsidRDefault="00000000">
      <w:pPr>
        <w:numPr>
          <w:ilvl w:val="0"/>
          <w:numId w:val="41"/>
        </w:numPr>
      </w:pPr>
      <w:r w:rsidRPr="002C4B5B">
        <w:t>Depuis le menu "Cell Setup" de la station de base nous mettons le CPE dans le mode</w:t>
      </w:r>
      <w:r w:rsidR="00DC76B7">
        <w:t xml:space="preserve"> </w:t>
      </w:r>
      <w:r w:rsidRPr="002C4B5B">
        <w:t>"Safe</w:t>
      </w:r>
      <w:r w:rsidR="00DC76B7">
        <w:t xml:space="preserve"> </w:t>
      </w:r>
      <w:r w:rsidRPr="002C4B5B">
        <w:t>Network Mode":</w:t>
      </w:r>
      <w:r w:rsidRPr="002C4B5B">
        <w:br/>
      </w:r>
    </w:p>
    <w:p w14:paraId="194676F1" w14:textId="77777777" w:rsidR="006D2EB0" w:rsidRPr="002C4B5B" w:rsidRDefault="006D2EB0">
      <w:pPr>
        <w:ind w:left="720" w:hanging="360"/>
      </w:pPr>
    </w:p>
    <w:p w14:paraId="3F4DB28C" w14:textId="77777777" w:rsidR="006D2EB0" w:rsidRPr="002C4B5B" w:rsidRDefault="00000000">
      <w:pPr>
        <w:keepNext/>
        <w:ind w:left="720" w:hanging="360"/>
      </w:pPr>
      <w:bookmarkStart w:id="4" w:name="scroll-bookmark-3"/>
      <w:r w:rsidRPr="002C4B5B">
        <w:rPr>
          <w:noProof/>
        </w:rPr>
        <w:drawing>
          <wp:inline distT="0" distB="0" distL="0" distR="0" wp14:anchorId="2EE77A2C" wp14:editId="0146B78A">
            <wp:extent cx="4942840" cy="1983352"/>
            <wp:effectExtent l="0" t="0" r="0" b="0"/>
            <wp:docPr id="100161" name="Imagen 100161" title="Menu Cell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22C78B23" w14:textId="77777777" w:rsidR="006D2EB0" w:rsidRPr="002C4B5B" w:rsidRDefault="00000000">
      <w:pPr>
        <w:pStyle w:val="Descripcin"/>
        <w:keepNext/>
        <w:ind w:left="720" w:hanging="360"/>
      </w:pPr>
      <w:bookmarkStart w:id="5" w:name="_Toc111330456"/>
      <w:r w:rsidRPr="002C4B5B">
        <w:t xml:space="preserve">Figure </w:t>
      </w:r>
      <w:r w:rsidRPr="002C4B5B">
        <w:fldChar w:fldCharType="begin"/>
      </w:r>
      <w:r w:rsidRPr="002C4B5B">
        <w:instrText>SEQ Figure \* ARABIC</w:instrText>
      </w:r>
      <w:r w:rsidRPr="002C4B5B">
        <w:fldChar w:fldCharType="separate"/>
      </w:r>
      <w:r w:rsidRPr="002C4B5B">
        <w:t>1</w:t>
      </w:r>
      <w:r w:rsidRPr="002C4B5B">
        <w:fldChar w:fldCharType="end"/>
      </w:r>
      <w:r w:rsidRPr="002C4B5B">
        <w:t xml:space="preserve"> Menu Cell Setup</w:t>
      </w:r>
      <w:bookmarkEnd w:id="5"/>
    </w:p>
    <w:p w14:paraId="5C31953B" w14:textId="77777777" w:rsidR="006D2EB0" w:rsidRPr="002C4B5B" w:rsidRDefault="006D2EB0"/>
    <w:p w14:paraId="7536D844" w14:textId="77777777" w:rsidR="006D2EB0" w:rsidRPr="002C4B5B" w:rsidRDefault="006D2EB0">
      <w:pPr>
        <w:ind w:left="720" w:hanging="360"/>
      </w:pPr>
    </w:p>
    <w:p w14:paraId="54138EC1" w14:textId="77777777" w:rsidR="006D2EB0" w:rsidRPr="002C4B5B" w:rsidRDefault="00000000">
      <w:pPr>
        <w:numPr>
          <w:ilvl w:val="0"/>
          <w:numId w:val="41"/>
        </w:numPr>
      </w:pPr>
      <w:r w:rsidRPr="002C4B5B">
        <w:t>On se connecte à la station de base par le protocole ssh: "ssh -l root 10.103.1.3" (mot de passe: "albentiadefaultkey"</w:t>
      </w:r>
    </w:p>
    <w:p w14:paraId="0D586B3E" w14:textId="77777777" w:rsidR="006D2EB0" w:rsidRPr="002C4B5B" w:rsidRDefault="00000000">
      <w:pPr>
        <w:numPr>
          <w:ilvl w:val="0"/>
          <w:numId w:val="41"/>
        </w:numPr>
      </w:pPr>
      <w:r w:rsidRPr="002C4B5B">
        <w:t>En utlisant le command "</w:t>
      </w:r>
      <w:r w:rsidRPr="002C4B5B">
        <w:rPr>
          <w:b/>
        </w:rPr>
        <w:t>addclient question</w:t>
      </w:r>
      <w:r>
        <w:rPr>
          <w:b/>
        </w:rPr>
        <w:t>-i lan0</w:t>
      </w:r>
      <w:r>
        <w:t>" on vérifie l'état et l'adresse MAC du CPE</w:t>
      </w:r>
      <w:r>
        <w:br/>
      </w:r>
    </w:p>
    <w:p w14:paraId="1416D6EF" w14:textId="77777777" w:rsidR="006D2EB0" w:rsidRDefault="006D2EB0"/>
    <w:p w14:paraId="4B404526" w14:textId="77777777" w:rsidR="006D2EB0" w:rsidRDefault="00000000">
      <w:pPr>
        <w:keepNext/>
      </w:pPr>
      <w:bookmarkStart w:id="6" w:name="scroll-bookmark-4"/>
      <w:r>
        <w:rPr>
          <w:noProof/>
        </w:rPr>
        <w:drawing>
          <wp:inline distT="0" distB="0" distL="0" distR="0" wp14:anchorId="10FBDC89" wp14:editId="29483E7A">
            <wp:extent cx="5400040" cy="1325000"/>
            <wp:effectExtent l="0" t="0" r="0" b="0"/>
            <wp:docPr id="100163" name="Imagen 100163" title="Command addclient 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7BA990BA" w14:textId="77777777" w:rsidR="006D2EB0" w:rsidRDefault="00000000">
      <w:pPr>
        <w:pStyle w:val="Descripcin"/>
      </w:pPr>
      <w:bookmarkStart w:id="7" w:name="_Toc111330457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Command addclient question</w:t>
      </w:r>
      <w:bookmarkEnd w:id="7"/>
    </w:p>
    <w:p w14:paraId="33222C2D" w14:textId="77777777" w:rsidR="006D2EB0" w:rsidRDefault="006D2EB0"/>
    <w:p w14:paraId="410596E2" w14:textId="77777777" w:rsidR="006D2EB0" w:rsidRDefault="006D2EB0"/>
    <w:p w14:paraId="0E7A4275" w14:textId="77777777" w:rsidR="006D2EB0" w:rsidRDefault="00000000">
      <w:pPr>
        <w:numPr>
          <w:ilvl w:val="0"/>
          <w:numId w:val="43"/>
        </w:numPr>
      </w:pPr>
      <w:r>
        <w:t>Avec le command "</w:t>
      </w:r>
      <w:r>
        <w:rPr>
          <w:b/>
        </w:rPr>
        <w:t>addclient change-i lan0 -e MAC -a Dir_IP -m Masque</w:t>
      </w:r>
      <w:r>
        <w:t>"  on change l'adresse IP du CPE</w:t>
      </w:r>
    </w:p>
    <w:p w14:paraId="03543AA1" w14:textId="77777777" w:rsidR="006D2EB0" w:rsidRDefault="006D2EB0"/>
    <w:p w14:paraId="5159E7D6" w14:textId="77777777" w:rsidR="006D2EB0" w:rsidRDefault="00000000">
      <w:pPr>
        <w:keepNext/>
      </w:pPr>
      <w:bookmarkStart w:id="8" w:name="scroll-bookmark-5"/>
      <w:r>
        <w:rPr>
          <w:noProof/>
        </w:rPr>
        <w:drawing>
          <wp:inline distT="0" distB="0" distL="0" distR="0" wp14:anchorId="539190F8" wp14:editId="12735699">
            <wp:extent cx="5400040" cy="210801"/>
            <wp:effectExtent l="0" t="0" r="0" b="0"/>
            <wp:docPr id="100165" name="Imagen 100165" title="Command addclient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011FE32D" w14:textId="77777777" w:rsidR="006D2EB0" w:rsidRDefault="00000000">
      <w:pPr>
        <w:pStyle w:val="Descripcin"/>
      </w:pPr>
      <w:bookmarkStart w:id="9" w:name="_Toc111330458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Command addclient change</w:t>
      </w:r>
      <w:bookmarkEnd w:id="9"/>
    </w:p>
    <w:p w14:paraId="3F5AE514" w14:textId="77777777" w:rsidR="006D2EB0" w:rsidRDefault="006D2EB0"/>
    <w:p w14:paraId="1D12FECB" w14:textId="77777777" w:rsidR="006D2EB0" w:rsidRDefault="006D2EB0"/>
    <w:p w14:paraId="7CC57E78" w14:textId="77777777" w:rsidR="006D2EB0" w:rsidRDefault="00000000">
      <w:pPr>
        <w:numPr>
          <w:ilvl w:val="0"/>
          <w:numId w:val="44"/>
        </w:numPr>
      </w:pPr>
      <w:r>
        <w:t>Maintenant nous vérifions le ping:</w:t>
      </w:r>
    </w:p>
    <w:p w14:paraId="3F91C1CC" w14:textId="77777777" w:rsidR="006D2EB0" w:rsidRDefault="006D2EB0"/>
    <w:p w14:paraId="55C480DB" w14:textId="77777777" w:rsidR="006D2EB0" w:rsidRDefault="00000000">
      <w:pPr>
        <w:keepNext/>
      </w:pPr>
      <w:bookmarkStart w:id="10" w:name="scroll-bookmark-6"/>
      <w:r>
        <w:rPr>
          <w:noProof/>
        </w:rPr>
        <w:drawing>
          <wp:inline distT="0" distB="0" distL="0" distR="0" wp14:anchorId="6DCDD4F1" wp14:editId="0C6F0595">
            <wp:extent cx="5400040" cy="825310"/>
            <wp:effectExtent l="0" t="0" r="0" b="0"/>
            <wp:docPr id="100167" name="Imagen 100167" title="Vérification du ping vers la nouvelle adresse du C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6E9031EA" w14:textId="77777777" w:rsidR="006D2EB0" w:rsidRDefault="00000000">
      <w:pPr>
        <w:pStyle w:val="Descripcin"/>
      </w:pPr>
      <w:bookmarkStart w:id="11" w:name="_Toc11133045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Vérification du ping vers la nouvelle adresse du CPE</w:t>
      </w:r>
      <w:bookmarkEnd w:id="11"/>
    </w:p>
    <w:p w14:paraId="2CD7CE7A" w14:textId="77777777" w:rsidR="006D2EB0" w:rsidRDefault="006D2EB0"/>
    <w:p w14:paraId="6E18EA85" w14:textId="77777777" w:rsidR="006D2EB0" w:rsidRDefault="006D2EB0"/>
    <w:p w14:paraId="4CE9E61A" w14:textId="77777777" w:rsidR="006D2EB0" w:rsidRDefault="00000000">
      <w:pPr>
        <w:numPr>
          <w:ilvl w:val="0"/>
          <w:numId w:val="45"/>
        </w:numPr>
      </w:pPr>
      <w:r>
        <w:t>Puis on change le </w:t>
      </w:r>
      <w:r>
        <w:rPr>
          <w:b/>
        </w:rPr>
        <w:t>gateway</w:t>
      </w:r>
      <w:r>
        <w:t>. Au lieu d'utitliser le command ssh depuis la base, on lance le command "</w:t>
      </w:r>
      <w:r>
        <w:rPr>
          <w:b/>
        </w:rPr>
        <w:t xml:space="preserve">dbclient </w:t>
      </w:r>
      <w:hyperlink r:id="rId18" w:history="1">
        <w:r>
          <w:rPr>
            <w:rStyle w:val="Hipervnculo"/>
            <w:b/>
          </w:rPr>
          <w:t>root@10.103.8.25</w:t>
        </w:r>
      </w:hyperlink>
      <w:r>
        <w:t>"  et après on fait "</w:t>
      </w:r>
      <w:r>
        <w:rPr>
          <w:b/>
        </w:rPr>
        <w:t>ip r add default via dir_gateway</w:t>
      </w:r>
      <w:r>
        <w:t>":</w:t>
      </w:r>
    </w:p>
    <w:p w14:paraId="442D61F7" w14:textId="77777777" w:rsidR="006D2EB0" w:rsidRDefault="006D2EB0">
      <w:pPr>
        <w:ind w:left="720" w:hanging="360"/>
      </w:pPr>
    </w:p>
    <w:p w14:paraId="1C141780" w14:textId="77777777" w:rsidR="006D2EB0" w:rsidRDefault="00000000">
      <w:pPr>
        <w:keepNext/>
        <w:ind w:left="720" w:hanging="360"/>
      </w:pPr>
      <w:bookmarkStart w:id="12" w:name="scroll-bookmark-7"/>
      <w:r>
        <w:rPr>
          <w:noProof/>
        </w:rPr>
        <w:drawing>
          <wp:inline distT="0" distB="0" distL="0" distR="0" wp14:anchorId="1A35EB7D" wp14:editId="2197E364">
            <wp:extent cx="4942840" cy="1914640"/>
            <wp:effectExtent l="0" t="0" r="0" b="0"/>
            <wp:docPr id="100169" name="Imagen 100169" title="Modification de la porte de sortie du C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14:paraId="49D64A03" w14:textId="77777777" w:rsidR="006D2EB0" w:rsidRDefault="00000000">
      <w:pPr>
        <w:pStyle w:val="Descripcin"/>
        <w:keepNext/>
        <w:ind w:left="720" w:hanging="360"/>
      </w:pPr>
      <w:bookmarkStart w:id="13" w:name="_Toc111330460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Modification de la porte de sortie du CPE</w:t>
      </w:r>
      <w:bookmarkEnd w:id="13"/>
    </w:p>
    <w:p w14:paraId="3CE23DFD" w14:textId="77777777" w:rsidR="006D2EB0" w:rsidRDefault="006D2EB0"/>
    <w:p w14:paraId="4E70F823" w14:textId="77777777" w:rsidR="006D2EB0" w:rsidRDefault="006D2EB0">
      <w:pPr>
        <w:ind w:left="720" w:hanging="360"/>
      </w:pPr>
    </w:p>
    <w:p w14:paraId="5EEC3FC3" w14:textId="77777777" w:rsidR="006D2EB0" w:rsidRDefault="00000000">
      <w:pPr>
        <w:numPr>
          <w:ilvl w:val="0"/>
          <w:numId w:val="45"/>
        </w:numPr>
      </w:pPr>
      <w:r>
        <w:t>Maintenant on peut accéder au CPE par sa page web pour modifier le mode d'opération au mode "bridged" et pour sauvegarder les changements. On fait un reboot après.</w:t>
      </w:r>
    </w:p>
    <w:p w14:paraId="28570F02" w14:textId="77777777" w:rsidR="00FF615A" w:rsidRPr="00FF615A" w:rsidRDefault="00FF615A" w:rsidP="00FF615A"/>
    <w:sectPr w:rsidR="00FF615A" w:rsidRPr="00FF615A" w:rsidSect="003342A2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DC002" w14:textId="77777777" w:rsidR="005F565D" w:rsidRDefault="005F565D">
      <w:pPr>
        <w:spacing w:before="0" w:after="0"/>
      </w:pPr>
      <w:r>
        <w:separator/>
      </w:r>
    </w:p>
  </w:endnote>
  <w:endnote w:type="continuationSeparator" w:id="0">
    <w:p w14:paraId="6B603444" w14:textId="77777777" w:rsidR="005F565D" w:rsidRDefault="005F565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Boo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7BB5" w14:textId="77777777" w:rsidR="00C032A1" w:rsidRDefault="00C032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EFF27" w14:textId="77777777" w:rsidR="007D4AAF" w:rsidRDefault="00000000" w:rsidP="000C3904">
    <w:pPr>
      <w:pStyle w:val="Piedepgina"/>
      <w:tabs>
        <w:tab w:val="clear" w:pos="4252"/>
        <w:tab w:val="clear" w:pos="8504"/>
        <w:tab w:val="center" w:pos="4535"/>
        <w:tab w:val="right" w:pos="9070"/>
      </w:tabs>
      <w:rPr>
        <w:rFonts w:ascii="Verdana" w:hAnsi="Verdana" w:cs="Tahoma"/>
        <w:snapToGrid w:val="0"/>
        <w:sz w:val="16"/>
        <w:lang w:val="es-ES"/>
      </w:rPr>
    </w:pPr>
    <w:r w:rsidRPr="00D47516">
      <w:rPr>
        <w:rFonts w:ascii="Verdana" w:hAnsi="Verdana"/>
        <w:sz w:val="16"/>
        <w:szCs w:val="16"/>
        <w:lang w:val="fr-FR"/>
      </w:rPr>
      <w:t>MR_NETCOM_Guide_CPE_IP</w:t>
    </w:r>
    <w:r w:rsidR="000C3904" w:rsidRPr="000C3904">
      <w:rPr>
        <w:rFonts w:ascii="Verdana" w:hAnsi="Verdana"/>
        <w:noProof/>
        <w:sz w:val="16"/>
        <w:szCs w:val="16"/>
      </w:rPr>
      <w:tab/>
    </w:r>
    <w:r w:rsidR="000C3904" w:rsidRPr="000C3904">
      <w:rPr>
        <w:rFonts w:ascii="Verdana" w:hAnsi="Verdana"/>
        <w:noProof/>
        <w:sz w:val="16"/>
        <w:szCs w:val="16"/>
      </w:rPr>
      <w:tab/>
    </w:r>
    <w:r w:rsidR="000C3904">
      <w:rPr>
        <w:rFonts w:ascii="Verdana" w:hAnsi="Verdana"/>
        <w:noProof/>
        <w:sz w:val="16"/>
        <w:szCs w:val="16"/>
      </w:rPr>
      <w:fldChar w:fldCharType="begin"/>
    </w:r>
    <w:r w:rsidR="000C3904">
      <w:rPr>
        <w:rFonts w:ascii="Verdana" w:hAnsi="Verdana"/>
        <w:noProof/>
        <w:sz w:val="16"/>
        <w:szCs w:val="16"/>
      </w:rPr>
      <w:instrText xml:space="preserve"> PAGE  \* ArabicDash  \* MERGEFORMAT </w:instrText>
    </w:r>
    <w:r w:rsidR="000C3904">
      <w:rPr>
        <w:rFonts w:ascii="Verdana" w:hAnsi="Verdana"/>
        <w:noProof/>
        <w:sz w:val="16"/>
        <w:szCs w:val="16"/>
      </w:rPr>
      <w:fldChar w:fldCharType="separate"/>
    </w:r>
    <w:r w:rsidR="000C3904">
      <w:rPr>
        <w:rFonts w:ascii="Verdana" w:hAnsi="Verdana"/>
        <w:noProof/>
        <w:sz w:val="16"/>
        <w:szCs w:val="16"/>
      </w:rPr>
      <w:t>- 1 -</w:t>
    </w:r>
    <w:r w:rsidR="000C3904">
      <w:rPr>
        <w:rFonts w:ascii="Verdana" w:hAnsi="Verdana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819E" w14:textId="77777777" w:rsidR="00C032A1" w:rsidRDefault="00C032A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F690" w14:textId="77777777" w:rsidR="007D4AAF" w:rsidRDefault="00000000" w:rsidP="000C3904">
    <w:pPr>
      <w:pStyle w:val="Piedepgina"/>
      <w:jc w:val="both"/>
    </w:pPr>
    <w:r w:rsidRPr="00D47516">
      <w:rPr>
        <w:rFonts w:ascii="Verdana" w:hAnsi="Verdana"/>
        <w:sz w:val="16"/>
        <w:szCs w:val="16"/>
        <w:lang w:val="fr-FR"/>
      </w:rPr>
      <w:t>MR_NETCOM_Guide_CPE_IP</w:t>
    </w:r>
    <w:r w:rsidR="000C3904" w:rsidRPr="000C3904">
      <w:rPr>
        <w:noProof/>
        <w:lang w:val="es-ES" w:eastAsia="ar-SA"/>
      </w:rPr>
      <w:tab/>
    </w:r>
    <w:r w:rsidR="000C3904" w:rsidRPr="000C3904">
      <w:rPr>
        <w:noProof/>
        <w:lang w:val="es-ES" w:eastAsia="ar-SA"/>
      </w:rPr>
      <w:tab/>
    </w:r>
    <w:r w:rsidR="000C3904">
      <w:rPr>
        <w:noProof/>
        <w:lang w:val="es-ES" w:eastAsia="ar-SA"/>
      </w:rPr>
      <w:fldChar w:fldCharType="begin"/>
    </w:r>
    <w:r w:rsidR="000C3904">
      <w:rPr>
        <w:noProof/>
        <w:lang w:val="es-ES" w:eastAsia="ar-SA"/>
      </w:rPr>
      <w:instrText xml:space="preserve"> PAGE  \* ArabicDash  \* MERGEFORMAT </w:instrText>
    </w:r>
    <w:r w:rsidR="000C3904">
      <w:rPr>
        <w:noProof/>
        <w:lang w:val="es-ES" w:eastAsia="ar-SA"/>
      </w:rPr>
      <w:fldChar w:fldCharType="separate"/>
    </w:r>
    <w:r w:rsidR="000C3904">
      <w:rPr>
        <w:noProof/>
        <w:lang w:val="es-ES" w:eastAsia="ar-SA"/>
      </w:rPr>
      <w:t>- 5 -</w:t>
    </w:r>
    <w:r w:rsidR="000C3904">
      <w:rPr>
        <w:noProof/>
        <w:lang w:val="es-ES" w:eastAsia="ar-S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13EF9" w14:textId="77777777" w:rsidR="005F565D" w:rsidRDefault="005F565D">
      <w:pPr>
        <w:spacing w:before="0" w:after="0"/>
      </w:pPr>
      <w:r>
        <w:separator/>
      </w:r>
    </w:p>
  </w:footnote>
  <w:footnote w:type="continuationSeparator" w:id="0">
    <w:p w14:paraId="28EE225E" w14:textId="77777777" w:rsidR="005F565D" w:rsidRDefault="005F565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E23DE" w14:textId="77777777" w:rsidR="00C032A1" w:rsidRDefault="00C032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0D524" w14:textId="77777777" w:rsidR="007D4AAF" w:rsidRPr="005C6B0D" w:rsidRDefault="00000000">
    <w:pPr>
      <w:contextualSpacing/>
      <w:rPr>
        <w:lang w:val="es-ES"/>
      </w:rPr>
    </w:pPr>
    <w:r w:rsidRPr="005C6B0D">
      <w:rPr>
        <w:rFonts w:ascii="Verdana" w:hAnsi="Verdana"/>
        <w:b/>
        <w:bCs/>
        <w:noProof/>
        <w:sz w:val="20"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D2A28D" wp14:editId="31B2C3C1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1684655" cy="360045"/>
              <wp:effectExtent l="0" t="0" r="0" b="0"/>
              <wp:wrapTopAndBottom/>
              <wp:docPr id="41" name="Group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84655" cy="360045"/>
                        <a:chOff x="-76" y="1498"/>
                        <a:chExt cx="3719" cy="794"/>
                      </a:xfrm>
                    </wpg:grpSpPr>
                    <wps:wsp>
                      <wps:cNvPr id="42" name="Freeform 15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3" name="Freeform 16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B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4" name="Freeform 17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5" name="Freeform 18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7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6" name="Freeform 19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7A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7" name="Freeform 20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391 w 749"/>
                            <a:gd name="T1" fmla="*/ 748 h 748"/>
                            <a:gd name="T2" fmla="*/ 424 w 749"/>
                            <a:gd name="T3" fmla="*/ 746 h 748"/>
                            <a:gd name="T4" fmla="*/ 458 w 749"/>
                            <a:gd name="T5" fmla="*/ 739 h 748"/>
                            <a:gd name="T6" fmla="*/ 490 w 749"/>
                            <a:gd name="T7" fmla="*/ 730 h 748"/>
                            <a:gd name="T8" fmla="*/ 522 w 749"/>
                            <a:gd name="T9" fmla="*/ 719 h 748"/>
                            <a:gd name="T10" fmla="*/ 551 w 749"/>
                            <a:gd name="T11" fmla="*/ 704 h 748"/>
                            <a:gd name="T12" fmla="*/ 581 w 749"/>
                            <a:gd name="T13" fmla="*/ 687 h 748"/>
                            <a:gd name="T14" fmla="*/ 607 w 749"/>
                            <a:gd name="T15" fmla="*/ 668 h 748"/>
                            <a:gd name="T16" fmla="*/ 633 w 749"/>
                            <a:gd name="T17" fmla="*/ 646 h 748"/>
                            <a:gd name="T18" fmla="*/ 657 w 749"/>
                            <a:gd name="T19" fmla="*/ 621 h 748"/>
                            <a:gd name="T20" fmla="*/ 677 w 749"/>
                            <a:gd name="T21" fmla="*/ 595 h 748"/>
                            <a:gd name="T22" fmla="*/ 696 w 749"/>
                            <a:gd name="T23" fmla="*/ 567 h 748"/>
                            <a:gd name="T24" fmla="*/ 712 w 749"/>
                            <a:gd name="T25" fmla="*/ 537 h 748"/>
                            <a:gd name="T26" fmla="*/ 725 w 749"/>
                            <a:gd name="T27" fmla="*/ 507 h 748"/>
                            <a:gd name="T28" fmla="*/ 736 w 749"/>
                            <a:gd name="T29" fmla="*/ 475 h 748"/>
                            <a:gd name="T30" fmla="*/ 744 w 749"/>
                            <a:gd name="T31" fmla="*/ 442 h 748"/>
                            <a:gd name="T32" fmla="*/ 748 w 749"/>
                            <a:gd name="T33" fmla="*/ 409 h 748"/>
                            <a:gd name="T34" fmla="*/ 749 w 749"/>
                            <a:gd name="T35" fmla="*/ 374 h 748"/>
                            <a:gd name="T36" fmla="*/ 748 w 749"/>
                            <a:gd name="T37" fmla="*/ 341 h 748"/>
                            <a:gd name="T38" fmla="*/ 744 w 749"/>
                            <a:gd name="T39" fmla="*/ 309 h 748"/>
                            <a:gd name="T40" fmla="*/ 736 w 749"/>
                            <a:gd name="T41" fmla="*/ 275 h 748"/>
                            <a:gd name="T42" fmla="*/ 725 w 749"/>
                            <a:gd name="T43" fmla="*/ 243 h 748"/>
                            <a:gd name="T44" fmla="*/ 712 w 749"/>
                            <a:gd name="T45" fmla="*/ 213 h 748"/>
                            <a:gd name="T46" fmla="*/ 696 w 749"/>
                            <a:gd name="T47" fmla="*/ 183 h 748"/>
                            <a:gd name="T48" fmla="*/ 677 w 749"/>
                            <a:gd name="T49" fmla="*/ 155 h 748"/>
                            <a:gd name="T50" fmla="*/ 657 w 749"/>
                            <a:gd name="T51" fmla="*/ 128 h 748"/>
                            <a:gd name="T52" fmla="*/ 633 w 749"/>
                            <a:gd name="T53" fmla="*/ 104 h 748"/>
                            <a:gd name="T54" fmla="*/ 607 w 749"/>
                            <a:gd name="T55" fmla="*/ 82 h 748"/>
                            <a:gd name="T56" fmla="*/ 581 w 749"/>
                            <a:gd name="T57" fmla="*/ 62 h 748"/>
                            <a:gd name="T58" fmla="*/ 551 w 749"/>
                            <a:gd name="T59" fmla="*/ 44 h 748"/>
                            <a:gd name="T60" fmla="*/ 522 w 749"/>
                            <a:gd name="T61" fmla="*/ 31 h 748"/>
                            <a:gd name="T62" fmla="*/ 490 w 749"/>
                            <a:gd name="T63" fmla="*/ 19 h 748"/>
                            <a:gd name="T64" fmla="*/ 458 w 749"/>
                            <a:gd name="T65" fmla="*/ 10 h 748"/>
                            <a:gd name="T66" fmla="*/ 424 w 749"/>
                            <a:gd name="T67" fmla="*/ 3 h 748"/>
                            <a:gd name="T68" fmla="*/ 391 w 749"/>
                            <a:gd name="T69" fmla="*/ 0 h 748"/>
                            <a:gd name="T70" fmla="*/ 358 w 749"/>
                            <a:gd name="T71" fmla="*/ 0 h 748"/>
                            <a:gd name="T72" fmla="*/ 324 w 749"/>
                            <a:gd name="T73" fmla="*/ 3 h 748"/>
                            <a:gd name="T74" fmla="*/ 291 w 749"/>
                            <a:gd name="T75" fmla="*/ 10 h 748"/>
                            <a:gd name="T76" fmla="*/ 259 w 749"/>
                            <a:gd name="T77" fmla="*/ 19 h 748"/>
                            <a:gd name="T78" fmla="*/ 227 w 749"/>
                            <a:gd name="T79" fmla="*/ 31 h 748"/>
                            <a:gd name="T80" fmla="*/ 196 w 749"/>
                            <a:gd name="T81" fmla="*/ 44 h 748"/>
                            <a:gd name="T82" fmla="*/ 168 w 749"/>
                            <a:gd name="T83" fmla="*/ 62 h 748"/>
                            <a:gd name="T84" fmla="*/ 140 w 749"/>
                            <a:gd name="T85" fmla="*/ 82 h 748"/>
                            <a:gd name="T86" fmla="*/ 116 w 749"/>
                            <a:gd name="T87" fmla="*/ 104 h 748"/>
                            <a:gd name="T88" fmla="*/ 92 w 749"/>
                            <a:gd name="T89" fmla="*/ 128 h 748"/>
                            <a:gd name="T90" fmla="*/ 71 w 749"/>
                            <a:gd name="T91" fmla="*/ 155 h 748"/>
                            <a:gd name="T92" fmla="*/ 53 w 749"/>
                            <a:gd name="T93" fmla="*/ 183 h 748"/>
                            <a:gd name="T94" fmla="*/ 36 w 749"/>
                            <a:gd name="T95" fmla="*/ 213 h 748"/>
                            <a:gd name="T96" fmla="*/ 24 w 749"/>
                            <a:gd name="T97" fmla="*/ 243 h 748"/>
                            <a:gd name="T98" fmla="*/ 13 w 749"/>
                            <a:gd name="T99" fmla="*/ 275 h 748"/>
                            <a:gd name="T100" fmla="*/ 5 w 749"/>
                            <a:gd name="T101" fmla="*/ 309 h 748"/>
                            <a:gd name="T102" fmla="*/ 1 w 749"/>
                            <a:gd name="T103" fmla="*/ 341 h 748"/>
                            <a:gd name="T104" fmla="*/ 0 w 749"/>
                            <a:gd name="T105" fmla="*/ 374 h 748"/>
                            <a:gd name="T106" fmla="*/ 0 w 749"/>
                            <a:gd name="T107" fmla="*/ 392 h 748"/>
                            <a:gd name="T108" fmla="*/ 2 w 749"/>
                            <a:gd name="T109" fmla="*/ 425 h 748"/>
                            <a:gd name="T110" fmla="*/ 9 w 749"/>
                            <a:gd name="T111" fmla="*/ 458 h 748"/>
                            <a:gd name="T112" fmla="*/ 73 w 749"/>
                            <a:gd name="T113" fmla="*/ 561 h 748"/>
                            <a:gd name="T114" fmla="*/ 237 w 749"/>
                            <a:gd name="T115" fmla="*/ 696 h 748"/>
                            <a:gd name="T116" fmla="*/ 375 w 749"/>
                            <a:gd name="T117" fmla="*/ 747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375" y="747"/>
                              </a:moveTo>
                              <a:lnTo>
                                <a:pt x="391" y="748"/>
                              </a:lnTo>
                              <a:lnTo>
                                <a:pt x="408" y="747"/>
                              </a:lnTo>
                              <a:lnTo>
                                <a:pt x="424" y="746"/>
                              </a:lnTo>
                              <a:lnTo>
                                <a:pt x="442" y="743"/>
                              </a:lnTo>
                              <a:lnTo>
                                <a:pt x="458" y="739"/>
                              </a:lnTo>
                              <a:lnTo>
                                <a:pt x="474" y="735"/>
                              </a:lnTo>
                              <a:lnTo>
                                <a:pt x="490" y="730"/>
                              </a:lnTo>
                              <a:lnTo>
                                <a:pt x="506" y="724"/>
                              </a:lnTo>
                              <a:lnTo>
                                <a:pt x="522" y="719"/>
                              </a:lnTo>
                              <a:lnTo>
                                <a:pt x="537" y="711"/>
                              </a:lnTo>
                              <a:lnTo>
                                <a:pt x="551" y="704"/>
                              </a:lnTo>
                              <a:lnTo>
                                <a:pt x="566" y="695"/>
                              </a:lnTo>
                              <a:lnTo>
                                <a:pt x="581" y="687"/>
                              </a:lnTo>
                              <a:lnTo>
                                <a:pt x="594" y="678"/>
                              </a:lnTo>
                              <a:lnTo>
                                <a:pt x="607" y="668"/>
                              </a:lnTo>
                              <a:lnTo>
                                <a:pt x="621" y="658"/>
                              </a:lnTo>
                              <a:lnTo>
                                <a:pt x="633" y="646"/>
                              </a:lnTo>
                              <a:lnTo>
                                <a:pt x="645" y="634"/>
                              </a:lnTo>
                              <a:lnTo>
                                <a:pt x="657" y="621"/>
                              </a:lnTo>
                              <a:lnTo>
                                <a:pt x="667" y="609"/>
                              </a:lnTo>
                              <a:lnTo>
                                <a:pt x="677" y="595"/>
                              </a:lnTo>
                              <a:lnTo>
                                <a:pt x="687" y="581"/>
                              </a:lnTo>
                              <a:lnTo>
                                <a:pt x="696" y="567"/>
                              </a:lnTo>
                              <a:lnTo>
                                <a:pt x="705" y="553"/>
                              </a:lnTo>
                              <a:lnTo>
                                <a:pt x="712" y="537"/>
                              </a:lnTo>
                              <a:lnTo>
                                <a:pt x="718" y="523"/>
                              </a:lnTo>
                              <a:lnTo>
                                <a:pt x="725" y="507"/>
                              </a:lnTo>
                              <a:lnTo>
                                <a:pt x="730" y="491"/>
                              </a:lnTo>
                              <a:lnTo>
                                <a:pt x="736" y="475"/>
                              </a:lnTo>
                              <a:lnTo>
                                <a:pt x="740" y="458"/>
                              </a:lnTo>
                              <a:lnTo>
                                <a:pt x="744" y="442"/>
                              </a:lnTo>
                              <a:lnTo>
                                <a:pt x="746" y="425"/>
                              </a:lnTo>
                              <a:lnTo>
                                <a:pt x="748" y="409"/>
                              </a:lnTo>
                              <a:lnTo>
                                <a:pt x="749" y="392"/>
                              </a:lnTo>
                              <a:lnTo>
                                <a:pt x="749" y="374"/>
                              </a:lnTo>
                              <a:lnTo>
                                <a:pt x="749" y="358"/>
                              </a:lnTo>
                              <a:lnTo>
                                <a:pt x="748" y="341"/>
                              </a:lnTo>
                              <a:lnTo>
                                <a:pt x="746" y="325"/>
                              </a:lnTo>
                              <a:lnTo>
                                <a:pt x="744" y="309"/>
                              </a:lnTo>
                              <a:lnTo>
                                <a:pt x="740" y="291"/>
                              </a:lnTo>
                              <a:lnTo>
                                <a:pt x="736" y="275"/>
                              </a:lnTo>
                              <a:lnTo>
                                <a:pt x="730" y="259"/>
                              </a:lnTo>
                              <a:lnTo>
                                <a:pt x="725" y="243"/>
                              </a:lnTo>
                              <a:lnTo>
                                <a:pt x="718" y="227"/>
                              </a:lnTo>
                              <a:lnTo>
                                <a:pt x="712" y="213"/>
                              </a:lnTo>
                              <a:lnTo>
                                <a:pt x="705" y="198"/>
                              </a:lnTo>
                              <a:lnTo>
                                <a:pt x="696" y="183"/>
                              </a:lnTo>
                              <a:lnTo>
                                <a:pt x="687" y="169"/>
                              </a:lnTo>
                              <a:lnTo>
                                <a:pt x="677" y="155"/>
                              </a:lnTo>
                              <a:lnTo>
                                <a:pt x="667" y="142"/>
                              </a:lnTo>
                              <a:lnTo>
                                <a:pt x="657" y="128"/>
                              </a:lnTo>
                              <a:lnTo>
                                <a:pt x="645" y="116"/>
                              </a:lnTo>
                              <a:lnTo>
                                <a:pt x="633" y="104"/>
                              </a:lnTo>
                              <a:lnTo>
                                <a:pt x="621" y="92"/>
                              </a:lnTo>
                              <a:lnTo>
                                <a:pt x="607" y="82"/>
                              </a:lnTo>
                              <a:lnTo>
                                <a:pt x="594" y="72"/>
                              </a:lnTo>
                              <a:lnTo>
                                <a:pt x="581" y="62"/>
                              </a:lnTo>
                              <a:lnTo>
                                <a:pt x="566" y="54"/>
                              </a:lnTo>
                              <a:lnTo>
                                <a:pt x="551" y="44"/>
                              </a:lnTo>
                              <a:lnTo>
                                <a:pt x="537" y="38"/>
                              </a:lnTo>
                              <a:lnTo>
                                <a:pt x="522" y="31"/>
                              </a:lnTo>
                              <a:lnTo>
                                <a:pt x="506" y="24"/>
                              </a:lnTo>
                              <a:lnTo>
                                <a:pt x="490" y="19"/>
                              </a:lnTo>
                              <a:lnTo>
                                <a:pt x="474" y="14"/>
                              </a:lnTo>
                              <a:lnTo>
                                <a:pt x="458" y="10"/>
                              </a:lnTo>
                              <a:lnTo>
                                <a:pt x="442" y="5"/>
                              </a:lnTo>
                              <a:lnTo>
                                <a:pt x="424" y="3"/>
                              </a:lnTo>
                              <a:lnTo>
                                <a:pt x="408" y="1"/>
                              </a:lnTo>
                              <a:lnTo>
                                <a:pt x="391" y="0"/>
                              </a:lnTo>
                              <a:lnTo>
                                <a:pt x="374" y="0"/>
                              </a:lnTo>
                              <a:lnTo>
                                <a:pt x="358" y="0"/>
                              </a:lnTo>
                              <a:lnTo>
                                <a:pt x="340" y="1"/>
                              </a:lnTo>
                              <a:lnTo>
                                <a:pt x="324" y="3"/>
                              </a:lnTo>
                              <a:lnTo>
                                <a:pt x="307" y="5"/>
                              </a:lnTo>
                              <a:lnTo>
                                <a:pt x="291" y="10"/>
                              </a:lnTo>
                              <a:lnTo>
                                <a:pt x="275" y="14"/>
                              </a:lnTo>
                              <a:lnTo>
                                <a:pt x="259" y="19"/>
                              </a:lnTo>
                              <a:lnTo>
                                <a:pt x="243" y="24"/>
                              </a:lnTo>
                              <a:lnTo>
                                <a:pt x="227" y="31"/>
                              </a:lnTo>
                              <a:lnTo>
                                <a:pt x="212" y="38"/>
                              </a:lnTo>
                              <a:lnTo>
                                <a:pt x="196" y="44"/>
                              </a:lnTo>
                              <a:lnTo>
                                <a:pt x="183" y="54"/>
                              </a:lnTo>
                              <a:lnTo>
                                <a:pt x="168" y="62"/>
                              </a:lnTo>
                              <a:lnTo>
                                <a:pt x="155" y="72"/>
                              </a:lnTo>
                              <a:lnTo>
                                <a:pt x="140" y="82"/>
                              </a:lnTo>
                              <a:lnTo>
                                <a:pt x="128" y="92"/>
                              </a:lnTo>
                              <a:lnTo>
                                <a:pt x="116" y="104"/>
                              </a:lnTo>
                              <a:lnTo>
                                <a:pt x="104" y="116"/>
                              </a:lnTo>
                              <a:lnTo>
                                <a:pt x="92" y="128"/>
                              </a:lnTo>
                              <a:lnTo>
                                <a:pt x="81" y="142"/>
                              </a:lnTo>
                              <a:lnTo>
                                <a:pt x="71" y="155"/>
                              </a:lnTo>
                              <a:lnTo>
                                <a:pt x="61" y="169"/>
                              </a:lnTo>
                              <a:lnTo>
                                <a:pt x="53" y="183"/>
                              </a:lnTo>
                              <a:lnTo>
                                <a:pt x="44" y="198"/>
                              </a:lnTo>
                              <a:lnTo>
                                <a:pt x="36" y="213"/>
                              </a:lnTo>
                              <a:lnTo>
                                <a:pt x="29" y="227"/>
                              </a:lnTo>
                              <a:lnTo>
                                <a:pt x="24" y="243"/>
                              </a:lnTo>
                              <a:lnTo>
                                <a:pt x="19" y="259"/>
                              </a:lnTo>
                              <a:lnTo>
                                <a:pt x="13" y="275"/>
                              </a:lnTo>
                              <a:lnTo>
                                <a:pt x="9" y="291"/>
                              </a:lnTo>
                              <a:lnTo>
                                <a:pt x="5" y="309"/>
                              </a:lnTo>
                              <a:lnTo>
                                <a:pt x="2" y="325"/>
                              </a:lnTo>
                              <a:lnTo>
                                <a:pt x="1" y="341"/>
                              </a:lnTo>
                              <a:lnTo>
                                <a:pt x="0" y="358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92"/>
                              </a:lnTo>
                              <a:lnTo>
                                <a:pt x="1" y="409"/>
                              </a:lnTo>
                              <a:lnTo>
                                <a:pt x="2" y="425"/>
                              </a:lnTo>
                              <a:lnTo>
                                <a:pt x="5" y="442"/>
                              </a:lnTo>
                              <a:lnTo>
                                <a:pt x="9" y="458"/>
                              </a:lnTo>
                              <a:lnTo>
                                <a:pt x="13" y="473"/>
                              </a:lnTo>
                              <a:lnTo>
                                <a:pt x="73" y="561"/>
                              </a:lnTo>
                              <a:lnTo>
                                <a:pt x="148" y="638"/>
                              </a:lnTo>
                              <a:lnTo>
                                <a:pt x="237" y="696"/>
                              </a:lnTo>
                              <a:lnTo>
                                <a:pt x="336" y="738"/>
                              </a:lnTo>
                              <a:lnTo>
                                <a:pt x="375" y="7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8" name="Freeform 21"/>
                      <wps:cNvSpPr>
                        <a:spLocks noChangeAspect="1"/>
                      </wps:cNvSpPr>
                      <wps:spPr bwMode="auto">
                        <a:xfrm>
                          <a:off x="-44" y="1498"/>
                          <a:ext cx="748" cy="724"/>
                        </a:xfrm>
                        <a:custGeom>
                          <a:avLst/>
                          <a:gdLst>
                            <a:gd name="T0" fmla="*/ 505 w 748"/>
                            <a:gd name="T1" fmla="*/ 724 h 724"/>
                            <a:gd name="T2" fmla="*/ 536 w 748"/>
                            <a:gd name="T3" fmla="*/ 711 h 724"/>
                            <a:gd name="T4" fmla="*/ 565 w 748"/>
                            <a:gd name="T5" fmla="*/ 695 h 724"/>
                            <a:gd name="T6" fmla="*/ 593 w 748"/>
                            <a:gd name="T7" fmla="*/ 678 h 724"/>
                            <a:gd name="T8" fmla="*/ 620 w 748"/>
                            <a:gd name="T9" fmla="*/ 658 h 724"/>
                            <a:gd name="T10" fmla="*/ 644 w 748"/>
                            <a:gd name="T11" fmla="*/ 634 h 724"/>
                            <a:gd name="T12" fmla="*/ 666 w 748"/>
                            <a:gd name="T13" fmla="*/ 609 h 724"/>
                            <a:gd name="T14" fmla="*/ 686 w 748"/>
                            <a:gd name="T15" fmla="*/ 581 h 724"/>
                            <a:gd name="T16" fmla="*/ 704 w 748"/>
                            <a:gd name="T17" fmla="*/ 553 h 724"/>
                            <a:gd name="T18" fmla="*/ 717 w 748"/>
                            <a:gd name="T19" fmla="*/ 523 h 724"/>
                            <a:gd name="T20" fmla="*/ 729 w 748"/>
                            <a:gd name="T21" fmla="*/ 491 h 724"/>
                            <a:gd name="T22" fmla="*/ 739 w 748"/>
                            <a:gd name="T23" fmla="*/ 458 h 724"/>
                            <a:gd name="T24" fmla="*/ 745 w 748"/>
                            <a:gd name="T25" fmla="*/ 425 h 724"/>
                            <a:gd name="T26" fmla="*/ 748 w 748"/>
                            <a:gd name="T27" fmla="*/ 392 h 724"/>
                            <a:gd name="T28" fmla="*/ 748 w 748"/>
                            <a:gd name="T29" fmla="*/ 358 h 724"/>
                            <a:gd name="T30" fmla="*/ 745 w 748"/>
                            <a:gd name="T31" fmla="*/ 325 h 724"/>
                            <a:gd name="T32" fmla="*/ 739 w 748"/>
                            <a:gd name="T33" fmla="*/ 291 h 724"/>
                            <a:gd name="T34" fmla="*/ 729 w 748"/>
                            <a:gd name="T35" fmla="*/ 259 h 724"/>
                            <a:gd name="T36" fmla="*/ 717 w 748"/>
                            <a:gd name="T37" fmla="*/ 227 h 724"/>
                            <a:gd name="T38" fmla="*/ 704 w 748"/>
                            <a:gd name="T39" fmla="*/ 198 h 724"/>
                            <a:gd name="T40" fmla="*/ 686 w 748"/>
                            <a:gd name="T41" fmla="*/ 169 h 724"/>
                            <a:gd name="T42" fmla="*/ 666 w 748"/>
                            <a:gd name="T43" fmla="*/ 142 h 724"/>
                            <a:gd name="T44" fmla="*/ 644 w 748"/>
                            <a:gd name="T45" fmla="*/ 116 h 724"/>
                            <a:gd name="T46" fmla="*/ 620 w 748"/>
                            <a:gd name="T47" fmla="*/ 92 h 724"/>
                            <a:gd name="T48" fmla="*/ 593 w 748"/>
                            <a:gd name="T49" fmla="*/ 72 h 724"/>
                            <a:gd name="T50" fmla="*/ 565 w 748"/>
                            <a:gd name="T51" fmla="*/ 54 h 724"/>
                            <a:gd name="T52" fmla="*/ 536 w 748"/>
                            <a:gd name="T53" fmla="*/ 38 h 724"/>
                            <a:gd name="T54" fmla="*/ 505 w 748"/>
                            <a:gd name="T55" fmla="*/ 24 h 724"/>
                            <a:gd name="T56" fmla="*/ 473 w 748"/>
                            <a:gd name="T57" fmla="*/ 14 h 724"/>
                            <a:gd name="T58" fmla="*/ 441 w 748"/>
                            <a:gd name="T59" fmla="*/ 5 h 724"/>
                            <a:gd name="T60" fmla="*/ 407 w 748"/>
                            <a:gd name="T61" fmla="*/ 1 h 724"/>
                            <a:gd name="T62" fmla="*/ 373 w 748"/>
                            <a:gd name="T63" fmla="*/ 0 h 724"/>
                            <a:gd name="T64" fmla="*/ 339 w 748"/>
                            <a:gd name="T65" fmla="*/ 1 h 724"/>
                            <a:gd name="T66" fmla="*/ 306 w 748"/>
                            <a:gd name="T67" fmla="*/ 5 h 724"/>
                            <a:gd name="T68" fmla="*/ 274 w 748"/>
                            <a:gd name="T69" fmla="*/ 14 h 724"/>
                            <a:gd name="T70" fmla="*/ 242 w 748"/>
                            <a:gd name="T71" fmla="*/ 24 h 724"/>
                            <a:gd name="T72" fmla="*/ 211 w 748"/>
                            <a:gd name="T73" fmla="*/ 38 h 724"/>
                            <a:gd name="T74" fmla="*/ 182 w 748"/>
                            <a:gd name="T75" fmla="*/ 54 h 724"/>
                            <a:gd name="T76" fmla="*/ 154 w 748"/>
                            <a:gd name="T77" fmla="*/ 72 h 724"/>
                            <a:gd name="T78" fmla="*/ 127 w 748"/>
                            <a:gd name="T79" fmla="*/ 92 h 724"/>
                            <a:gd name="T80" fmla="*/ 103 w 748"/>
                            <a:gd name="T81" fmla="*/ 116 h 724"/>
                            <a:gd name="T82" fmla="*/ 80 w 748"/>
                            <a:gd name="T83" fmla="*/ 142 h 724"/>
                            <a:gd name="T84" fmla="*/ 60 w 748"/>
                            <a:gd name="T85" fmla="*/ 169 h 724"/>
                            <a:gd name="T86" fmla="*/ 43 w 748"/>
                            <a:gd name="T87" fmla="*/ 198 h 724"/>
                            <a:gd name="T88" fmla="*/ 28 w 748"/>
                            <a:gd name="T89" fmla="*/ 227 h 724"/>
                            <a:gd name="T90" fmla="*/ 18 w 748"/>
                            <a:gd name="T91" fmla="*/ 259 h 724"/>
                            <a:gd name="T92" fmla="*/ 8 w 748"/>
                            <a:gd name="T93" fmla="*/ 291 h 724"/>
                            <a:gd name="T94" fmla="*/ 1 w 748"/>
                            <a:gd name="T95" fmla="*/ 325 h 724"/>
                            <a:gd name="T96" fmla="*/ 0 w 748"/>
                            <a:gd name="T97" fmla="*/ 344 h 724"/>
                            <a:gd name="T98" fmla="*/ 87 w 748"/>
                            <a:gd name="T99" fmla="*/ 521 h 724"/>
                            <a:gd name="T100" fmla="*/ 235 w 748"/>
                            <a:gd name="T101" fmla="*/ 655 h 724"/>
                            <a:gd name="T102" fmla="*/ 422 w 748"/>
                            <a:gd name="T103" fmla="*/ 720 h 7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748" h="724">
                              <a:moveTo>
                                <a:pt x="502" y="724"/>
                              </a:moveTo>
                              <a:lnTo>
                                <a:pt x="505" y="724"/>
                              </a:lnTo>
                              <a:lnTo>
                                <a:pt x="521" y="719"/>
                              </a:lnTo>
                              <a:lnTo>
                                <a:pt x="536" y="711"/>
                              </a:lnTo>
                              <a:lnTo>
                                <a:pt x="550" y="704"/>
                              </a:lnTo>
                              <a:lnTo>
                                <a:pt x="565" y="695"/>
                              </a:lnTo>
                              <a:lnTo>
                                <a:pt x="580" y="687"/>
                              </a:lnTo>
                              <a:lnTo>
                                <a:pt x="593" y="678"/>
                              </a:lnTo>
                              <a:lnTo>
                                <a:pt x="606" y="668"/>
                              </a:lnTo>
                              <a:lnTo>
                                <a:pt x="620" y="658"/>
                              </a:lnTo>
                              <a:lnTo>
                                <a:pt x="632" y="646"/>
                              </a:lnTo>
                              <a:lnTo>
                                <a:pt x="644" y="634"/>
                              </a:lnTo>
                              <a:lnTo>
                                <a:pt x="656" y="621"/>
                              </a:lnTo>
                              <a:lnTo>
                                <a:pt x="666" y="609"/>
                              </a:lnTo>
                              <a:lnTo>
                                <a:pt x="676" y="595"/>
                              </a:lnTo>
                              <a:lnTo>
                                <a:pt x="686" y="581"/>
                              </a:lnTo>
                              <a:lnTo>
                                <a:pt x="695" y="567"/>
                              </a:lnTo>
                              <a:lnTo>
                                <a:pt x="704" y="553"/>
                              </a:lnTo>
                              <a:lnTo>
                                <a:pt x="711" y="537"/>
                              </a:lnTo>
                              <a:lnTo>
                                <a:pt x="717" y="523"/>
                              </a:lnTo>
                              <a:lnTo>
                                <a:pt x="724" y="507"/>
                              </a:lnTo>
                              <a:lnTo>
                                <a:pt x="729" y="491"/>
                              </a:lnTo>
                              <a:lnTo>
                                <a:pt x="735" y="475"/>
                              </a:lnTo>
                              <a:lnTo>
                                <a:pt x="739" y="458"/>
                              </a:lnTo>
                              <a:lnTo>
                                <a:pt x="743" y="442"/>
                              </a:lnTo>
                              <a:lnTo>
                                <a:pt x="745" y="425"/>
                              </a:lnTo>
                              <a:lnTo>
                                <a:pt x="747" y="409"/>
                              </a:lnTo>
                              <a:lnTo>
                                <a:pt x="748" y="392"/>
                              </a:lnTo>
                              <a:lnTo>
                                <a:pt x="748" y="374"/>
                              </a:lnTo>
                              <a:lnTo>
                                <a:pt x="748" y="358"/>
                              </a:lnTo>
                              <a:lnTo>
                                <a:pt x="747" y="341"/>
                              </a:lnTo>
                              <a:lnTo>
                                <a:pt x="745" y="325"/>
                              </a:lnTo>
                              <a:lnTo>
                                <a:pt x="743" y="309"/>
                              </a:lnTo>
                              <a:lnTo>
                                <a:pt x="739" y="291"/>
                              </a:lnTo>
                              <a:lnTo>
                                <a:pt x="735" y="275"/>
                              </a:lnTo>
                              <a:lnTo>
                                <a:pt x="729" y="259"/>
                              </a:lnTo>
                              <a:lnTo>
                                <a:pt x="724" y="243"/>
                              </a:lnTo>
                              <a:lnTo>
                                <a:pt x="717" y="227"/>
                              </a:lnTo>
                              <a:lnTo>
                                <a:pt x="711" y="213"/>
                              </a:lnTo>
                              <a:lnTo>
                                <a:pt x="704" y="198"/>
                              </a:lnTo>
                              <a:lnTo>
                                <a:pt x="695" y="183"/>
                              </a:lnTo>
                              <a:lnTo>
                                <a:pt x="686" y="169"/>
                              </a:lnTo>
                              <a:lnTo>
                                <a:pt x="676" y="155"/>
                              </a:lnTo>
                              <a:lnTo>
                                <a:pt x="666" y="142"/>
                              </a:lnTo>
                              <a:lnTo>
                                <a:pt x="656" y="128"/>
                              </a:lnTo>
                              <a:lnTo>
                                <a:pt x="644" y="116"/>
                              </a:lnTo>
                              <a:lnTo>
                                <a:pt x="632" y="104"/>
                              </a:lnTo>
                              <a:lnTo>
                                <a:pt x="620" y="92"/>
                              </a:lnTo>
                              <a:lnTo>
                                <a:pt x="606" y="82"/>
                              </a:lnTo>
                              <a:lnTo>
                                <a:pt x="593" y="72"/>
                              </a:lnTo>
                              <a:lnTo>
                                <a:pt x="580" y="62"/>
                              </a:lnTo>
                              <a:lnTo>
                                <a:pt x="565" y="54"/>
                              </a:lnTo>
                              <a:lnTo>
                                <a:pt x="550" y="44"/>
                              </a:lnTo>
                              <a:lnTo>
                                <a:pt x="536" y="38"/>
                              </a:lnTo>
                              <a:lnTo>
                                <a:pt x="521" y="31"/>
                              </a:lnTo>
                              <a:lnTo>
                                <a:pt x="505" y="24"/>
                              </a:lnTo>
                              <a:lnTo>
                                <a:pt x="489" y="19"/>
                              </a:lnTo>
                              <a:lnTo>
                                <a:pt x="473" y="14"/>
                              </a:lnTo>
                              <a:lnTo>
                                <a:pt x="457" y="10"/>
                              </a:lnTo>
                              <a:lnTo>
                                <a:pt x="441" y="5"/>
                              </a:lnTo>
                              <a:lnTo>
                                <a:pt x="423" y="3"/>
                              </a:lnTo>
                              <a:lnTo>
                                <a:pt x="407" y="1"/>
                              </a:lnTo>
                              <a:lnTo>
                                <a:pt x="390" y="0"/>
                              </a:lnTo>
                              <a:lnTo>
                                <a:pt x="373" y="0"/>
                              </a:lnTo>
                              <a:lnTo>
                                <a:pt x="357" y="0"/>
                              </a:lnTo>
                              <a:lnTo>
                                <a:pt x="339" y="1"/>
                              </a:lnTo>
                              <a:lnTo>
                                <a:pt x="323" y="3"/>
                              </a:lnTo>
                              <a:lnTo>
                                <a:pt x="306" y="5"/>
                              </a:lnTo>
                              <a:lnTo>
                                <a:pt x="290" y="10"/>
                              </a:lnTo>
                              <a:lnTo>
                                <a:pt x="274" y="14"/>
                              </a:lnTo>
                              <a:lnTo>
                                <a:pt x="258" y="19"/>
                              </a:lnTo>
                              <a:lnTo>
                                <a:pt x="242" y="24"/>
                              </a:lnTo>
                              <a:lnTo>
                                <a:pt x="226" y="31"/>
                              </a:lnTo>
                              <a:lnTo>
                                <a:pt x="211" y="38"/>
                              </a:lnTo>
                              <a:lnTo>
                                <a:pt x="195" y="44"/>
                              </a:lnTo>
                              <a:lnTo>
                                <a:pt x="182" y="54"/>
                              </a:lnTo>
                              <a:lnTo>
                                <a:pt x="167" y="62"/>
                              </a:lnTo>
                              <a:lnTo>
                                <a:pt x="154" y="72"/>
                              </a:lnTo>
                              <a:lnTo>
                                <a:pt x="139" y="82"/>
                              </a:lnTo>
                              <a:lnTo>
                                <a:pt x="127" y="92"/>
                              </a:lnTo>
                              <a:lnTo>
                                <a:pt x="115" y="104"/>
                              </a:lnTo>
                              <a:lnTo>
                                <a:pt x="103" y="116"/>
                              </a:lnTo>
                              <a:lnTo>
                                <a:pt x="91" y="128"/>
                              </a:lnTo>
                              <a:lnTo>
                                <a:pt x="80" y="142"/>
                              </a:lnTo>
                              <a:lnTo>
                                <a:pt x="70" y="155"/>
                              </a:lnTo>
                              <a:lnTo>
                                <a:pt x="60" y="169"/>
                              </a:lnTo>
                              <a:lnTo>
                                <a:pt x="52" y="183"/>
                              </a:lnTo>
                              <a:lnTo>
                                <a:pt x="43" y="198"/>
                              </a:lnTo>
                              <a:lnTo>
                                <a:pt x="35" y="213"/>
                              </a:lnTo>
                              <a:lnTo>
                                <a:pt x="28" y="227"/>
                              </a:lnTo>
                              <a:lnTo>
                                <a:pt x="23" y="243"/>
                              </a:lnTo>
                              <a:lnTo>
                                <a:pt x="18" y="259"/>
                              </a:lnTo>
                              <a:lnTo>
                                <a:pt x="12" y="275"/>
                              </a:lnTo>
                              <a:lnTo>
                                <a:pt x="8" y="291"/>
                              </a:lnTo>
                              <a:lnTo>
                                <a:pt x="4" y="309"/>
                              </a:lnTo>
                              <a:lnTo>
                                <a:pt x="1" y="325"/>
                              </a:lnTo>
                              <a:lnTo>
                                <a:pt x="0" y="341"/>
                              </a:lnTo>
                              <a:lnTo>
                                <a:pt x="0" y="344"/>
                              </a:lnTo>
                              <a:lnTo>
                                <a:pt x="35" y="437"/>
                              </a:lnTo>
                              <a:lnTo>
                                <a:pt x="87" y="521"/>
                              </a:lnTo>
                              <a:lnTo>
                                <a:pt x="155" y="595"/>
                              </a:lnTo>
                              <a:lnTo>
                                <a:pt x="235" y="655"/>
                              </a:lnTo>
                              <a:lnTo>
                                <a:pt x="326" y="696"/>
                              </a:lnTo>
                              <a:lnTo>
                                <a:pt x="422" y="720"/>
                              </a:lnTo>
                              <a:lnTo>
                                <a:pt x="502" y="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4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9" name="Freeform 22"/>
                      <wps:cNvSpPr>
                        <a:spLocks noChangeAspect="1"/>
                      </wps:cNvSpPr>
                      <wps:spPr bwMode="auto">
                        <a:xfrm>
                          <a:off x="-22" y="1498"/>
                          <a:ext cx="726" cy="690"/>
                        </a:xfrm>
                        <a:custGeom>
                          <a:avLst/>
                          <a:gdLst>
                            <a:gd name="T0" fmla="*/ 9 w 726"/>
                            <a:gd name="T1" fmla="*/ 318 h 690"/>
                            <a:gd name="T2" fmla="*/ 1 w 726"/>
                            <a:gd name="T3" fmla="*/ 274 h 690"/>
                            <a:gd name="T4" fmla="*/ 1 w 726"/>
                            <a:gd name="T5" fmla="*/ 243 h 690"/>
                            <a:gd name="T6" fmla="*/ 21 w 726"/>
                            <a:gd name="T7" fmla="*/ 198 h 690"/>
                            <a:gd name="T8" fmla="*/ 48 w 726"/>
                            <a:gd name="T9" fmla="*/ 155 h 690"/>
                            <a:gd name="T10" fmla="*/ 81 w 726"/>
                            <a:gd name="T11" fmla="*/ 116 h 690"/>
                            <a:gd name="T12" fmla="*/ 117 w 726"/>
                            <a:gd name="T13" fmla="*/ 82 h 690"/>
                            <a:gd name="T14" fmla="*/ 160 w 726"/>
                            <a:gd name="T15" fmla="*/ 54 h 690"/>
                            <a:gd name="T16" fmla="*/ 204 w 726"/>
                            <a:gd name="T17" fmla="*/ 31 h 690"/>
                            <a:gd name="T18" fmla="*/ 252 w 726"/>
                            <a:gd name="T19" fmla="*/ 14 h 690"/>
                            <a:gd name="T20" fmla="*/ 301 w 726"/>
                            <a:gd name="T21" fmla="*/ 3 h 690"/>
                            <a:gd name="T22" fmla="*/ 351 w 726"/>
                            <a:gd name="T23" fmla="*/ 0 h 690"/>
                            <a:gd name="T24" fmla="*/ 401 w 726"/>
                            <a:gd name="T25" fmla="*/ 3 h 690"/>
                            <a:gd name="T26" fmla="*/ 451 w 726"/>
                            <a:gd name="T27" fmla="*/ 14 h 690"/>
                            <a:gd name="T28" fmla="*/ 499 w 726"/>
                            <a:gd name="T29" fmla="*/ 31 h 690"/>
                            <a:gd name="T30" fmla="*/ 543 w 726"/>
                            <a:gd name="T31" fmla="*/ 54 h 690"/>
                            <a:gd name="T32" fmla="*/ 584 w 726"/>
                            <a:gd name="T33" fmla="*/ 82 h 690"/>
                            <a:gd name="T34" fmla="*/ 622 w 726"/>
                            <a:gd name="T35" fmla="*/ 116 h 690"/>
                            <a:gd name="T36" fmla="*/ 654 w 726"/>
                            <a:gd name="T37" fmla="*/ 155 h 690"/>
                            <a:gd name="T38" fmla="*/ 682 w 726"/>
                            <a:gd name="T39" fmla="*/ 198 h 690"/>
                            <a:gd name="T40" fmla="*/ 702 w 726"/>
                            <a:gd name="T41" fmla="*/ 243 h 690"/>
                            <a:gd name="T42" fmla="*/ 717 w 726"/>
                            <a:gd name="T43" fmla="*/ 291 h 690"/>
                            <a:gd name="T44" fmla="*/ 725 w 726"/>
                            <a:gd name="T45" fmla="*/ 341 h 690"/>
                            <a:gd name="T46" fmla="*/ 726 w 726"/>
                            <a:gd name="T47" fmla="*/ 392 h 690"/>
                            <a:gd name="T48" fmla="*/ 721 w 726"/>
                            <a:gd name="T49" fmla="*/ 442 h 690"/>
                            <a:gd name="T50" fmla="*/ 707 w 726"/>
                            <a:gd name="T51" fmla="*/ 491 h 690"/>
                            <a:gd name="T52" fmla="*/ 689 w 726"/>
                            <a:gd name="T53" fmla="*/ 537 h 690"/>
                            <a:gd name="T54" fmla="*/ 664 w 726"/>
                            <a:gd name="T55" fmla="*/ 581 h 690"/>
                            <a:gd name="T56" fmla="*/ 634 w 726"/>
                            <a:gd name="T57" fmla="*/ 621 h 690"/>
                            <a:gd name="T58" fmla="*/ 598 w 726"/>
                            <a:gd name="T59" fmla="*/ 658 h 690"/>
                            <a:gd name="T60" fmla="*/ 570 w 726"/>
                            <a:gd name="T61" fmla="*/ 679 h 690"/>
                            <a:gd name="T62" fmla="*/ 526 w 726"/>
                            <a:gd name="T63" fmla="*/ 687 h 690"/>
                            <a:gd name="T64" fmla="*/ 482 w 726"/>
                            <a:gd name="T65" fmla="*/ 690 h 690"/>
                            <a:gd name="T66" fmla="*/ 439 w 726"/>
                            <a:gd name="T67" fmla="*/ 690 h 690"/>
                            <a:gd name="T68" fmla="*/ 396 w 726"/>
                            <a:gd name="T69" fmla="*/ 684 h 690"/>
                            <a:gd name="T70" fmla="*/ 353 w 726"/>
                            <a:gd name="T71" fmla="*/ 676 h 690"/>
                            <a:gd name="T72" fmla="*/ 312 w 726"/>
                            <a:gd name="T73" fmla="*/ 663 h 690"/>
                            <a:gd name="T74" fmla="*/ 273 w 726"/>
                            <a:gd name="T75" fmla="*/ 647 h 690"/>
                            <a:gd name="T76" fmla="*/ 236 w 726"/>
                            <a:gd name="T77" fmla="*/ 628 h 690"/>
                            <a:gd name="T78" fmla="*/ 201 w 726"/>
                            <a:gd name="T79" fmla="*/ 605 h 690"/>
                            <a:gd name="T80" fmla="*/ 168 w 726"/>
                            <a:gd name="T81" fmla="*/ 581 h 690"/>
                            <a:gd name="T82" fmla="*/ 137 w 726"/>
                            <a:gd name="T83" fmla="*/ 552 h 690"/>
                            <a:gd name="T84" fmla="*/ 109 w 726"/>
                            <a:gd name="T85" fmla="*/ 521 h 690"/>
                            <a:gd name="T86" fmla="*/ 84 w 726"/>
                            <a:gd name="T87" fmla="*/ 489 h 690"/>
                            <a:gd name="T88" fmla="*/ 61 w 726"/>
                            <a:gd name="T89" fmla="*/ 453 h 690"/>
                            <a:gd name="T90" fmla="*/ 42 w 726"/>
                            <a:gd name="T91" fmla="*/ 414 h 690"/>
                            <a:gd name="T92" fmla="*/ 25 w 726"/>
                            <a:gd name="T93" fmla="*/ 374 h 690"/>
                            <a:gd name="T94" fmla="*/ 16 w 726"/>
                            <a:gd name="T95" fmla="*/ 348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26" h="690">
                              <a:moveTo>
                                <a:pt x="16" y="348"/>
                              </a:moveTo>
                              <a:lnTo>
                                <a:pt x="12" y="333"/>
                              </a:lnTo>
                              <a:lnTo>
                                <a:pt x="9" y="318"/>
                              </a:lnTo>
                              <a:lnTo>
                                <a:pt x="6" y="305"/>
                              </a:lnTo>
                              <a:lnTo>
                                <a:pt x="4" y="289"/>
                              </a:lnTo>
                              <a:lnTo>
                                <a:pt x="1" y="274"/>
                              </a:lnTo>
                              <a:lnTo>
                                <a:pt x="0" y="259"/>
                              </a:lnTo>
                              <a:lnTo>
                                <a:pt x="0" y="249"/>
                              </a:lnTo>
                              <a:lnTo>
                                <a:pt x="1" y="243"/>
                              </a:lnTo>
                              <a:lnTo>
                                <a:pt x="6" y="227"/>
                              </a:lnTo>
                              <a:lnTo>
                                <a:pt x="13" y="213"/>
                              </a:lnTo>
                              <a:lnTo>
                                <a:pt x="21" y="198"/>
                              </a:lnTo>
                              <a:lnTo>
                                <a:pt x="30" y="183"/>
                              </a:lnTo>
                              <a:lnTo>
                                <a:pt x="38" y="169"/>
                              </a:lnTo>
                              <a:lnTo>
                                <a:pt x="48" y="155"/>
                              </a:lnTo>
                              <a:lnTo>
                                <a:pt x="58" y="142"/>
                              </a:lnTo>
                              <a:lnTo>
                                <a:pt x="69" y="128"/>
                              </a:lnTo>
                              <a:lnTo>
                                <a:pt x="81" y="116"/>
                              </a:lnTo>
                              <a:lnTo>
                                <a:pt x="93" y="104"/>
                              </a:lnTo>
                              <a:lnTo>
                                <a:pt x="105" y="92"/>
                              </a:lnTo>
                              <a:lnTo>
                                <a:pt x="117" y="82"/>
                              </a:lnTo>
                              <a:lnTo>
                                <a:pt x="132" y="72"/>
                              </a:lnTo>
                              <a:lnTo>
                                <a:pt x="145" y="62"/>
                              </a:lnTo>
                              <a:lnTo>
                                <a:pt x="160" y="54"/>
                              </a:lnTo>
                              <a:lnTo>
                                <a:pt x="173" y="44"/>
                              </a:lnTo>
                              <a:lnTo>
                                <a:pt x="189" y="38"/>
                              </a:lnTo>
                              <a:lnTo>
                                <a:pt x="204" y="31"/>
                              </a:lnTo>
                              <a:lnTo>
                                <a:pt x="220" y="24"/>
                              </a:lnTo>
                              <a:lnTo>
                                <a:pt x="236" y="19"/>
                              </a:lnTo>
                              <a:lnTo>
                                <a:pt x="252" y="14"/>
                              </a:lnTo>
                              <a:lnTo>
                                <a:pt x="268" y="10"/>
                              </a:lnTo>
                              <a:lnTo>
                                <a:pt x="284" y="5"/>
                              </a:lnTo>
                              <a:lnTo>
                                <a:pt x="301" y="3"/>
                              </a:lnTo>
                              <a:lnTo>
                                <a:pt x="317" y="1"/>
                              </a:lnTo>
                              <a:lnTo>
                                <a:pt x="335" y="0"/>
                              </a:lnTo>
                              <a:lnTo>
                                <a:pt x="351" y="0"/>
                              </a:lnTo>
                              <a:lnTo>
                                <a:pt x="368" y="0"/>
                              </a:lnTo>
                              <a:lnTo>
                                <a:pt x="385" y="1"/>
                              </a:lnTo>
                              <a:lnTo>
                                <a:pt x="401" y="3"/>
                              </a:lnTo>
                              <a:lnTo>
                                <a:pt x="419" y="5"/>
                              </a:lnTo>
                              <a:lnTo>
                                <a:pt x="435" y="10"/>
                              </a:lnTo>
                              <a:lnTo>
                                <a:pt x="451" y="14"/>
                              </a:lnTo>
                              <a:lnTo>
                                <a:pt x="467" y="19"/>
                              </a:lnTo>
                              <a:lnTo>
                                <a:pt x="483" y="24"/>
                              </a:lnTo>
                              <a:lnTo>
                                <a:pt x="499" y="31"/>
                              </a:lnTo>
                              <a:lnTo>
                                <a:pt x="514" y="38"/>
                              </a:lnTo>
                              <a:lnTo>
                                <a:pt x="528" y="44"/>
                              </a:lnTo>
                              <a:lnTo>
                                <a:pt x="543" y="54"/>
                              </a:lnTo>
                              <a:lnTo>
                                <a:pt x="558" y="62"/>
                              </a:lnTo>
                              <a:lnTo>
                                <a:pt x="571" y="72"/>
                              </a:lnTo>
                              <a:lnTo>
                                <a:pt x="584" y="82"/>
                              </a:lnTo>
                              <a:lnTo>
                                <a:pt x="598" y="92"/>
                              </a:lnTo>
                              <a:lnTo>
                                <a:pt x="610" y="104"/>
                              </a:lnTo>
                              <a:lnTo>
                                <a:pt x="622" y="116"/>
                              </a:lnTo>
                              <a:lnTo>
                                <a:pt x="634" y="128"/>
                              </a:lnTo>
                              <a:lnTo>
                                <a:pt x="644" y="142"/>
                              </a:lnTo>
                              <a:lnTo>
                                <a:pt x="654" y="155"/>
                              </a:lnTo>
                              <a:lnTo>
                                <a:pt x="664" y="169"/>
                              </a:lnTo>
                              <a:lnTo>
                                <a:pt x="673" y="183"/>
                              </a:lnTo>
                              <a:lnTo>
                                <a:pt x="682" y="198"/>
                              </a:lnTo>
                              <a:lnTo>
                                <a:pt x="689" y="213"/>
                              </a:lnTo>
                              <a:lnTo>
                                <a:pt x="695" y="227"/>
                              </a:lnTo>
                              <a:lnTo>
                                <a:pt x="702" y="243"/>
                              </a:lnTo>
                              <a:lnTo>
                                <a:pt x="707" y="259"/>
                              </a:lnTo>
                              <a:lnTo>
                                <a:pt x="713" y="275"/>
                              </a:lnTo>
                              <a:lnTo>
                                <a:pt x="717" y="291"/>
                              </a:lnTo>
                              <a:lnTo>
                                <a:pt x="721" y="309"/>
                              </a:lnTo>
                              <a:lnTo>
                                <a:pt x="723" y="325"/>
                              </a:lnTo>
                              <a:lnTo>
                                <a:pt x="725" y="341"/>
                              </a:lnTo>
                              <a:lnTo>
                                <a:pt x="726" y="358"/>
                              </a:lnTo>
                              <a:lnTo>
                                <a:pt x="726" y="374"/>
                              </a:lnTo>
                              <a:lnTo>
                                <a:pt x="726" y="392"/>
                              </a:lnTo>
                              <a:lnTo>
                                <a:pt x="725" y="409"/>
                              </a:lnTo>
                              <a:lnTo>
                                <a:pt x="723" y="425"/>
                              </a:lnTo>
                              <a:lnTo>
                                <a:pt x="721" y="442"/>
                              </a:lnTo>
                              <a:lnTo>
                                <a:pt x="717" y="458"/>
                              </a:lnTo>
                              <a:lnTo>
                                <a:pt x="713" y="475"/>
                              </a:lnTo>
                              <a:lnTo>
                                <a:pt x="707" y="491"/>
                              </a:lnTo>
                              <a:lnTo>
                                <a:pt x="702" y="507"/>
                              </a:lnTo>
                              <a:lnTo>
                                <a:pt x="695" y="523"/>
                              </a:lnTo>
                              <a:lnTo>
                                <a:pt x="689" y="537"/>
                              </a:lnTo>
                              <a:lnTo>
                                <a:pt x="682" y="553"/>
                              </a:lnTo>
                              <a:lnTo>
                                <a:pt x="673" y="567"/>
                              </a:lnTo>
                              <a:lnTo>
                                <a:pt x="664" y="581"/>
                              </a:lnTo>
                              <a:lnTo>
                                <a:pt x="654" y="595"/>
                              </a:lnTo>
                              <a:lnTo>
                                <a:pt x="644" y="609"/>
                              </a:lnTo>
                              <a:lnTo>
                                <a:pt x="634" y="621"/>
                              </a:lnTo>
                              <a:lnTo>
                                <a:pt x="622" y="634"/>
                              </a:lnTo>
                              <a:lnTo>
                                <a:pt x="610" y="646"/>
                              </a:lnTo>
                              <a:lnTo>
                                <a:pt x="598" y="658"/>
                              </a:lnTo>
                              <a:lnTo>
                                <a:pt x="584" y="668"/>
                              </a:lnTo>
                              <a:lnTo>
                                <a:pt x="571" y="678"/>
                              </a:lnTo>
                              <a:lnTo>
                                <a:pt x="570" y="679"/>
                              </a:lnTo>
                              <a:lnTo>
                                <a:pt x="556" y="683"/>
                              </a:lnTo>
                              <a:lnTo>
                                <a:pt x="542" y="684"/>
                              </a:lnTo>
                              <a:lnTo>
                                <a:pt x="526" y="687"/>
                              </a:lnTo>
                              <a:lnTo>
                                <a:pt x="512" y="688"/>
                              </a:lnTo>
                              <a:lnTo>
                                <a:pt x="498" y="690"/>
                              </a:lnTo>
                              <a:lnTo>
                                <a:pt x="482" y="690"/>
                              </a:lnTo>
                              <a:lnTo>
                                <a:pt x="467" y="690"/>
                              </a:lnTo>
                              <a:lnTo>
                                <a:pt x="452" y="690"/>
                              </a:lnTo>
                              <a:lnTo>
                                <a:pt x="439" y="690"/>
                              </a:lnTo>
                              <a:lnTo>
                                <a:pt x="424" y="688"/>
                              </a:lnTo>
                              <a:lnTo>
                                <a:pt x="409" y="686"/>
                              </a:lnTo>
                              <a:lnTo>
                                <a:pt x="396" y="684"/>
                              </a:lnTo>
                              <a:lnTo>
                                <a:pt x="381" y="682"/>
                              </a:lnTo>
                              <a:lnTo>
                                <a:pt x="367" y="678"/>
                              </a:lnTo>
                              <a:lnTo>
                                <a:pt x="353" y="676"/>
                              </a:lnTo>
                              <a:lnTo>
                                <a:pt x="339" y="671"/>
                              </a:lnTo>
                              <a:lnTo>
                                <a:pt x="327" y="668"/>
                              </a:lnTo>
                              <a:lnTo>
                                <a:pt x="312" y="663"/>
                              </a:lnTo>
                              <a:lnTo>
                                <a:pt x="300" y="658"/>
                              </a:lnTo>
                              <a:lnTo>
                                <a:pt x="287" y="652"/>
                              </a:lnTo>
                              <a:lnTo>
                                <a:pt x="273" y="647"/>
                              </a:lnTo>
                              <a:lnTo>
                                <a:pt x="261" y="642"/>
                              </a:lnTo>
                              <a:lnTo>
                                <a:pt x="248" y="635"/>
                              </a:lnTo>
                              <a:lnTo>
                                <a:pt x="236" y="628"/>
                              </a:lnTo>
                              <a:lnTo>
                                <a:pt x="224" y="621"/>
                              </a:lnTo>
                              <a:lnTo>
                                <a:pt x="213" y="613"/>
                              </a:lnTo>
                              <a:lnTo>
                                <a:pt x="201" y="605"/>
                              </a:lnTo>
                              <a:lnTo>
                                <a:pt x="190" y="597"/>
                              </a:lnTo>
                              <a:lnTo>
                                <a:pt x="178" y="589"/>
                              </a:lnTo>
                              <a:lnTo>
                                <a:pt x="168" y="581"/>
                              </a:lnTo>
                              <a:lnTo>
                                <a:pt x="157" y="572"/>
                              </a:lnTo>
                              <a:lnTo>
                                <a:pt x="148" y="563"/>
                              </a:lnTo>
                              <a:lnTo>
                                <a:pt x="137" y="552"/>
                              </a:lnTo>
                              <a:lnTo>
                                <a:pt x="128" y="543"/>
                              </a:lnTo>
                              <a:lnTo>
                                <a:pt x="117" y="532"/>
                              </a:lnTo>
                              <a:lnTo>
                                <a:pt x="109" y="521"/>
                              </a:lnTo>
                              <a:lnTo>
                                <a:pt x="101" y="511"/>
                              </a:lnTo>
                              <a:lnTo>
                                <a:pt x="92" y="500"/>
                              </a:lnTo>
                              <a:lnTo>
                                <a:pt x="84" y="489"/>
                              </a:lnTo>
                              <a:lnTo>
                                <a:pt x="76" y="477"/>
                              </a:lnTo>
                              <a:lnTo>
                                <a:pt x="68" y="465"/>
                              </a:lnTo>
                              <a:lnTo>
                                <a:pt x="61" y="453"/>
                              </a:lnTo>
                              <a:lnTo>
                                <a:pt x="54" y="440"/>
                              </a:lnTo>
                              <a:lnTo>
                                <a:pt x="48" y="428"/>
                              </a:lnTo>
                              <a:lnTo>
                                <a:pt x="42" y="414"/>
                              </a:lnTo>
                              <a:lnTo>
                                <a:pt x="36" y="401"/>
                              </a:lnTo>
                              <a:lnTo>
                                <a:pt x="30" y="389"/>
                              </a:lnTo>
                              <a:lnTo>
                                <a:pt x="25" y="374"/>
                              </a:lnTo>
                              <a:lnTo>
                                <a:pt x="20" y="361"/>
                              </a:lnTo>
                              <a:lnTo>
                                <a:pt x="20" y="361"/>
                              </a:lnTo>
                              <a:lnTo>
                                <a:pt x="16" y="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8A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0" name="Freeform 23"/>
                      <wps:cNvSpPr>
                        <a:spLocks noChangeAspect="1"/>
                      </wps:cNvSpPr>
                      <wps:spPr bwMode="auto">
                        <a:xfrm>
                          <a:off x="14" y="1498"/>
                          <a:ext cx="690" cy="652"/>
                        </a:xfrm>
                        <a:custGeom>
                          <a:avLst/>
                          <a:gdLst>
                            <a:gd name="T0" fmla="*/ 9 w 690"/>
                            <a:gd name="T1" fmla="*/ 310 h 652"/>
                            <a:gd name="T2" fmla="*/ 2 w 690"/>
                            <a:gd name="T3" fmla="*/ 270 h 652"/>
                            <a:gd name="T4" fmla="*/ 0 w 690"/>
                            <a:gd name="T5" fmla="*/ 226 h 652"/>
                            <a:gd name="T6" fmla="*/ 0 w 690"/>
                            <a:gd name="T7" fmla="*/ 183 h 652"/>
                            <a:gd name="T8" fmla="*/ 12 w 690"/>
                            <a:gd name="T9" fmla="*/ 155 h 652"/>
                            <a:gd name="T10" fmla="*/ 45 w 690"/>
                            <a:gd name="T11" fmla="*/ 116 h 652"/>
                            <a:gd name="T12" fmla="*/ 81 w 690"/>
                            <a:gd name="T13" fmla="*/ 82 h 652"/>
                            <a:gd name="T14" fmla="*/ 124 w 690"/>
                            <a:gd name="T15" fmla="*/ 54 h 652"/>
                            <a:gd name="T16" fmla="*/ 168 w 690"/>
                            <a:gd name="T17" fmla="*/ 31 h 652"/>
                            <a:gd name="T18" fmla="*/ 216 w 690"/>
                            <a:gd name="T19" fmla="*/ 14 h 652"/>
                            <a:gd name="T20" fmla="*/ 265 w 690"/>
                            <a:gd name="T21" fmla="*/ 3 h 652"/>
                            <a:gd name="T22" fmla="*/ 315 w 690"/>
                            <a:gd name="T23" fmla="*/ 0 h 652"/>
                            <a:gd name="T24" fmla="*/ 365 w 690"/>
                            <a:gd name="T25" fmla="*/ 3 h 652"/>
                            <a:gd name="T26" fmla="*/ 415 w 690"/>
                            <a:gd name="T27" fmla="*/ 14 h 652"/>
                            <a:gd name="T28" fmla="*/ 463 w 690"/>
                            <a:gd name="T29" fmla="*/ 31 h 652"/>
                            <a:gd name="T30" fmla="*/ 507 w 690"/>
                            <a:gd name="T31" fmla="*/ 54 h 652"/>
                            <a:gd name="T32" fmla="*/ 548 w 690"/>
                            <a:gd name="T33" fmla="*/ 82 h 652"/>
                            <a:gd name="T34" fmla="*/ 586 w 690"/>
                            <a:gd name="T35" fmla="*/ 116 h 652"/>
                            <a:gd name="T36" fmla="*/ 618 w 690"/>
                            <a:gd name="T37" fmla="*/ 155 h 652"/>
                            <a:gd name="T38" fmla="*/ 646 w 690"/>
                            <a:gd name="T39" fmla="*/ 198 h 652"/>
                            <a:gd name="T40" fmla="*/ 666 w 690"/>
                            <a:gd name="T41" fmla="*/ 243 h 652"/>
                            <a:gd name="T42" fmla="*/ 681 w 690"/>
                            <a:gd name="T43" fmla="*/ 291 h 652"/>
                            <a:gd name="T44" fmla="*/ 689 w 690"/>
                            <a:gd name="T45" fmla="*/ 341 h 652"/>
                            <a:gd name="T46" fmla="*/ 690 w 690"/>
                            <a:gd name="T47" fmla="*/ 392 h 652"/>
                            <a:gd name="T48" fmla="*/ 685 w 690"/>
                            <a:gd name="T49" fmla="*/ 442 h 652"/>
                            <a:gd name="T50" fmla="*/ 671 w 690"/>
                            <a:gd name="T51" fmla="*/ 491 h 652"/>
                            <a:gd name="T52" fmla="*/ 653 w 690"/>
                            <a:gd name="T53" fmla="*/ 537 h 652"/>
                            <a:gd name="T54" fmla="*/ 628 w 690"/>
                            <a:gd name="T55" fmla="*/ 581 h 652"/>
                            <a:gd name="T56" fmla="*/ 599 w 690"/>
                            <a:gd name="T57" fmla="*/ 620 h 652"/>
                            <a:gd name="T58" fmla="*/ 570 w 690"/>
                            <a:gd name="T59" fmla="*/ 632 h 652"/>
                            <a:gd name="T60" fmla="*/ 527 w 690"/>
                            <a:gd name="T61" fmla="*/ 643 h 652"/>
                            <a:gd name="T62" fmla="*/ 486 w 690"/>
                            <a:gd name="T63" fmla="*/ 650 h 652"/>
                            <a:gd name="T64" fmla="*/ 446 w 690"/>
                            <a:gd name="T65" fmla="*/ 652 h 652"/>
                            <a:gd name="T66" fmla="*/ 404 w 690"/>
                            <a:gd name="T67" fmla="*/ 652 h 652"/>
                            <a:gd name="T68" fmla="*/ 365 w 690"/>
                            <a:gd name="T69" fmla="*/ 647 h 652"/>
                            <a:gd name="T70" fmla="*/ 327 w 690"/>
                            <a:gd name="T71" fmla="*/ 639 h 652"/>
                            <a:gd name="T72" fmla="*/ 289 w 690"/>
                            <a:gd name="T73" fmla="*/ 627 h 652"/>
                            <a:gd name="T74" fmla="*/ 253 w 690"/>
                            <a:gd name="T75" fmla="*/ 613 h 652"/>
                            <a:gd name="T76" fmla="*/ 219 w 690"/>
                            <a:gd name="T77" fmla="*/ 596 h 652"/>
                            <a:gd name="T78" fmla="*/ 187 w 690"/>
                            <a:gd name="T79" fmla="*/ 575 h 652"/>
                            <a:gd name="T80" fmla="*/ 156 w 690"/>
                            <a:gd name="T81" fmla="*/ 552 h 652"/>
                            <a:gd name="T82" fmla="*/ 128 w 690"/>
                            <a:gd name="T83" fmla="*/ 525 h 652"/>
                            <a:gd name="T84" fmla="*/ 101 w 690"/>
                            <a:gd name="T85" fmla="*/ 497 h 652"/>
                            <a:gd name="T86" fmla="*/ 78 w 690"/>
                            <a:gd name="T87" fmla="*/ 468 h 652"/>
                            <a:gd name="T88" fmla="*/ 57 w 690"/>
                            <a:gd name="T89" fmla="*/ 434 h 652"/>
                            <a:gd name="T90" fmla="*/ 40 w 690"/>
                            <a:gd name="T91" fmla="*/ 400 h 652"/>
                            <a:gd name="T92" fmla="*/ 24 w 690"/>
                            <a:gd name="T93" fmla="*/ 362 h 652"/>
                            <a:gd name="T94" fmla="*/ 16 w 690"/>
                            <a:gd name="T95" fmla="*/ 337 h 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90" h="652">
                              <a:moveTo>
                                <a:pt x="16" y="337"/>
                              </a:moveTo>
                              <a:lnTo>
                                <a:pt x="12" y="324"/>
                              </a:lnTo>
                              <a:lnTo>
                                <a:pt x="9" y="310"/>
                              </a:lnTo>
                              <a:lnTo>
                                <a:pt x="6" y="297"/>
                              </a:lnTo>
                              <a:lnTo>
                                <a:pt x="5" y="283"/>
                              </a:lnTo>
                              <a:lnTo>
                                <a:pt x="2" y="270"/>
                              </a:lnTo>
                              <a:lnTo>
                                <a:pt x="1" y="255"/>
                              </a:lnTo>
                              <a:lnTo>
                                <a:pt x="0" y="242"/>
                              </a:lnTo>
                              <a:lnTo>
                                <a:pt x="0" y="226"/>
                              </a:lnTo>
                              <a:lnTo>
                                <a:pt x="0" y="213"/>
                              </a:lnTo>
                              <a:lnTo>
                                <a:pt x="0" y="198"/>
                              </a:lnTo>
                              <a:lnTo>
                                <a:pt x="0" y="183"/>
                              </a:lnTo>
                              <a:lnTo>
                                <a:pt x="4" y="170"/>
                              </a:lnTo>
                              <a:lnTo>
                                <a:pt x="2" y="169"/>
                              </a:lnTo>
                              <a:lnTo>
                                <a:pt x="12" y="155"/>
                              </a:lnTo>
                              <a:lnTo>
                                <a:pt x="22" y="142"/>
                              </a:lnTo>
                              <a:lnTo>
                                <a:pt x="33" y="128"/>
                              </a:lnTo>
                              <a:lnTo>
                                <a:pt x="45" y="116"/>
                              </a:lnTo>
                              <a:lnTo>
                                <a:pt x="57" y="104"/>
                              </a:lnTo>
                              <a:lnTo>
                                <a:pt x="69" y="92"/>
                              </a:lnTo>
                              <a:lnTo>
                                <a:pt x="81" y="82"/>
                              </a:lnTo>
                              <a:lnTo>
                                <a:pt x="96" y="72"/>
                              </a:lnTo>
                              <a:lnTo>
                                <a:pt x="109" y="62"/>
                              </a:lnTo>
                              <a:lnTo>
                                <a:pt x="124" y="54"/>
                              </a:lnTo>
                              <a:lnTo>
                                <a:pt x="137" y="44"/>
                              </a:lnTo>
                              <a:lnTo>
                                <a:pt x="153" y="38"/>
                              </a:lnTo>
                              <a:lnTo>
                                <a:pt x="168" y="31"/>
                              </a:lnTo>
                              <a:lnTo>
                                <a:pt x="184" y="24"/>
                              </a:lnTo>
                              <a:lnTo>
                                <a:pt x="200" y="19"/>
                              </a:lnTo>
                              <a:lnTo>
                                <a:pt x="216" y="14"/>
                              </a:lnTo>
                              <a:lnTo>
                                <a:pt x="232" y="10"/>
                              </a:lnTo>
                              <a:lnTo>
                                <a:pt x="248" y="5"/>
                              </a:lnTo>
                              <a:lnTo>
                                <a:pt x="265" y="3"/>
                              </a:lnTo>
                              <a:lnTo>
                                <a:pt x="281" y="1"/>
                              </a:lnTo>
                              <a:lnTo>
                                <a:pt x="299" y="0"/>
                              </a:lnTo>
                              <a:lnTo>
                                <a:pt x="315" y="0"/>
                              </a:lnTo>
                              <a:lnTo>
                                <a:pt x="332" y="0"/>
                              </a:lnTo>
                              <a:lnTo>
                                <a:pt x="349" y="1"/>
                              </a:lnTo>
                              <a:lnTo>
                                <a:pt x="365" y="3"/>
                              </a:lnTo>
                              <a:lnTo>
                                <a:pt x="383" y="5"/>
                              </a:lnTo>
                              <a:lnTo>
                                <a:pt x="399" y="10"/>
                              </a:lnTo>
                              <a:lnTo>
                                <a:pt x="415" y="14"/>
                              </a:lnTo>
                              <a:lnTo>
                                <a:pt x="431" y="19"/>
                              </a:lnTo>
                              <a:lnTo>
                                <a:pt x="447" y="24"/>
                              </a:lnTo>
                              <a:lnTo>
                                <a:pt x="463" y="31"/>
                              </a:lnTo>
                              <a:lnTo>
                                <a:pt x="478" y="38"/>
                              </a:lnTo>
                              <a:lnTo>
                                <a:pt x="492" y="44"/>
                              </a:lnTo>
                              <a:lnTo>
                                <a:pt x="507" y="54"/>
                              </a:lnTo>
                              <a:lnTo>
                                <a:pt x="522" y="62"/>
                              </a:lnTo>
                              <a:lnTo>
                                <a:pt x="535" y="72"/>
                              </a:lnTo>
                              <a:lnTo>
                                <a:pt x="548" y="82"/>
                              </a:lnTo>
                              <a:lnTo>
                                <a:pt x="562" y="92"/>
                              </a:lnTo>
                              <a:lnTo>
                                <a:pt x="574" y="104"/>
                              </a:lnTo>
                              <a:lnTo>
                                <a:pt x="586" y="116"/>
                              </a:lnTo>
                              <a:lnTo>
                                <a:pt x="598" y="128"/>
                              </a:lnTo>
                              <a:lnTo>
                                <a:pt x="608" y="142"/>
                              </a:lnTo>
                              <a:lnTo>
                                <a:pt x="618" y="155"/>
                              </a:lnTo>
                              <a:lnTo>
                                <a:pt x="628" y="169"/>
                              </a:lnTo>
                              <a:lnTo>
                                <a:pt x="637" y="183"/>
                              </a:lnTo>
                              <a:lnTo>
                                <a:pt x="646" y="198"/>
                              </a:lnTo>
                              <a:lnTo>
                                <a:pt x="653" y="213"/>
                              </a:lnTo>
                              <a:lnTo>
                                <a:pt x="659" y="227"/>
                              </a:lnTo>
                              <a:lnTo>
                                <a:pt x="666" y="243"/>
                              </a:lnTo>
                              <a:lnTo>
                                <a:pt x="671" y="259"/>
                              </a:lnTo>
                              <a:lnTo>
                                <a:pt x="677" y="275"/>
                              </a:lnTo>
                              <a:lnTo>
                                <a:pt x="681" y="291"/>
                              </a:lnTo>
                              <a:lnTo>
                                <a:pt x="685" y="309"/>
                              </a:lnTo>
                              <a:lnTo>
                                <a:pt x="687" y="325"/>
                              </a:lnTo>
                              <a:lnTo>
                                <a:pt x="689" y="341"/>
                              </a:lnTo>
                              <a:lnTo>
                                <a:pt x="690" y="358"/>
                              </a:lnTo>
                              <a:lnTo>
                                <a:pt x="690" y="374"/>
                              </a:lnTo>
                              <a:lnTo>
                                <a:pt x="690" y="392"/>
                              </a:lnTo>
                              <a:lnTo>
                                <a:pt x="689" y="409"/>
                              </a:lnTo>
                              <a:lnTo>
                                <a:pt x="687" y="425"/>
                              </a:lnTo>
                              <a:lnTo>
                                <a:pt x="685" y="442"/>
                              </a:lnTo>
                              <a:lnTo>
                                <a:pt x="681" y="458"/>
                              </a:lnTo>
                              <a:lnTo>
                                <a:pt x="677" y="475"/>
                              </a:lnTo>
                              <a:lnTo>
                                <a:pt x="671" y="491"/>
                              </a:lnTo>
                              <a:lnTo>
                                <a:pt x="666" y="507"/>
                              </a:lnTo>
                              <a:lnTo>
                                <a:pt x="659" y="523"/>
                              </a:lnTo>
                              <a:lnTo>
                                <a:pt x="653" y="537"/>
                              </a:lnTo>
                              <a:lnTo>
                                <a:pt x="646" y="553"/>
                              </a:lnTo>
                              <a:lnTo>
                                <a:pt x="637" y="567"/>
                              </a:lnTo>
                              <a:lnTo>
                                <a:pt x="628" y="581"/>
                              </a:lnTo>
                              <a:lnTo>
                                <a:pt x="618" y="595"/>
                              </a:lnTo>
                              <a:lnTo>
                                <a:pt x="608" y="609"/>
                              </a:lnTo>
                              <a:lnTo>
                                <a:pt x="599" y="620"/>
                              </a:lnTo>
                              <a:lnTo>
                                <a:pt x="598" y="621"/>
                              </a:lnTo>
                              <a:lnTo>
                                <a:pt x="583" y="627"/>
                              </a:lnTo>
                              <a:lnTo>
                                <a:pt x="570" y="632"/>
                              </a:lnTo>
                              <a:lnTo>
                                <a:pt x="555" y="636"/>
                              </a:lnTo>
                              <a:lnTo>
                                <a:pt x="542" y="640"/>
                              </a:lnTo>
                              <a:lnTo>
                                <a:pt x="527" y="643"/>
                              </a:lnTo>
                              <a:lnTo>
                                <a:pt x="514" y="646"/>
                              </a:lnTo>
                              <a:lnTo>
                                <a:pt x="500" y="647"/>
                              </a:lnTo>
                              <a:lnTo>
                                <a:pt x="486" y="650"/>
                              </a:lnTo>
                              <a:lnTo>
                                <a:pt x="472" y="651"/>
                              </a:lnTo>
                              <a:lnTo>
                                <a:pt x="459" y="652"/>
                              </a:lnTo>
                              <a:lnTo>
                                <a:pt x="446" y="652"/>
                              </a:lnTo>
                              <a:lnTo>
                                <a:pt x="431" y="652"/>
                              </a:lnTo>
                              <a:lnTo>
                                <a:pt x="418" y="652"/>
                              </a:lnTo>
                              <a:lnTo>
                                <a:pt x="404" y="652"/>
                              </a:lnTo>
                              <a:lnTo>
                                <a:pt x="392" y="651"/>
                              </a:lnTo>
                              <a:lnTo>
                                <a:pt x="379" y="650"/>
                              </a:lnTo>
                              <a:lnTo>
                                <a:pt x="365" y="647"/>
                              </a:lnTo>
                              <a:lnTo>
                                <a:pt x="352" y="644"/>
                              </a:lnTo>
                              <a:lnTo>
                                <a:pt x="339" y="642"/>
                              </a:lnTo>
                              <a:lnTo>
                                <a:pt x="327" y="639"/>
                              </a:lnTo>
                              <a:lnTo>
                                <a:pt x="313" y="635"/>
                              </a:lnTo>
                              <a:lnTo>
                                <a:pt x="301" y="632"/>
                              </a:lnTo>
                              <a:lnTo>
                                <a:pt x="289" y="627"/>
                              </a:lnTo>
                              <a:lnTo>
                                <a:pt x="277" y="623"/>
                              </a:lnTo>
                              <a:lnTo>
                                <a:pt x="265" y="617"/>
                              </a:lnTo>
                              <a:lnTo>
                                <a:pt x="253" y="613"/>
                              </a:lnTo>
                              <a:lnTo>
                                <a:pt x="241" y="608"/>
                              </a:lnTo>
                              <a:lnTo>
                                <a:pt x="231" y="601"/>
                              </a:lnTo>
                              <a:lnTo>
                                <a:pt x="219" y="596"/>
                              </a:lnTo>
                              <a:lnTo>
                                <a:pt x="208" y="589"/>
                              </a:lnTo>
                              <a:lnTo>
                                <a:pt x="197" y="581"/>
                              </a:lnTo>
                              <a:lnTo>
                                <a:pt x="187" y="575"/>
                              </a:lnTo>
                              <a:lnTo>
                                <a:pt x="177" y="568"/>
                              </a:lnTo>
                              <a:lnTo>
                                <a:pt x="166" y="560"/>
                              </a:lnTo>
                              <a:lnTo>
                                <a:pt x="156" y="552"/>
                              </a:lnTo>
                              <a:lnTo>
                                <a:pt x="146" y="544"/>
                              </a:lnTo>
                              <a:lnTo>
                                <a:pt x="137" y="535"/>
                              </a:lnTo>
                              <a:lnTo>
                                <a:pt x="128" y="525"/>
                              </a:lnTo>
                              <a:lnTo>
                                <a:pt x="120" y="517"/>
                              </a:lnTo>
                              <a:lnTo>
                                <a:pt x="109" y="508"/>
                              </a:lnTo>
                              <a:lnTo>
                                <a:pt x="101" y="497"/>
                              </a:lnTo>
                              <a:lnTo>
                                <a:pt x="93" y="488"/>
                              </a:lnTo>
                              <a:lnTo>
                                <a:pt x="85" y="479"/>
                              </a:lnTo>
                              <a:lnTo>
                                <a:pt x="78" y="468"/>
                              </a:lnTo>
                              <a:lnTo>
                                <a:pt x="70" y="456"/>
                              </a:lnTo>
                              <a:lnTo>
                                <a:pt x="64" y="445"/>
                              </a:lnTo>
                              <a:lnTo>
                                <a:pt x="57" y="434"/>
                              </a:lnTo>
                              <a:lnTo>
                                <a:pt x="50" y="422"/>
                              </a:lnTo>
                              <a:lnTo>
                                <a:pt x="45" y="412"/>
                              </a:lnTo>
                              <a:lnTo>
                                <a:pt x="40" y="400"/>
                              </a:lnTo>
                              <a:lnTo>
                                <a:pt x="33" y="386"/>
                              </a:lnTo>
                              <a:lnTo>
                                <a:pt x="29" y="376"/>
                              </a:lnTo>
                              <a:lnTo>
                                <a:pt x="24" y="362"/>
                              </a:lnTo>
                              <a:lnTo>
                                <a:pt x="20" y="349"/>
                              </a:lnTo>
                              <a:lnTo>
                                <a:pt x="20" y="349"/>
                              </a:lnTo>
                              <a:lnTo>
                                <a:pt x="16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4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1" name="Freeform 24"/>
                      <wps:cNvSpPr>
                        <a:spLocks noChangeAspect="1"/>
                      </wps:cNvSpPr>
                      <wps:spPr bwMode="auto">
                        <a:xfrm>
                          <a:off x="50" y="1498"/>
                          <a:ext cx="654" cy="616"/>
                        </a:xfrm>
                        <a:custGeom>
                          <a:avLst/>
                          <a:gdLst>
                            <a:gd name="T0" fmla="*/ 8 w 654"/>
                            <a:gd name="T1" fmla="*/ 302 h 616"/>
                            <a:gd name="T2" fmla="*/ 2 w 654"/>
                            <a:gd name="T3" fmla="*/ 265 h 616"/>
                            <a:gd name="T4" fmla="*/ 0 w 654"/>
                            <a:gd name="T5" fmla="*/ 226 h 616"/>
                            <a:gd name="T6" fmla="*/ 0 w 654"/>
                            <a:gd name="T7" fmla="*/ 186 h 616"/>
                            <a:gd name="T8" fmla="*/ 6 w 654"/>
                            <a:gd name="T9" fmla="*/ 146 h 616"/>
                            <a:gd name="T10" fmla="*/ 14 w 654"/>
                            <a:gd name="T11" fmla="*/ 112 h 616"/>
                            <a:gd name="T12" fmla="*/ 45 w 654"/>
                            <a:gd name="T13" fmla="*/ 82 h 616"/>
                            <a:gd name="T14" fmla="*/ 88 w 654"/>
                            <a:gd name="T15" fmla="*/ 54 h 616"/>
                            <a:gd name="T16" fmla="*/ 132 w 654"/>
                            <a:gd name="T17" fmla="*/ 31 h 616"/>
                            <a:gd name="T18" fmla="*/ 180 w 654"/>
                            <a:gd name="T19" fmla="*/ 14 h 616"/>
                            <a:gd name="T20" fmla="*/ 229 w 654"/>
                            <a:gd name="T21" fmla="*/ 3 h 616"/>
                            <a:gd name="T22" fmla="*/ 279 w 654"/>
                            <a:gd name="T23" fmla="*/ 0 h 616"/>
                            <a:gd name="T24" fmla="*/ 329 w 654"/>
                            <a:gd name="T25" fmla="*/ 3 h 616"/>
                            <a:gd name="T26" fmla="*/ 379 w 654"/>
                            <a:gd name="T27" fmla="*/ 14 h 616"/>
                            <a:gd name="T28" fmla="*/ 427 w 654"/>
                            <a:gd name="T29" fmla="*/ 31 h 616"/>
                            <a:gd name="T30" fmla="*/ 471 w 654"/>
                            <a:gd name="T31" fmla="*/ 54 h 616"/>
                            <a:gd name="T32" fmla="*/ 512 w 654"/>
                            <a:gd name="T33" fmla="*/ 82 h 616"/>
                            <a:gd name="T34" fmla="*/ 550 w 654"/>
                            <a:gd name="T35" fmla="*/ 116 h 616"/>
                            <a:gd name="T36" fmla="*/ 582 w 654"/>
                            <a:gd name="T37" fmla="*/ 155 h 616"/>
                            <a:gd name="T38" fmla="*/ 610 w 654"/>
                            <a:gd name="T39" fmla="*/ 198 h 616"/>
                            <a:gd name="T40" fmla="*/ 630 w 654"/>
                            <a:gd name="T41" fmla="*/ 243 h 616"/>
                            <a:gd name="T42" fmla="*/ 645 w 654"/>
                            <a:gd name="T43" fmla="*/ 291 h 616"/>
                            <a:gd name="T44" fmla="*/ 653 w 654"/>
                            <a:gd name="T45" fmla="*/ 341 h 616"/>
                            <a:gd name="T46" fmla="*/ 654 w 654"/>
                            <a:gd name="T47" fmla="*/ 392 h 616"/>
                            <a:gd name="T48" fmla="*/ 649 w 654"/>
                            <a:gd name="T49" fmla="*/ 442 h 616"/>
                            <a:gd name="T50" fmla="*/ 635 w 654"/>
                            <a:gd name="T51" fmla="*/ 491 h 616"/>
                            <a:gd name="T52" fmla="*/ 617 w 654"/>
                            <a:gd name="T53" fmla="*/ 537 h 616"/>
                            <a:gd name="T54" fmla="*/ 599 w 654"/>
                            <a:gd name="T55" fmla="*/ 563 h 616"/>
                            <a:gd name="T56" fmla="*/ 560 w 654"/>
                            <a:gd name="T57" fmla="*/ 583 h 616"/>
                            <a:gd name="T58" fmla="*/ 522 w 654"/>
                            <a:gd name="T59" fmla="*/ 597 h 616"/>
                            <a:gd name="T60" fmla="*/ 484 w 654"/>
                            <a:gd name="T61" fmla="*/ 607 h 616"/>
                            <a:gd name="T62" fmla="*/ 446 w 654"/>
                            <a:gd name="T63" fmla="*/ 613 h 616"/>
                            <a:gd name="T64" fmla="*/ 408 w 654"/>
                            <a:gd name="T65" fmla="*/ 616 h 616"/>
                            <a:gd name="T66" fmla="*/ 371 w 654"/>
                            <a:gd name="T67" fmla="*/ 616 h 616"/>
                            <a:gd name="T68" fmla="*/ 335 w 654"/>
                            <a:gd name="T69" fmla="*/ 611 h 616"/>
                            <a:gd name="T70" fmla="*/ 300 w 654"/>
                            <a:gd name="T71" fmla="*/ 604 h 616"/>
                            <a:gd name="T72" fmla="*/ 265 w 654"/>
                            <a:gd name="T73" fmla="*/ 593 h 616"/>
                            <a:gd name="T74" fmla="*/ 232 w 654"/>
                            <a:gd name="T75" fmla="*/ 580 h 616"/>
                            <a:gd name="T76" fmla="*/ 201 w 654"/>
                            <a:gd name="T77" fmla="*/ 564 h 616"/>
                            <a:gd name="T78" fmla="*/ 172 w 654"/>
                            <a:gd name="T79" fmla="*/ 545 h 616"/>
                            <a:gd name="T80" fmla="*/ 144 w 654"/>
                            <a:gd name="T81" fmla="*/ 525 h 616"/>
                            <a:gd name="T82" fmla="*/ 117 w 654"/>
                            <a:gd name="T83" fmla="*/ 500 h 616"/>
                            <a:gd name="T84" fmla="*/ 93 w 654"/>
                            <a:gd name="T85" fmla="*/ 475 h 616"/>
                            <a:gd name="T86" fmla="*/ 72 w 654"/>
                            <a:gd name="T87" fmla="*/ 446 h 616"/>
                            <a:gd name="T88" fmla="*/ 52 w 654"/>
                            <a:gd name="T89" fmla="*/ 417 h 616"/>
                            <a:gd name="T90" fmla="*/ 36 w 654"/>
                            <a:gd name="T91" fmla="*/ 384 h 616"/>
                            <a:gd name="T92" fmla="*/ 22 w 654"/>
                            <a:gd name="T93" fmla="*/ 350 h 616"/>
                            <a:gd name="T94" fmla="*/ 14 w 654"/>
                            <a:gd name="T95" fmla="*/ 328 h 6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54" h="616">
                              <a:moveTo>
                                <a:pt x="14" y="328"/>
                              </a:moveTo>
                              <a:lnTo>
                                <a:pt x="12" y="314"/>
                              </a:lnTo>
                              <a:lnTo>
                                <a:pt x="8" y="302"/>
                              </a:lnTo>
                              <a:lnTo>
                                <a:pt x="6" y="290"/>
                              </a:lnTo>
                              <a:lnTo>
                                <a:pt x="4" y="278"/>
                              </a:lnTo>
                              <a:lnTo>
                                <a:pt x="2" y="265"/>
                              </a:lnTo>
                              <a:lnTo>
                                <a:pt x="1" y="253"/>
                              </a:lnTo>
                              <a:lnTo>
                                <a:pt x="0" y="239"/>
                              </a:lnTo>
                              <a:lnTo>
                                <a:pt x="0" y="226"/>
                              </a:lnTo>
                              <a:lnTo>
                                <a:pt x="0" y="213"/>
                              </a:lnTo>
                              <a:lnTo>
                                <a:pt x="0" y="201"/>
                              </a:lnTo>
                              <a:lnTo>
                                <a:pt x="0" y="186"/>
                              </a:lnTo>
                              <a:lnTo>
                                <a:pt x="1" y="173"/>
                              </a:lnTo>
                              <a:lnTo>
                                <a:pt x="4" y="159"/>
                              </a:lnTo>
                              <a:lnTo>
                                <a:pt x="6" y="146"/>
                              </a:lnTo>
                              <a:lnTo>
                                <a:pt x="9" y="131"/>
                              </a:lnTo>
                              <a:lnTo>
                                <a:pt x="12" y="116"/>
                              </a:lnTo>
                              <a:lnTo>
                                <a:pt x="14" y="112"/>
                              </a:lnTo>
                              <a:lnTo>
                                <a:pt x="21" y="104"/>
                              </a:lnTo>
                              <a:lnTo>
                                <a:pt x="33" y="92"/>
                              </a:lnTo>
                              <a:lnTo>
                                <a:pt x="45" y="82"/>
                              </a:lnTo>
                              <a:lnTo>
                                <a:pt x="60" y="72"/>
                              </a:lnTo>
                              <a:lnTo>
                                <a:pt x="73" y="62"/>
                              </a:lnTo>
                              <a:lnTo>
                                <a:pt x="88" y="54"/>
                              </a:lnTo>
                              <a:lnTo>
                                <a:pt x="101" y="44"/>
                              </a:lnTo>
                              <a:lnTo>
                                <a:pt x="117" y="38"/>
                              </a:lnTo>
                              <a:lnTo>
                                <a:pt x="132" y="31"/>
                              </a:lnTo>
                              <a:lnTo>
                                <a:pt x="148" y="24"/>
                              </a:lnTo>
                              <a:lnTo>
                                <a:pt x="164" y="19"/>
                              </a:lnTo>
                              <a:lnTo>
                                <a:pt x="180" y="14"/>
                              </a:lnTo>
                              <a:lnTo>
                                <a:pt x="196" y="10"/>
                              </a:lnTo>
                              <a:lnTo>
                                <a:pt x="212" y="5"/>
                              </a:lnTo>
                              <a:lnTo>
                                <a:pt x="229" y="3"/>
                              </a:lnTo>
                              <a:lnTo>
                                <a:pt x="245" y="1"/>
                              </a:lnTo>
                              <a:lnTo>
                                <a:pt x="263" y="0"/>
                              </a:lnTo>
                              <a:lnTo>
                                <a:pt x="279" y="0"/>
                              </a:lnTo>
                              <a:lnTo>
                                <a:pt x="296" y="0"/>
                              </a:lnTo>
                              <a:lnTo>
                                <a:pt x="313" y="1"/>
                              </a:lnTo>
                              <a:lnTo>
                                <a:pt x="329" y="3"/>
                              </a:lnTo>
                              <a:lnTo>
                                <a:pt x="347" y="5"/>
                              </a:lnTo>
                              <a:lnTo>
                                <a:pt x="363" y="10"/>
                              </a:lnTo>
                              <a:lnTo>
                                <a:pt x="379" y="14"/>
                              </a:lnTo>
                              <a:lnTo>
                                <a:pt x="395" y="19"/>
                              </a:lnTo>
                              <a:lnTo>
                                <a:pt x="411" y="24"/>
                              </a:lnTo>
                              <a:lnTo>
                                <a:pt x="427" y="31"/>
                              </a:lnTo>
                              <a:lnTo>
                                <a:pt x="442" y="38"/>
                              </a:lnTo>
                              <a:lnTo>
                                <a:pt x="456" y="44"/>
                              </a:lnTo>
                              <a:lnTo>
                                <a:pt x="471" y="54"/>
                              </a:lnTo>
                              <a:lnTo>
                                <a:pt x="486" y="62"/>
                              </a:lnTo>
                              <a:lnTo>
                                <a:pt x="499" y="72"/>
                              </a:lnTo>
                              <a:lnTo>
                                <a:pt x="512" y="82"/>
                              </a:lnTo>
                              <a:lnTo>
                                <a:pt x="526" y="92"/>
                              </a:lnTo>
                              <a:lnTo>
                                <a:pt x="538" y="104"/>
                              </a:lnTo>
                              <a:lnTo>
                                <a:pt x="550" y="116"/>
                              </a:lnTo>
                              <a:lnTo>
                                <a:pt x="562" y="128"/>
                              </a:lnTo>
                              <a:lnTo>
                                <a:pt x="572" y="142"/>
                              </a:lnTo>
                              <a:lnTo>
                                <a:pt x="582" y="155"/>
                              </a:lnTo>
                              <a:lnTo>
                                <a:pt x="592" y="169"/>
                              </a:lnTo>
                              <a:lnTo>
                                <a:pt x="601" y="183"/>
                              </a:lnTo>
                              <a:lnTo>
                                <a:pt x="610" y="198"/>
                              </a:lnTo>
                              <a:lnTo>
                                <a:pt x="617" y="213"/>
                              </a:lnTo>
                              <a:lnTo>
                                <a:pt x="623" y="227"/>
                              </a:lnTo>
                              <a:lnTo>
                                <a:pt x="630" y="243"/>
                              </a:lnTo>
                              <a:lnTo>
                                <a:pt x="635" y="259"/>
                              </a:lnTo>
                              <a:lnTo>
                                <a:pt x="641" y="275"/>
                              </a:lnTo>
                              <a:lnTo>
                                <a:pt x="645" y="291"/>
                              </a:lnTo>
                              <a:lnTo>
                                <a:pt x="649" y="309"/>
                              </a:lnTo>
                              <a:lnTo>
                                <a:pt x="651" y="325"/>
                              </a:lnTo>
                              <a:lnTo>
                                <a:pt x="653" y="341"/>
                              </a:lnTo>
                              <a:lnTo>
                                <a:pt x="654" y="358"/>
                              </a:lnTo>
                              <a:lnTo>
                                <a:pt x="654" y="374"/>
                              </a:lnTo>
                              <a:lnTo>
                                <a:pt x="654" y="392"/>
                              </a:lnTo>
                              <a:lnTo>
                                <a:pt x="653" y="409"/>
                              </a:lnTo>
                              <a:lnTo>
                                <a:pt x="651" y="425"/>
                              </a:lnTo>
                              <a:lnTo>
                                <a:pt x="649" y="442"/>
                              </a:lnTo>
                              <a:lnTo>
                                <a:pt x="645" y="458"/>
                              </a:lnTo>
                              <a:lnTo>
                                <a:pt x="641" y="475"/>
                              </a:lnTo>
                              <a:lnTo>
                                <a:pt x="635" y="491"/>
                              </a:lnTo>
                              <a:lnTo>
                                <a:pt x="630" y="507"/>
                              </a:lnTo>
                              <a:lnTo>
                                <a:pt x="623" y="523"/>
                              </a:lnTo>
                              <a:lnTo>
                                <a:pt x="617" y="537"/>
                              </a:lnTo>
                              <a:lnTo>
                                <a:pt x="610" y="553"/>
                              </a:lnTo>
                              <a:lnTo>
                                <a:pt x="607" y="559"/>
                              </a:lnTo>
                              <a:lnTo>
                                <a:pt x="599" y="563"/>
                              </a:lnTo>
                              <a:lnTo>
                                <a:pt x="586" y="569"/>
                              </a:lnTo>
                              <a:lnTo>
                                <a:pt x="572" y="576"/>
                              </a:lnTo>
                              <a:lnTo>
                                <a:pt x="560" y="583"/>
                              </a:lnTo>
                              <a:lnTo>
                                <a:pt x="548" y="588"/>
                              </a:lnTo>
                              <a:lnTo>
                                <a:pt x="535" y="593"/>
                              </a:lnTo>
                              <a:lnTo>
                                <a:pt x="522" y="597"/>
                              </a:lnTo>
                              <a:lnTo>
                                <a:pt x="510" y="601"/>
                              </a:lnTo>
                              <a:lnTo>
                                <a:pt x="496" y="604"/>
                              </a:lnTo>
                              <a:lnTo>
                                <a:pt x="484" y="607"/>
                              </a:lnTo>
                              <a:lnTo>
                                <a:pt x="471" y="611"/>
                              </a:lnTo>
                              <a:lnTo>
                                <a:pt x="459" y="612"/>
                              </a:lnTo>
                              <a:lnTo>
                                <a:pt x="446" y="613"/>
                              </a:lnTo>
                              <a:lnTo>
                                <a:pt x="434" y="615"/>
                              </a:lnTo>
                              <a:lnTo>
                                <a:pt x="422" y="616"/>
                              </a:lnTo>
                              <a:lnTo>
                                <a:pt x="408" y="616"/>
                              </a:lnTo>
                              <a:lnTo>
                                <a:pt x="396" y="616"/>
                              </a:lnTo>
                              <a:lnTo>
                                <a:pt x="383" y="616"/>
                              </a:lnTo>
                              <a:lnTo>
                                <a:pt x="371" y="616"/>
                              </a:lnTo>
                              <a:lnTo>
                                <a:pt x="359" y="615"/>
                              </a:lnTo>
                              <a:lnTo>
                                <a:pt x="347" y="613"/>
                              </a:lnTo>
                              <a:lnTo>
                                <a:pt x="335" y="611"/>
                              </a:lnTo>
                              <a:lnTo>
                                <a:pt x="323" y="609"/>
                              </a:lnTo>
                              <a:lnTo>
                                <a:pt x="311" y="607"/>
                              </a:lnTo>
                              <a:lnTo>
                                <a:pt x="300" y="604"/>
                              </a:lnTo>
                              <a:lnTo>
                                <a:pt x="288" y="600"/>
                              </a:lnTo>
                              <a:lnTo>
                                <a:pt x="276" y="597"/>
                              </a:lnTo>
                              <a:lnTo>
                                <a:pt x="265" y="593"/>
                              </a:lnTo>
                              <a:lnTo>
                                <a:pt x="255" y="589"/>
                              </a:lnTo>
                              <a:lnTo>
                                <a:pt x="244" y="585"/>
                              </a:lnTo>
                              <a:lnTo>
                                <a:pt x="232" y="580"/>
                              </a:lnTo>
                              <a:lnTo>
                                <a:pt x="221" y="576"/>
                              </a:lnTo>
                              <a:lnTo>
                                <a:pt x="211" y="571"/>
                              </a:lnTo>
                              <a:lnTo>
                                <a:pt x="201" y="564"/>
                              </a:lnTo>
                              <a:lnTo>
                                <a:pt x="191" y="559"/>
                              </a:lnTo>
                              <a:lnTo>
                                <a:pt x="181" y="552"/>
                              </a:lnTo>
                              <a:lnTo>
                                <a:pt x="172" y="545"/>
                              </a:lnTo>
                              <a:lnTo>
                                <a:pt x="163" y="539"/>
                              </a:lnTo>
                              <a:lnTo>
                                <a:pt x="152" y="532"/>
                              </a:lnTo>
                              <a:lnTo>
                                <a:pt x="144" y="525"/>
                              </a:lnTo>
                              <a:lnTo>
                                <a:pt x="134" y="517"/>
                              </a:lnTo>
                              <a:lnTo>
                                <a:pt x="126" y="508"/>
                              </a:lnTo>
                              <a:lnTo>
                                <a:pt x="117" y="500"/>
                              </a:lnTo>
                              <a:lnTo>
                                <a:pt x="109" y="492"/>
                              </a:lnTo>
                              <a:lnTo>
                                <a:pt x="100" y="484"/>
                              </a:lnTo>
                              <a:lnTo>
                                <a:pt x="93" y="475"/>
                              </a:lnTo>
                              <a:lnTo>
                                <a:pt x="86" y="465"/>
                              </a:lnTo>
                              <a:lnTo>
                                <a:pt x="78" y="456"/>
                              </a:lnTo>
                              <a:lnTo>
                                <a:pt x="72" y="446"/>
                              </a:lnTo>
                              <a:lnTo>
                                <a:pt x="65" y="437"/>
                              </a:lnTo>
                              <a:lnTo>
                                <a:pt x="58" y="426"/>
                              </a:lnTo>
                              <a:lnTo>
                                <a:pt x="52" y="417"/>
                              </a:lnTo>
                              <a:lnTo>
                                <a:pt x="46" y="405"/>
                              </a:lnTo>
                              <a:lnTo>
                                <a:pt x="41" y="396"/>
                              </a:lnTo>
                              <a:lnTo>
                                <a:pt x="36" y="384"/>
                              </a:lnTo>
                              <a:lnTo>
                                <a:pt x="30" y="373"/>
                              </a:lnTo>
                              <a:lnTo>
                                <a:pt x="26" y="362"/>
                              </a:lnTo>
                              <a:lnTo>
                                <a:pt x="22" y="350"/>
                              </a:lnTo>
                              <a:lnTo>
                                <a:pt x="18" y="338"/>
                              </a:lnTo>
                              <a:lnTo>
                                <a:pt x="18" y="338"/>
                              </a:lnTo>
                              <a:lnTo>
                                <a:pt x="14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9E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2" name="Freeform 25"/>
                      <wps:cNvSpPr>
                        <a:spLocks noChangeAspect="1"/>
                      </wps:cNvSpPr>
                      <wps:spPr bwMode="auto">
                        <a:xfrm>
                          <a:off x="86" y="1498"/>
                          <a:ext cx="618" cy="580"/>
                        </a:xfrm>
                        <a:custGeom>
                          <a:avLst/>
                          <a:gdLst>
                            <a:gd name="T0" fmla="*/ 8 w 618"/>
                            <a:gd name="T1" fmla="*/ 295 h 580"/>
                            <a:gd name="T2" fmla="*/ 2 w 618"/>
                            <a:gd name="T3" fmla="*/ 261 h 580"/>
                            <a:gd name="T4" fmla="*/ 0 w 618"/>
                            <a:gd name="T5" fmla="*/ 225 h 580"/>
                            <a:gd name="T6" fmla="*/ 0 w 618"/>
                            <a:gd name="T7" fmla="*/ 189 h 580"/>
                            <a:gd name="T8" fmla="*/ 5 w 618"/>
                            <a:gd name="T9" fmla="*/ 151 h 580"/>
                            <a:gd name="T10" fmla="*/ 14 w 618"/>
                            <a:gd name="T11" fmla="*/ 114 h 580"/>
                            <a:gd name="T12" fmla="*/ 29 w 618"/>
                            <a:gd name="T13" fmla="*/ 75 h 580"/>
                            <a:gd name="T14" fmla="*/ 52 w 618"/>
                            <a:gd name="T15" fmla="*/ 54 h 580"/>
                            <a:gd name="T16" fmla="*/ 96 w 618"/>
                            <a:gd name="T17" fmla="*/ 31 h 580"/>
                            <a:gd name="T18" fmla="*/ 144 w 618"/>
                            <a:gd name="T19" fmla="*/ 14 h 580"/>
                            <a:gd name="T20" fmla="*/ 193 w 618"/>
                            <a:gd name="T21" fmla="*/ 3 h 580"/>
                            <a:gd name="T22" fmla="*/ 243 w 618"/>
                            <a:gd name="T23" fmla="*/ 0 h 580"/>
                            <a:gd name="T24" fmla="*/ 293 w 618"/>
                            <a:gd name="T25" fmla="*/ 3 h 580"/>
                            <a:gd name="T26" fmla="*/ 343 w 618"/>
                            <a:gd name="T27" fmla="*/ 14 h 580"/>
                            <a:gd name="T28" fmla="*/ 391 w 618"/>
                            <a:gd name="T29" fmla="*/ 31 h 580"/>
                            <a:gd name="T30" fmla="*/ 435 w 618"/>
                            <a:gd name="T31" fmla="*/ 54 h 580"/>
                            <a:gd name="T32" fmla="*/ 476 w 618"/>
                            <a:gd name="T33" fmla="*/ 82 h 580"/>
                            <a:gd name="T34" fmla="*/ 514 w 618"/>
                            <a:gd name="T35" fmla="*/ 116 h 580"/>
                            <a:gd name="T36" fmla="*/ 546 w 618"/>
                            <a:gd name="T37" fmla="*/ 155 h 580"/>
                            <a:gd name="T38" fmla="*/ 574 w 618"/>
                            <a:gd name="T39" fmla="*/ 198 h 580"/>
                            <a:gd name="T40" fmla="*/ 594 w 618"/>
                            <a:gd name="T41" fmla="*/ 243 h 580"/>
                            <a:gd name="T42" fmla="*/ 609 w 618"/>
                            <a:gd name="T43" fmla="*/ 291 h 580"/>
                            <a:gd name="T44" fmla="*/ 617 w 618"/>
                            <a:gd name="T45" fmla="*/ 341 h 580"/>
                            <a:gd name="T46" fmla="*/ 618 w 618"/>
                            <a:gd name="T47" fmla="*/ 392 h 580"/>
                            <a:gd name="T48" fmla="*/ 613 w 618"/>
                            <a:gd name="T49" fmla="*/ 442 h 580"/>
                            <a:gd name="T50" fmla="*/ 599 w 618"/>
                            <a:gd name="T51" fmla="*/ 491 h 580"/>
                            <a:gd name="T52" fmla="*/ 578 w 618"/>
                            <a:gd name="T53" fmla="*/ 509 h 580"/>
                            <a:gd name="T54" fmla="*/ 544 w 618"/>
                            <a:gd name="T55" fmla="*/ 532 h 580"/>
                            <a:gd name="T56" fmla="*/ 510 w 618"/>
                            <a:gd name="T57" fmla="*/ 549 h 580"/>
                            <a:gd name="T58" fmla="*/ 475 w 618"/>
                            <a:gd name="T59" fmla="*/ 563 h 580"/>
                            <a:gd name="T60" fmla="*/ 440 w 618"/>
                            <a:gd name="T61" fmla="*/ 572 h 580"/>
                            <a:gd name="T62" fmla="*/ 406 w 618"/>
                            <a:gd name="T63" fmla="*/ 579 h 580"/>
                            <a:gd name="T64" fmla="*/ 371 w 618"/>
                            <a:gd name="T65" fmla="*/ 580 h 580"/>
                            <a:gd name="T66" fmla="*/ 338 w 618"/>
                            <a:gd name="T67" fmla="*/ 580 h 580"/>
                            <a:gd name="T68" fmla="*/ 305 w 618"/>
                            <a:gd name="T69" fmla="*/ 576 h 580"/>
                            <a:gd name="T70" fmla="*/ 272 w 618"/>
                            <a:gd name="T71" fmla="*/ 569 h 580"/>
                            <a:gd name="T72" fmla="*/ 241 w 618"/>
                            <a:gd name="T73" fmla="*/ 559 h 580"/>
                            <a:gd name="T74" fmla="*/ 212 w 618"/>
                            <a:gd name="T75" fmla="*/ 548 h 580"/>
                            <a:gd name="T76" fmla="*/ 183 w 618"/>
                            <a:gd name="T77" fmla="*/ 533 h 580"/>
                            <a:gd name="T78" fmla="*/ 156 w 618"/>
                            <a:gd name="T79" fmla="*/ 516 h 580"/>
                            <a:gd name="T80" fmla="*/ 131 w 618"/>
                            <a:gd name="T81" fmla="*/ 497 h 580"/>
                            <a:gd name="T82" fmla="*/ 106 w 618"/>
                            <a:gd name="T83" fmla="*/ 475 h 580"/>
                            <a:gd name="T84" fmla="*/ 85 w 618"/>
                            <a:gd name="T85" fmla="*/ 452 h 580"/>
                            <a:gd name="T86" fmla="*/ 65 w 618"/>
                            <a:gd name="T87" fmla="*/ 426 h 580"/>
                            <a:gd name="T88" fmla="*/ 48 w 618"/>
                            <a:gd name="T89" fmla="*/ 398 h 580"/>
                            <a:gd name="T90" fmla="*/ 33 w 618"/>
                            <a:gd name="T91" fmla="*/ 369 h 580"/>
                            <a:gd name="T92" fmla="*/ 20 w 618"/>
                            <a:gd name="T93" fmla="*/ 338 h 580"/>
                            <a:gd name="T94" fmla="*/ 13 w 618"/>
                            <a:gd name="T95" fmla="*/ 317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18" h="580">
                              <a:moveTo>
                                <a:pt x="13" y="317"/>
                              </a:moveTo>
                              <a:lnTo>
                                <a:pt x="10" y="306"/>
                              </a:lnTo>
                              <a:lnTo>
                                <a:pt x="8" y="295"/>
                              </a:lnTo>
                              <a:lnTo>
                                <a:pt x="5" y="283"/>
                              </a:lnTo>
                              <a:lnTo>
                                <a:pt x="4" y="273"/>
                              </a:lnTo>
                              <a:lnTo>
                                <a:pt x="2" y="261"/>
                              </a:lnTo>
                              <a:lnTo>
                                <a:pt x="1" y="249"/>
                              </a:lnTo>
                              <a:lnTo>
                                <a:pt x="0" y="237"/>
                              </a:lnTo>
                              <a:lnTo>
                                <a:pt x="0" y="225"/>
                              </a:lnTo>
                              <a:lnTo>
                                <a:pt x="0" y="214"/>
                              </a:lnTo>
                              <a:lnTo>
                                <a:pt x="0" y="202"/>
                              </a:lnTo>
                              <a:lnTo>
                                <a:pt x="0" y="189"/>
                              </a:lnTo>
                              <a:lnTo>
                                <a:pt x="1" y="177"/>
                              </a:lnTo>
                              <a:lnTo>
                                <a:pt x="4" y="165"/>
                              </a:lnTo>
                              <a:lnTo>
                                <a:pt x="5" y="151"/>
                              </a:lnTo>
                              <a:lnTo>
                                <a:pt x="8" y="139"/>
                              </a:lnTo>
                              <a:lnTo>
                                <a:pt x="10" y="126"/>
                              </a:lnTo>
                              <a:lnTo>
                                <a:pt x="14" y="114"/>
                              </a:lnTo>
                              <a:lnTo>
                                <a:pt x="18" y="99"/>
                              </a:lnTo>
                              <a:lnTo>
                                <a:pt x="22" y="87"/>
                              </a:lnTo>
                              <a:lnTo>
                                <a:pt x="29" y="75"/>
                              </a:lnTo>
                              <a:lnTo>
                                <a:pt x="33" y="66"/>
                              </a:lnTo>
                              <a:lnTo>
                                <a:pt x="37" y="62"/>
                              </a:lnTo>
                              <a:lnTo>
                                <a:pt x="52" y="54"/>
                              </a:lnTo>
                              <a:lnTo>
                                <a:pt x="65" y="44"/>
                              </a:lnTo>
                              <a:lnTo>
                                <a:pt x="81" y="38"/>
                              </a:lnTo>
                              <a:lnTo>
                                <a:pt x="96" y="31"/>
                              </a:lnTo>
                              <a:lnTo>
                                <a:pt x="112" y="24"/>
                              </a:lnTo>
                              <a:lnTo>
                                <a:pt x="128" y="19"/>
                              </a:lnTo>
                              <a:lnTo>
                                <a:pt x="144" y="14"/>
                              </a:lnTo>
                              <a:lnTo>
                                <a:pt x="160" y="10"/>
                              </a:lnTo>
                              <a:lnTo>
                                <a:pt x="176" y="5"/>
                              </a:lnTo>
                              <a:lnTo>
                                <a:pt x="193" y="3"/>
                              </a:lnTo>
                              <a:lnTo>
                                <a:pt x="209" y="1"/>
                              </a:lnTo>
                              <a:lnTo>
                                <a:pt x="227" y="0"/>
                              </a:lnTo>
                              <a:lnTo>
                                <a:pt x="243" y="0"/>
                              </a:lnTo>
                              <a:lnTo>
                                <a:pt x="260" y="0"/>
                              </a:lnTo>
                              <a:lnTo>
                                <a:pt x="277" y="1"/>
                              </a:lnTo>
                              <a:lnTo>
                                <a:pt x="293" y="3"/>
                              </a:lnTo>
                              <a:lnTo>
                                <a:pt x="311" y="5"/>
                              </a:lnTo>
                              <a:lnTo>
                                <a:pt x="327" y="10"/>
                              </a:lnTo>
                              <a:lnTo>
                                <a:pt x="343" y="14"/>
                              </a:lnTo>
                              <a:lnTo>
                                <a:pt x="359" y="19"/>
                              </a:lnTo>
                              <a:lnTo>
                                <a:pt x="375" y="24"/>
                              </a:lnTo>
                              <a:lnTo>
                                <a:pt x="391" y="31"/>
                              </a:lnTo>
                              <a:lnTo>
                                <a:pt x="406" y="38"/>
                              </a:lnTo>
                              <a:lnTo>
                                <a:pt x="420" y="44"/>
                              </a:lnTo>
                              <a:lnTo>
                                <a:pt x="435" y="54"/>
                              </a:lnTo>
                              <a:lnTo>
                                <a:pt x="450" y="62"/>
                              </a:lnTo>
                              <a:lnTo>
                                <a:pt x="463" y="72"/>
                              </a:lnTo>
                              <a:lnTo>
                                <a:pt x="476" y="82"/>
                              </a:lnTo>
                              <a:lnTo>
                                <a:pt x="490" y="92"/>
                              </a:lnTo>
                              <a:lnTo>
                                <a:pt x="502" y="104"/>
                              </a:lnTo>
                              <a:lnTo>
                                <a:pt x="514" y="116"/>
                              </a:lnTo>
                              <a:lnTo>
                                <a:pt x="526" y="128"/>
                              </a:lnTo>
                              <a:lnTo>
                                <a:pt x="536" y="142"/>
                              </a:lnTo>
                              <a:lnTo>
                                <a:pt x="546" y="155"/>
                              </a:lnTo>
                              <a:lnTo>
                                <a:pt x="556" y="169"/>
                              </a:lnTo>
                              <a:lnTo>
                                <a:pt x="565" y="183"/>
                              </a:lnTo>
                              <a:lnTo>
                                <a:pt x="574" y="198"/>
                              </a:lnTo>
                              <a:lnTo>
                                <a:pt x="581" y="213"/>
                              </a:lnTo>
                              <a:lnTo>
                                <a:pt x="587" y="227"/>
                              </a:lnTo>
                              <a:lnTo>
                                <a:pt x="594" y="243"/>
                              </a:lnTo>
                              <a:lnTo>
                                <a:pt x="599" y="259"/>
                              </a:lnTo>
                              <a:lnTo>
                                <a:pt x="605" y="275"/>
                              </a:lnTo>
                              <a:lnTo>
                                <a:pt x="609" y="291"/>
                              </a:lnTo>
                              <a:lnTo>
                                <a:pt x="613" y="309"/>
                              </a:lnTo>
                              <a:lnTo>
                                <a:pt x="615" y="325"/>
                              </a:lnTo>
                              <a:lnTo>
                                <a:pt x="617" y="341"/>
                              </a:lnTo>
                              <a:lnTo>
                                <a:pt x="618" y="358"/>
                              </a:lnTo>
                              <a:lnTo>
                                <a:pt x="618" y="374"/>
                              </a:lnTo>
                              <a:lnTo>
                                <a:pt x="618" y="392"/>
                              </a:lnTo>
                              <a:lnTo>
                                <a:pt x="617" y="409"/>
                              </a:lnTo>
                              <a:lnTo>
                                <a:pt x="615" y="425"/>
                              </a:lnTo>
                              <a:lnTo>
                                <a:pt x="613" y="442"/>
                              </a:lnTo>
                              <a:lnTo>
                                <a:pt x="609" y="458"/>
                              </a:lnTo>
                              <a:lnTo>
                                <a:pt x="605" y="475"/>
                              </a:lnTo>
                              <a:lnTo>
                                <a:pt x="599" y="491"/>
                              </a:lnTo>
                              <a:lnTo>
                                <a:pt x="599" y="495"/>
                              </a:lnTo>
                              <a:lnTo>
                                <a:pt x="590" y="501"/>
                              </a:lnTo>
                              <a:lnTo>
                                <a:pt x="578" y="509"/>
                              </a:lnTo>
                              <a:lnTo>
                                <a:pt x="567" y="517"/>
                              </a:lnTo>
                              <a:lnTo>
                                <a:pt x="556" y="525"/>
                              </a:lnTo>
                              <a:lnTo>
                                <a:pt x="544" y="532"/>
                              </a:lnTo>
                              <a:lnTo>
                                <a:pt x="534" y="537"/>
                              </a:lnTo>
                              <a:lnTo>
                                <a:pt x="522" y="544"/>
                              </a:lnTo>
                              <a:lnTo>
                                <a:pt x="510" y="549"/>
                              </a:lnTo>
                              <a:lnTo>
                                <a:pt x="499" y="555"/>
                              </a:lnTo>
                              <a:lnTo>
                                <a:pt x="487" y="559"/>
                              </a:lnTo>
                              <a:lnTo>
                                <a:pt x="475" y="563"/>
                              </a:lnTo>
                              <a:lnTo>
                                <a:pt x="463" y="567"/>
                              </a:lnTo>
                              <a:lnTo>
                                <a:pt x="451" y="569"/>
                              </a:lnTo>
                              <a:lnTo>
                                <a:pt x="440" y="572"/>
                              </a:lnTo>
                              <a:lnTo>
                                <a:pt x="430" y="575"/>
                              </a:lnTo>
                              <a:lnTo>
                                <a:pt x="418" y="576"/>
                              </a:lnTo>
                              <a:lnTo>
                                <a:pt x="406" y="579"/>
                              </a:lnTo>
                              <a:lnTo>
                                <a:pt x="394" y="579"/>
                              </a:lnTo>
                              <a:lnTo>
                                <a:pt x="383" y="580"/>
                              </a:lnTo>
                              <a:lnTo>
                                <a:pt x="371" y="580"/>
                              </a:lnTo>
                              <a:lnTo>
                                <a:pt x="360" y="580"/>
                              </a:lnTo>
                              <a:lnTo>
                                <a:pt x="348" y="580"/>
                              </a:lnTo>
                              <a:lnTo>
                                <a:pt x="338" y="580"/>
                              </a:lnTo>
                              <a:lnTo>
                                <a:pt x="327" y="579"/>
                              </a:lnTo>
                              <a:lnTo>
                                <a:pt x="316" y="577"/>
                              </a:lnTo>
                              <a:lnTo>
                                <a:pt x="305" y="576"/>
                              </a:lnTo>
                              <a:lnTo>
                                <a:pt x="293" y="573"/>
                              </a:lnTo>
                              <a:lnTo>
                                <a:pt x="283" y="571"/>
                              </a:lnTo>
                              <a:lnTo>
                                <a:pt x="272" y="569"/>
                              </a:lnTo>
                              <a:lnTo>
                                <a:pt x="261" y="565"/>
                              </a:lnTo>
                              <a:lnTo>
                                <a:pt x="252" y="564"/>
                              </a:lnTo>
                              <a:lnTo>
                                <a:pt x="241" y="559"/>
                              </a:lnTo>
                              <a:lnTo>
                                <a:pt x="231" y="556"/>
                              </a:lnTo>
                              <a:lnTo>
                                <a:pt x="221" y="552"/>
                              </a:lnTo>
                              <a:lnTo>
                                <a:pt x="212" y="548"/>
                              </a:lnTo>
                              <a:lnTo>
                                <a:pt x="201" y="543"/>
                              </a:lnTo>
                              <a:lnTo>
                                <a:pt x="192" y="539"/>
                              </a:lnTo>
                              <a:lnTo>
                                <a:pt x="183" y="533"/>
                              </a:lnTo>
                              <a:lnTo>
                                <a:pt x="173" y="528"/>
                              </a:lnTo>
                              <a:lnTo>
                                <a:pt x="165" y="521"/>
                              </a:lnTo>
                              <a:lnTo>
                                <a:pt x="156" y="516"/>
                              </a:lnTo>
                              <a:lnTo>
                                <a:pt x="148" y="509"/>
                              </a:lnTo>
                              <a:lnTo>
                                <a:pt x="139" y="503"/>
                              </a:lnTo>
                              <a:lnTo>
                                <a:pt x="131" y="497"/>
                              </a:lnTo>
                              <a:lnTo>
                                <a:pt x="123" y="489"/>
                              </a:lnTo>
                              <a:lnTo>
                                <a:pt x="115" y="483"/>
                              </a:lnTo>
                              <a:lnTo>
                                <a:pt x="106" y="475"/>
                              </a:lnTo>
                              <a:lnTo>
                                <a:pt x="100" y="468"/>
                              </a:lnTo>
                              <a:lnTo>
                                <a:pt x="92" y="460"/>
                              </a:lnTo>
                              <a:lnTo>
                                <a:pt x="85" y="452"/>
                              </a:lnTo>
                              <a:lnTo>
                                <a:pt x="78" y="442"/>
                              </a:lnTo>
                              <a:lnTo>
                                <a:pt x="72" y="434"/>
                              </a:lnTo>
                              <a:lnTo>
                                <a:pt x="65" y="426"/>
                              </a:lnTo>
                              <a:lnTo>
                                <a:pt x="58" y="417"/>
                              </a:lnTo>
                              <a:lnTo>
                                <a:pt x="53" y="408"/>
                              </a:lnTo>
                              <a:lnTo>
                                <a:pt x="48" y="398"/>
                              </a:lnTo>
                              <a:lnTo>
                                <a:pt x="42" y="389"/>
                              </a:lnTo>
                              <a:lnTo>
                                <a:pt x="37" y="380"/>
                              </a:lnTo>
                              <a:lnTo>
                                <a:pt x="33" y="369"/>
                              </a:lnTo>
                              <a:lnTo>
                                <a:pt x="28" y="358"/>
                              </a:lnTo>
                              <a:lnTo>
                                <a:pt x="25" y="349"/>
                              </a:lnTo>
                              <a:lnTo>
                                <a:pt x="20" y="338"/>
                              </a:lnTo>
                              <a:lnTo>
                                <a:pt x="17" y="328"/>
                              </a:lnTo>
                              <a:lnTo>
                                <a:pt x="17" y="328"/>
                              </a:lnTo>
                              <a:lnTo>
                                <a:pt x="13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A8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3" name="Freeform 26"/>
                      <wps:cNvSpPr>
                        <a:spLocks noChangeAspect="1"/>
                      </wps:cNvSpPr>
                      <wps:spPr bwMode="auto">
                        <a:xfrm>
                          <a:off x="122" y="1498"/>
                          <a:ext cx="582" cy="544"/>
                        </a:xfrm>
                        <a:custGeom>
                          <a:avLst/>
                          <a:gdLst>
                            <a:gd name="T0" fmla="*/ 6 w 582"/>
                            <a:gd name="T1" fmla="*/ 287 h 544"/>
                            <a:gd name="T2" fmla="*/ 1 w 582"/>
                            <a:gd name="T3" fmla="*/ 257 h 544"/>
                            <a:gd name="T4" fmla="*/ 0 w 582"/>
                            <a:gd name="T5" fmla="*/ 225 h 544"/>
                            <a:gd name="T6" fmla="*/ 0 w 582"/>
                            <a:gd name="T7" fmla="*/ 191 h 544"/>
                            <a:gd name="T8" fmla="*/ 5 w 582"/>
                            <a:gd name="T9" fmla="*/ 158 h 544"/>
                            <a:gd name="T10" fmla="*/ 13 w 582"/>
                            <a:gd name="T11" fmla="*/ 123 h 544"/>
                            <a:gd name="T12" fmla="*/ 26 w 582"/>
                            <a:gd name="T13" fmla="*/ 88 h 544"/>
                            <a:gd name="T14" fmla="*/ 42 w 582"/>
                            <a:gd name="T15" fmla="*/ 52 h 544"/>
                            <a:gd name="T16" fmla="*/ 60 w 582"/>
                            <a:gd name="T17" fmla="*/ 31 h 544"/>
                            <a:gd name="T18" fmla="*/ 108 w 582"/>
                            <a:gd name="T19" fmla="*/ 14 h 544"/>
                            <a:gd name="T20" fmla="*/ 157 w 582"/>
                            <a:gd name="T21" fmla="*/ 3 h 544"/>
                            <a:gd name="T22" fmla="*/ 207 w 582"/>
                            <a:gd name="T23" fmla="*/ 0 h 544"/>
                            <a:gd name="T24" fmla="*/ 257 w 582"/>
                            <a:gd name="T25" fmla="*/ 3 h 544"/>
                            <a:gd name="T26" fmla="*/ 307 w 582"/>
                            <a:gd name="T27" fmla="*/ 14 h 544"/>
                            <a:gd name="T28" fmla="*/ 355 w 582"/>
                            <a:gd name="T29" fmla="*/ 31 h 544"/>
                            <a:gd name="T30" fmla="*/ 399 w 582"/>
                            <a:gd name="T31" fmla="*/ 54 h 544"/>
                            <a:gd name="T32" fmla="*/ 440 w 582"/>
                            <a:gd name="T33" fmla="*/ 82 h 544"/>
                            <a:gd name="T34" fmla="*/ 478 w 582"/>
                            <a:gd name="T35" fmla="*/ 116 h 544"/>
                            <a:gd name="T36" fmla="*/ 510 w 582"/>
                            <a:gd name="T37" fmla="*/ 155 h 544"/>
                            <a:gd name="T38" fmla="*/ 538 w 582"/>
                            <a:gd name="T39" fmla="*/ 198 h 544"/>
                            <a:gd name="T40" fmla="*/ 558 w 582"/>
                            <a:gd name="T41" fmla="*/ 243 h 544"/>
                            <a:gd name="T42" fmla="*/ 573 w 582"/>
                            <a:gd name="T43" fmla="*/ 291 h 544"/>
                            <a:gd name="T44" fmla="*/ 581 w 582"/>
                            <a:gd name="T45" fmla="*/ 341 h 544"/>
                            <a:gd name="T46" fmla="*/ 582 w 582"/>
                            <a:gd name="T47" fmla="*/ 392 h 544"/>
                            <a:gd name="T48" fmla="*/ 579 w 582"/>
                            <a:gd name="T49" fmla="*/ 425 h 544"/>
                            <a:gd name="T50" fmla="*/ 551 w 582"/>
                            <a:gd name="T51" fmla="*/ 456 h 544"/>
                            <a:gd name="T52" fmla="*/ 520 w 582"/>
                            <a:gd name="T53" fmla="*/ 481 h 544"/>
                            <a:gd name="T54" fmla="*/ 491 w 582"/>
                            <a:gd name="T55" fmla="*/ 501 h 544"/>
                            <a:gd name="T56" fmla="*/ 459 w 582"/>
                            <a:gd name="T57" fmla="*/ 516 h 544"/>
                            <a:gd name="T58" fmla="*/ 428 w 582"/>
                            <a:gd name="T59" fmla="*/ 528 h 544"/>
                            <a:gd name="T60" fmla="*/ 396 w 582"/>
                            <a:gd name="T61" fmla="*/ 536 h 544"/>
                            <a:gd name="T62" fmla="*/ 366 w 582"/>
                            <a:gd name="T63" fmla="*/ 543 h 544"/>
                            <a:gd name="T64" fmla="*/ 335 w 582"/>
                            <a:gd name="T65" fmla="*/ 544 h 544"/>
                            <a:gd name="T66" fmla="*/ 304 w 582"/>
                            <a:gd name="T67" fmla="*/ 544 h 544"/>
                            <a:gd name="T68" fmla="*/ 275 w 582"/>
                            <a:gd name="T69" fmla="*/ 540 h 544"/>
                            <a:gd name="T70" fmla="*/ 245 w 582"/>
                            <a:gd name="T71" fmla="*/ 535 h 544"/>
                            <a:gd name="T72" fmla="*/ 217 w 582"/>
                            <a:gd name="T73" fmla="*/ 525 h 544"/>
                            <a:gd name="T74" fmla="*/ 191 w 582"/>
                            <a:gd name="T75" fmla="*/ 515 h 544"/>
                            <a:gd name="T76" fmla="*/ 164 w 582"/>
                            <a:gd name="T77" fmla="*/ 501 h 544"/>
                            <a:gd name="T78" fmla="*/ 140 w 582"/>
                            <a:gd name="T79" fmla="*/ 485 h 544"/>
                            <a:gd name="T80" fmla="*/ 117 w 582"/>
                            <a:gd name="T81" fmla="*/ 469 h 544"/>
                            <a:gd name="T82" fmla="*/ 96 w 582"/>
                            <a:gd name="T83" fmla="*/ 449 h 544"/>
                            <a:gd name="T84" fmla="*/ 76 w 582"/>
                            <a:gd name="T85" fmla="*/ 428 h 544"/>
                            <a:gd name="T86" fmla="*/ 58 w 582"/>
                            <a:gd name="T87" fmla="*/ 405 h 544"/>
                            <a:gd name="T88" fmla="*/ 42 w 582"/>
                            <a:gd name="T89" fmla="*/ 381 h 544"/>
                            <a:gd name="T90" fmla="*/ 29 w 582"/>
                            <a:gd name="T91" fmla="*/ 354 h 544"/>
                            <a:gd name="T92" fmla="*/ 18 w 582"/>
                            <a:gd name="T93" fmla="*/ 326 h 544"/>
                            <a:gd name="T94" fmla="*/ 12 w 582"/>
                            <a:gd name="T95" fmla="*/ 307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82" h="544">
                              <a:moveTo>
                                <a:pt x="12" y="307"/>
                              </a:moveTo>
                              <a:lnTo>
                                <a:pt x="9" y="297"/>
                              </a:lnTo>
                              <a:lnTo>
                                <a:pt x="6" y="287"/>
                              </a:lnTo>
                              <a:lnTo>
                                <a:pt x="5" y="277"/>
                              </a:lnTo>
                              <a:lnTo>
                                <a:pt x="4" y="266"/>
                              </a:lnTo>
                              <a:lnTo>
                                <a:pt x="1" y="257"/>
                              </a:lnTo>
                              <a:lnTo>
                                <a:pt x="1" y="246"/>
                              </a:lnTo>
                              <a:lnTo>
                                <a:pt x="0" y="235"/>
                              </a:lnTo>
                              <a:lnTo>
                                <a:pt x="0" y="225"/>
                              </a:lnTo>
                              <a:lnTo>
                                <a:pt x="0" y="214"/>
                              </a:lnTo>
                              <a:lnTo>
                                <a:pt x="0" y="203"/>
                              </a:lnTo>
                              <a:lnTo>
                                <a:pt x="0" y="191"/>
                              </a:lnTo>
                              <a:lnTo>
                                <a:pt x="1" y="181"/>
                              </a:lnTo>
                              <a:lnTo>
                                <a:pt x="2" y="170"/>
                              </a:lnTo>
                              <a:lnTo>
                                <a:pt x="5" y="158"/>
                              </a:lnTo>
                              <a:lnTo>
                                <a:pt x="8" y="146"/>
                              </a:lnTo>
                              <a:lnTo>
                                <a:pt x="9" y="135"/>
                              </a:lnTo>
                              <a:lnTo>
                                <a:pt x="13" y="123"/>
                              </a:lnTo>
                              <a:lnTo>
                                <a:pt x="17" y="111"/>
                              </a:lnTo>
                              <a:lnTo>
                                <a:pt x="21" y="100"/>
                              </a:lnTo>
                              <a:lnTo>
                                <a:pt x="26" y="88"/>
                              </a:lnTo>
                              <a:lnTo>
                                <a:pt x="32" y="76"/>
                              </a:lnTo>
                              <a:lnTo>
                                <a:pt x="37" y="64"/>
                              </a:lnTo>
                              <a:lnTo>
                                <a:pt x="42" y="52"/>
                              </a:lnTo>
                              <a:lnTo>
                                <a:pt x="49" y="40"/>
                              </a:lnTo>
                              <a:lnTo>
                                <a:pt x="57" y="34"/>
                              </a:lnTo>
                              <a:lnTo>
                                <a:pt x="60" y="31"/>
                              </a:lnTo>
                              <a:lnTo>
                                <a:pt x="76" y="24"/>
                              </a:lnTo>
                              <a:lnTo>
                                <a:pt x="92" y="19"/>
                              </a:lnTo>
                              <a:lnTo>
                                <a:pt x="108" y="14"/>
                              </a:lnTo>
                              <a:lnTo>
                                <a:pt x="124" y="10"/>
                              </a:lnTo>
                              <a:lnTo>
                                <a:pt x="140" y="5"/>
                              </a:lnTo>
                              <a:lnTo>
                                <a:pt x="157" y="3"/>
                              </a:lnTo>
                              <a:lnTo>
                                <a:pt x="173" y="1"/>
                              </a:lnTo>
                              <a:lnTo>
                                <a:pt x="191" y="0"/>
                              </a:lnTo>
                              <a:lnTo>
                                <a:pt x="207" y="0"/>
                              </a:lnTo>
                              <a:lnTo>
                                <a:pt x="224" y="0"/>
                              </a:lnTo>
                              <a:lnTo>
                                <a:pt x="241" y="1"/>
                              </a:lnTo>
                              <a:lnTo>
                                <a:pt x="257" y="3"/>
                              </a:lnTo>
                              <a:lnTo>
                                <a:pt x="275" y="5"/>
                              </a:lnTo>
                              <a:lnTo>
                                <a:pt x="291" y="10"/>
                              </a:lnTo>
                              <a:lnTo>
                                <a:pt x="307" y="14"/>
                              </a:lnTo>
                              <a:lnTo>
                                <a:pt x="323" y="19"/>
                              </a:lnTo>
                              <a:lnTo>
                                <a:pt x="339" y="24"/>
                              </a:lnTo>
                              <a:lnTo>
                                <a:pt x="355" y="31"/>
                              </a:lnTo>
                              <a:lnTo>
                                <a:pt x="370" y="38"/>
                              </a:lnTo>
                              <a:lnTo>
                                <a:pt x="384" y="44"/>
                              </a:lnTo>
                              <a:lnTo>
                                <a:pt x="399" y="54"/>
                              </a:lnTo>
                              <a:lnTo>
                                <a:pt x="414" y="62"/>
                              </a:lnTo>
                              <a:lnTo>
                                <a:pt x="427" y="72"/>
                              </a:lnTo>
                              <a:lnTo>
                                <a:pt x="440" y="82"/>
                              </a:lnTo>
                              <a:lnTo>
                                <a:pt x="454" y="92"/>
                              </a:lnTo>
                              <a:lnTo>
                                <a:pt x="466" y="104"/>
                              </a:lnTo>
                              <a:lnTo>
                                <a:pt x="478" y="116"/>
                              </a:lnTo>
                              <a:lnTo>
                                <a:pt x="490" y="128"/>
                              </a:lnTo>
                              <a:lnTo>
                                <a:pt x="500" y="142"/>
                              </a:lnTo>
                              <a:lnTo>
                                <a:pt x="510" y="155"/>
                              </a:lnTo>
                              <a:lnTo>
                                <a:pt x="520" y="169"/>
                              </a:lnTo>
                              <a:lnTo>
                                <a:pt x="529" y="183"/>
                              </a:lnTo>
                              <a:lnTo>
                                <a:pt x="538" y="198"/>
                              </a:lnTo>
                              <a:lnTo>
                                <a:pt x="545" y="213"/>
                              </a:lnTo>
                              <a:lnTo>
                                <a:pt x="551" y="227"/>
                              </a:lnTo>
                              <a:lnTo>
                                <a:pt x="558" y="243"/>
                              </a:lnTo>
                              <a:lnTo>
                                <a:pt x="563" y="259"/>
                              </a:lnTo>
                              <a:lnTo>
                                <a:pt x="569" y="275"/>
                              </a:lnTo>
                              <a:lnTo>
                                <a:pt x="573" y="291"/>
                              </a:lnTo>
                              <a:lnTo>
                                <a:pt x="577" y="309"/>
                              </a:lnTo>
                              <a:lnTo>
                                <a:pt x="579" y="325"/>
                              </a:lnTo>
                              <a:lnTo>
                                <a:pt x="581" y="341"/>
                              </a:lnTo>
                              <a:lnTo>
                                <a:pt x="582" y="358"/>
                              </a:lnTo>
                              <a:lnTo>
                                <a:pt x="582" y="374"/>
                              </a:lnTo>
                              <a:lnTo>
                                <a:pt x="582" y="392"/>
                              </a:lnTo>
                              <a:lnTo>
                                <a:pt x="581" y="409"/>
                              </a:lnTo>
                              <a:lnTo>
                                <a:pt x="581" y="425"/>
                              </a:lnTo>
                              <a:lnTo>
                                <a:pt x="579" y="425"/>
                              </a:lnTo>
                              <a:lnTo>
                                <a:pt x="570" y="436"/>
                              </a:lnTo>
                              <a:lnTo>
                                <a:pt x="561" y="446"/>
                              </a:lnTo>
                              <a:lnTo>
                                <a:pt x="551" y="456"/>
                              </a:lnTo>
                              <a:lnTo>
                                <a:pt x="542" y="465"/>
                              </a:lnTo>
                              <a:lnTo>
                                <a:pt x="531" y="473"/>
                              </a:lnTo>
                              <a:lnTo>
                                <a:pt x="520" y="481"/>
                              </a:lnTo>
                              <a:lnTo>
                                <a:pt x="511" y="488"/>
                              </a:lnTo>
                              <a:lnTo>
                                <a:pt x="500" y="495"/>
                              </a:lnTo>
                              <a:lnTo>
                                <a:pt x="491" y="501"/>
                              </a:lnTo>
                              <a:lnTo>
                                <a:pt x="480" y="505"/>
                              </a:lnTo>
                              <a:lnTo>
                                <a:pt x="470" y="512"/>
                              </a:lnTo>
                              <a:lnTo>
                                <a:pt x="459" y="516"/>
                              </a:lnTo>
                              <a:lnTo>
                                <a:pt x="450" y="521"/>
                              </a:lnTo>
                              <a:lnTo>
                                <a:pt x="439" y="525"/>
                              </a:lnTo>
                              <a:lnTo>
                                <a:pt x="428" y="528"/>
                              </a:lnTo>
                              <a:lnTo>
                                <a:pt x="418" y="532"/>
                              </a:lnTo>
                              <a:lnTo>
                                <a:pt x="407" y="535"/>
                              </a:lnTo>
                              <a:lnTo>
                                <a:pt x="396" y="536"/>
                              </a:lnTo>
                              <a:lnTo>
                                <a:pt x="387" y="540"/>
                              </a:lnTo>
                              <a:lnTo>
                                <a:pt x="376" y="540"/>
                              </a:lnTo>
                              <a:lnTo>
                                <a:pt x="366" y="543"/>
                              </a:lnTo>
                              <a:lnTo>
                                <a:pt x="355" y="543"/>
                              </a:lnTo>
                              <a:lnTo>
                                <a:pt x="346" y="544"/>
                              </a:lnTo>
                              <a:lnTo>
                                <a:pt x="335" y="544"/>
                              </a:lnTo>
                              <a:lnTo>
                                <a:pt x="324" y="544"/>
                              </a:lnTo>
                              <a:lnTo>
                                <a:pt x="315" y="544"/>
                              </a:lnTo>
                              <a:lnTo>
                                <a:pt x="304" y="544"/>
                              </a:lnTo>
                              <a:lnTo>
                                <a:pt x="295" y="543"/>
                              </a:lnTo>
                              <a:lnTo>
                                <a:pt x="284" y="541"/>
                              </a:lnTo>
                              <a:lnTo>
                                <a:pt x="275" y="540"/>
                              </a:lnTo>
                              <a:lnTo>
                                <a:pt x="264" y="539"/>
                              </a:lnTo>
                              <a:lnTo>
                                <a:pt x="255" y="536"/>
                              </a:lnTo>
                              <a:lnTo>
                                <a:pt x="245" y="535"/>
                              </a:lnTo>
                              <a:lnTo>
                                <a:pt x="236" y="532"/>
                              </a:lnTo>
                              <a:lnTo>
                                <a:pt x="227" y="529"/>
                              </a:lnTo>
                              <a:lnTo>
                                <a:pt x="217" y="525"/>
                              </a:lnTo>
                              <a:lnTo>
                                <a:pt x="208" y="523"/>
                              </a:lnTo>
                              <a:lnTo>
                                <a:pt x="200" y="519"/>
                              </a:lnTo>
                              <a:lnTo>
                                <a:pt x="191" y="515"/>
                              </a:lnTo>
                              <a:lnTo>
                                <a:pt x="181" y="511"/>
                              </a:lnTo>
                              <a:lnTo>
                                <a:pt x="173" y="507"/>
                              </a:lnTo>
                              <a:lnTo>
                                <a:pt x="164" y="501"/>
                              </a:lnTo>
                              <a:lnTo>
                                <a:pt x="156" y="496"/>
                              </a:lnTo>
                              <a:lnTo>
                                <a:pt x="148" y="491"/>
                              </a:lnTo>
                              <a:lnTo>
                                <a:pt x="140" y="485"/>
                              </a:lnTo>
                              <a:lnTo>
                                <a:pt x="133" y="480"/>
                              </a:lnTo>
                              <a:lnTo>
                                <a:pt x="125" y="475"/>
                              </a:lnTo>
                              <a:lnTo>
                                <a:pt x="117" y="469"/>
                              </a:lnTo>
                              <a:lnTo>
                                <a:pt x="111" y="462"/>
                              </a:lnTo>
                              <a:lnTo>
                                <a:pt x="103" y="456"/>
                              </a:lnTo>
                              <a:lnTo>
                                <a:pt x="96" y="449"/>
                              </a:lnTo>
                              <a:lnTo>
                                <a:pt x="89" y="442"/>
                              </a:lnTo>
                              <a:lnTo>
                                <a:pt x="83" y="436"/>
                              </a:lnTo>
                              <a:lnTo>
                                <a:pt x="76" y="428"/>
                              </a:lnTo>
                              <a:lnTo>
                                <a:pt x="70" y="420"/>
                              </a:lnTo>
                              <a:lnTo>
                                <a:pt x="64" y="413"/>
                              </a:lnTo>
                              <a:lnTo>
                                <a:pt x="58" y="405"/>
                              </a:lnTo>
                              <a:lnTo>
                                <a:pt x="53" y="397"/>
                              </a:lnTo>
                              <a:lnTo>
                                <a:pt x="48" y="389"/>
                              </a:lnTo>
                              <a:lnTo>
                                <a:pt x="42" y="381"/>
                              </a:lnTo>
                              <a:lnTo>
                                <a:pt x="38" y="372"/>
                              </a:lnTo>
                              <a:lnTo>
                                <a:pt x="33" y="362"/>
                              </a:lnTo>
                              <a:lnTo>
                                <a:pt x="29" y="354"/>
                              </a:lnTo>
                              <a:lnTo>
                                <a:pt x="25" y="345"/>
                              </a:lnTo>
                              <a:lnTo>
                                <a:pt x="22" y="336"/>
                              </a:lnTo>
                              <a:lnTo>
                                <a:pt x="18" y="326"/>
                              </a:lnTo>
                              <a:lnTo>
                                <a:pt x="14" y="317"/>
                              </a:lnTo>
                              <a:lnTo>
                                <a:pt x="14" y="317"/>
                              </a:lnTo>
                              <a:lnTo>
                                <a:pt x="1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1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4" name="Freeform 27"/>
                      <wps:cNvSpPr>
                        <a:spLocks noChangeAspect="1"/>
                      </wps:cNvSpPr>
                      <wps:spPr bwMode="auto">
                        <a:xfrm>
                          <a:off x="158" y="1498"/>
                          <a:ext cx="546" cy="508"/>
                        </a:xfrm>
                        <a:custGeom>
                          <a:avLst/>
                          <a:gdLst>
                            <a:gd name="T0" fmla="*/ 6 w 546"/>
                            <a:gd name="T1" fmla="*/ 279 h 508"/>
                            <a:gd name="T2" fmla="*/ 1 w 546"/>
                            <a:gd name="T3" fmla="*/ 251 h 508"/>
                            <a:gd name="T4" fmla="*/ 0 w 546"/>
                            <a:gd name="T5" fmla="*/ 223 h 508"/>
                            <a:gd name="T6" fmla="*/ 0 w 546"/>
                            <a:gd name="T7" fmla="*/ 194 h 508"/>
                            <a:gd name="T8" fmla="*/ 4 w 546"/>
                            <a:gd name="T9" fmla="*/ 165 h 508"/>
                            <a:gd name="T10" fmla="*/ 12 w 546"/>
                            <a:gd name="T11" fmla="*/ 134 h 508"/>
                            <a:gd name="T12" fmla="*/ 22 w 546"/>
                            <a:gd name="T13" fmla="*/ 103 h 508"/>
                            <a:gd name="T14" fmla="*/ 39 w 546"/>
                            <a:gd name="T15" fmla="*/ 71 h 508"/>
                            <a:gd name="T16" fmla="*/ 59 w 546"/>
                            <a:gd name="T17" fmla="*/ 39 h 508"/>
                            <a:gd name="T18" fmla="*/ 87 w 546"/>
                            <a:gd name="T19" fmla="*/ 11 h 508"/>
                            <a:gd name="T20" fmla="*/ 121 w 546"/>
                            <a:gd name="T21" fmla="*/ 3 h 508"/>
                            <a:gd name="T22" fmla="*/ 171 w 546"/>
                            <a:gd name="T23" fmla="*/ 0 h 508"/>
                            <a:gd name="T24" fmla="*/ 221 w 546"/>
                            <a:gd name="T25" fmla="*/ 3 h 508"/>
                            <a:gd name="T26" fmla="*/ 271 w 546"/>
                            <a:gd name="T27" fmla="*/ 14 h 508"/>
                            <a:gd name="T28" fmla="*/ 319 w 546"/>
                            <a:gd name="T29" fmla="*/ 31 h 508"/>
                            <a:gd name="T30" fmla="*/ 363 w 546"/>
                            <a:gd name="T31" fmla="*/ 54 h 508"/>
                            <a:gd name="T32" fmla="*/ 404 w 546"/>
                            <a:gd name="T33" fmla="*/ 82 h 508"/>
                            <a:gd name="T34" fmla="*/ 442 w 546"/>
                            <a:gd name="T35" fmla="*/ 116 h 508"/>
                            <a:gd name="T36" fmla="*/ 474 w 546"/>
                            <a:gd name="T37" fmla="*/ 155 h 508"/>
                            <a:gd name="T38" fmla="*/ 502 w 546"/>
                            <a:gd name="T39" fmla="*/ 198 h 508"/>
                            <a:gd name="T40" fmla="*/ 522 w 546"/>
                            <a:gd name="T41" fmla="*/ 243 h 508"/>
                            <a:gd name="T42" fmla="*/ 537 w 546"/>
                            <a:gd name="T43" fmla="*/ 291 h 508"/>
                            <a:gd name="T44" fmla="*/ 545 w 546"/>
                            <a:gd name="T45" fmla="*/ 341 h 508"/>
                            <a:gd name="T46" fmla="*/ 539 w 546"/>
                            <a:gd name="T47" fmla="*/ 370 h 508"/>
                            <a:gd name="T48" fmla="*/ 515 w 546"/>
                            <a:gd name="T49" fmla="*/ 402 h 508"/>
                            <a:gd name="T50" fmla="*/ 490 w 546"/>
                            <a:gd name="T51" fmla="*/ 429 h 508"/>
                            <a:gd name="T52" fmla="*/ 463 w 546"/>
                            <a:gd name="T53" fmla="*/ 452 h 508"/>
                            <a:gd name="T54" fmla="*/ 436 w 546"/>
                            <a:gd name="T55" fmla="*/ 469 h 508"/>
                            <a:gd name="T56" fmla="*/ 408 w 546"/>
                            <a:gd name="T57" fmla="*/ 484 h 508"/>
                            <a:gd name="T58" fmla="*/ 380 w 546"/>
                            <a:gd name="T59" fmla="*/ 495 h 508"/>
                            <a:gd name="T60" fmla="*/ 352 w 546"/>
                            <a:gd name="T61" fmla="*/ 501 h 508"/>
                            <a:gd name="T62" fmla="*/ 326 w 546"/>
                            <a:gd name="T63" fmla="*/ 507 h 508"/>
                            <a:gd name="T64" fmla="*/ 298 w 546"/>
                            <a:gd name="T65" fmla="*/ 508 h 508"/>
                            <a:gd name="T66" fmla="*/ 271 w 546"/>
                            <a:gd name="T67" fmla="*/ 508 h 508"/>
                            <a:gd name="T68" fmla="*/ 244 w 546"/>
                            <a:gd name="T69" fmla="*/ 504 h 508"/>
                            <a:gd name="T70" fmla="*/ 219 w 546"/>
                            <a:gd name="T71" fmla="*/ 500 h 508"/>
                            <a:gd name="T72" fmla="*/ 193 w 546"/>
                            <a:gd name="T73" fmla="*/ 491 h 508"/>
                            <a:gd name="T74" fmla="*/ 169 w 546"/>
                            <a:gd name="T75" fmla="*/ 481 h 508"/>
                            <a:gd name="T76" fmla="*/ 147 w 546"/>
                            <a:gd name="T77" fmla="*/ 470 h 508"/>
                            <a:gd name="T78" fmla="*/ 125 w 546"/>
                            <a:gd name="T79" fmla="*/ 456 h 508"/>
                            <a:gd name="T80" fmla="*/ 104 w 546"/>
                            <a:gd name="T81" fmla="*/ 441 h 508"/>
                            <a:gd name="T82" fmla="*/ 85 w 546"/>
                            <a:gd name="T83" fmla="*/ 424 h 508"/>
                            <a:gd name="T84" fmla="*/ 68 w 546"/>
                            <a:gd name="T85" fmla="*/ 405 h 508"/>
                            <a:gd name="T86" fmla="*/ 52 w 546"/>
                            <a:gd name="T87" fmla="*/ 384 h 508"/>
                            <a:gd name="T88" fmla="*/ 39 w 546"/>
                            <a:gd name="T89" fmla="*/ 362 h 508"/>
                            <a:gd name="T90" fmla="*/ 26 w 546"/>
                            <a:gd name="T91" fmla="*/ 338 h 508"/>
                            <a:gd name="T92" fmla="*/ 16 w 546"/>
                            <a:gd name="T93" fmla="*/ 314 h 508"/>
                            <a:gd name="T94" fmla="*/ 10 w 546"/>
                            <a:gd name="T95" fmla="*/ 297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6" h="508">
                              <a:moveTo>
                                <a:pt x="10" y="297"/>
                              </a:moveTo>
                              <a:lnTo>
                                <a:pt x="8" y="287"/>
                              </a:lnTo>
                              <a:lnTo>
                                <a:pt x="6" y="279"/>
                              </a:lnTo>
                              <a:lnTo>
                                <a:pt x="5" y="270"/>
                              </a:lnTo>
                              <a:lnTo>
                                <a:pt x="2" y="261"/>
                              </a:lnTo>
                              <a:lnTo>
                                <a:pt x="1" y="251"/>
                              </a:lnTo>
                              <a:lnTo>
                                <a:pt x="1" y="243"/>
                              </a:lnTo>
                              <a:lnTo>
                                <a:pt x="0" y="233"/>
                              </a:lnTo>
                              <a:lnTo>
                                <a:pt x="0" y="223"/>
                              </a:lnTo>
                              <a:lnTo>
                                <a:pt x="0" y="214"/>
                              </a:lnTo>
                              <a:lnTo>
                                <a:pt x="0" y="205"/>
                              </a:lnTo>
                              <a:lnTo>
                                <a:pt x="0" y="194"/>
                              </a:lnTo>
                              <a:lnTo>
                                <a:pt x="1" y="185"/>
                              </a:lnTo>
                              <a:lnTo>
                                <a:pt x="2" y="175"/>
                              </a:lnTo>
                              <a:lnTo>
                                <a:pt x="4" y="165"/>
                              </a:lnTo>
                              <a:lnTo>
                                <a:pt x="6" y="154"/>
                              </a:lnTo>
                              <a:lnTo>
                                <a:pt x="9" y="144"/>
                              </a:lnTo>
                              <a:lnTo>
                                <a:pt x="12" y="134"/>
                              </a:lnTo>
                              <a:lnTo>
                                <a:pt x="14" y="123"/>
                              </a:lnTo>
                              <a:lnTo>
                                <a:pt x="18" y="112"/>
                              </a:lnTo>
                              <a:lnTo>
                                <a:pt x="22" y="103"/>
                              </a:lnTo>
                              <a:lnTo>
                                <a:pt x="28" y="91"/>
                              </a:lnTo>
                              <a:lnTo>
                                <a:pt x="33" y="82"/>
                              </a:lnTo>
                              <a:lnTo>
                                <a:pt x="39" y="71"/>
                              </a:lnTo>
                              <a:lnTo>
                                <a:pt x="44" y="60"/>
                              </a:lnTo>
                              <a:lnTo>
                                <a:pt x="52" y="50"/>
                              </a:lnTo>
                              <a:lnTo>
                                <a:pt x="59" y="39"/>
                              </a:lnTo>
                              <a:lnTo>
                                <a:pt x="67" y="28"/>
                              </a:lnTo>
                              <a:lnTo>
                                <a:pt x="77" y="18"/>
                              </a:lnTo>
                              <a:lnTo>
                                <a:pt x="87" y="11"/>
                              </a:lnTo>
                              <a:lnTo>
                                <a:pt x="88" y="10"/>
                              </a:lnTo>
                              <a:lnTo>
                                <a:pt x="104" y="5"/>
                              </a:lnTo>
                              <a:lnTo>
                                <a:pt x="121" y="3"/>
                              </a:lnTo>
                              <a:lnTo>
                                <a:pt x="137" y="1"/>
                              </a:lnTo>
                              <a:lnTo>
                                <a:pt x="155" y="0"/>
                              </a:lnTo>
                              <a:lnTo>
                                <a:pt x="171" y="0"/>
                              </a:lnTo>
                              <a:lnTo>
                                <a:pt x="188" y="0"/>
                              </a:lnTo>
                              <a:lnTo>
                                <a:pt x="205" y="1"/>
                              </a:lnTo>
                              <a:lnTo>
                                <a:pt x="221" y="3"/>
                              </a:lnTo>
                              <a:lnTo>
                                <a:pt x="239" y="5"/>
                              </a:lnTo>
                              <a:lnTo>
                                <a:pt x="255" y="10"/>
                              </a:lnTo>
                              <a:lnTo>
                                <a:pt x="271" y="14"/>
                              </a:lnTo>
                              <a:lnTo>
                                <a:pt x="287" y="19"/>
                              </a:lnTo>
                              <a:lnTo>
                                <a:pt x="303" y="24"/>
                              </a:lnTo>
                              <a:lnTo>
                                <a:pt x="319" y="31"/>
                              </a:lnTo>
                              <a:lnTo>
                                <a:pt x="334" y="38"/>
                              </a:lnTo>
                              <a:lnTo>
                                <a:pt x="348" y="44"/>
                              </a:lnTo>
                              <a:lnTo>
                                <a:pt x="363" y="54"/>
                              </a:lnTo>
                              <a:lnTo>
                                <a:pt x="378" y="62"/>
                              </a:lnTo>
                              <a:lnTo>
                                <a:pt x="391" y="72"/>
                              </a:lnTo>
                              <a:lnTo>
                                <a:pt x="404" y="82"/>
                              </a:lnTo>
                              <a:lnTo>
                                <a:pt x="418" y="92"/>
                              </a:lnTo>
                              <a:lnTo>
                                <a:pt x="430" y="104"/>
                              </a:lnTo>
                              <a:lnTo>
                                <a:pt x="442" y="116"/>
                              </a:lnTo>
                              <a:lnTo>
                                <a:pt x="454" y="128"/>
                              </a:lnTo>
                              <a:lnTo>
                                <a:pt x="464" y="142"/>
                              </a:lnTo>
                              <a:lnTo>
                                <a:pt x="474" y="155"/>
                              </a:lnTo>
                              <a:lnTo>
                                <a:pt x="484" y="169"/>
                              </a:lnTo>
                              <a:lnTo>
                                <a:pt x="493" y="183"/>
                              </a:lnTo>
                              <a:lnTo>
                                <a:pt x="502" y="198"/>
                              </a:lnTo>
                              <a:lnTo>
                                <a:pt x="509" y="213"/>
                              </a:lnTo>
                              <a:lnTo>
                                <a:pt x="515" y="227"/>
                              </a:lnTo>
                              <a:lnTo>
                                <a:pt x="522" y="243"/>
                              </a:lnTo>
                              <a:lnTo>
                                <a:pt x="527" y="259"/>
                              </a:lnTo>
                              <a:lnTo>
                                <a:pt x="533" y="275"/>
                              </a:lnTo>
                              <a:lnTo>
                                <a:pt x="537" y="291"/>
                              </a:lnTo>
                              <a:lnTo>
                                <a:pt x="541" y="309"/>
                              </a:lnTo>
                              <a:lnTo>
                                <a:pt x="543" y="325"/>
                              </a:lnTo>
                              <a:lnTo>
                                <a:pt x="545" y="341"/>
                              </a:lnTo>
                              <a:lnTo>
                                <a:pt x="546" y="358"/>
                              </a:lnTo>
                              <a:lnTo>
                                <a:pt x="546" y="358"/>
                              </a:lnTo>
                              <a:lnTo>
                                <a:pt x="539" y="370"/>
                              </a:lnTo>
                              <a:lnTo>
                                <a:pt x="531" y="382"/>
                              </a:lnTo>
                              <a:lnTo>
                                <a:pt x="523" y="393"/>
                              </a:lnTo>
                              <a:lnTo>
                                <a:pt x="515" y="402"/>
                              </a:lnTo>
                              <a:lnTo>
                                <a:pt x="507" y="412"/>
                              </a:lnTo>
                              <a:lnTo>
                                <a:pt x="498" y="421"/>
                              </a:lnTo>
                              <a:lnTo>
                                <a:pt x="490" y="429"/>
                              </a:lnTo>
                              <a:lnTo>
                                <a:pt x="482" y="438"/>
                              </a:lnTo>
                              <a:lnTo>
                                <a:pt x="472" y="445"/>
                              </a:lnTo>
                              <a:lnTo>
                                <a:pt x="463" y="452"/>
                              </a:lnTo>
                              <a:lnTo>
                                <a:pt x="455" y="457"/>
                              </a:lnTo>
                              <a:lnTo>
                                <a:pt x="446" y="464"/>
                              </a:lnTo>
                              <a:lnTo>
                                <a:pt x="436" y="469"/>
                              </a:lnTo>
                              <a:lnTo>
                                <a:pt x="427" y="475"/>
                              </a:lnTo>
                              <a:lnTo>
                                <a:pt x="418" y="479"/>
                              </a:lnTo>
                              <a:lnTo>
                                <a:pt x="408" y="484"/>
                              </a:lnTo>
                              <a:lnTo>
                                <a:pt x="400" y="488"/>
                              </a:lnTo>
                              <a:lnTo>
                                <a:pt x="390" y="491"/>
                              </a:lnTo>
                              <a:lnTo>
                                <a:pt x="380" y="495"/>
                              </a:lnTo>
                              <a:lnTo>
                                <a:pt x="371" y="497"/>
                              </a:lnTo>
                              <a:lnTo>
                                <a:pt x="362" y="500"/>
                              </a:lnTo>
                              <a:lnTo>
                                <a:pt x="352" y="501"/>
                              </a:lnTo>
                              <a:lnTo>
                                <a:pt x="344" y="504"/>
                              </a:lnTo>
                              <a:lnTo>
                                <a:pt x="335" y="505"/>
                              </a:lnTo>
                              <a:lnTo>
                                <a:pt x="326" y="507"/>
                              </a:lnTo>
                              <a:lnTo>
                                <a:pt x="316" y="507"/>
                              </a:lnTo>
                              <a:lnTo>
                                <a:pt x="307" y="508"/>
                              </a:lnTo>
                              <a:lnTo>
                                <a:pt x="298" y="508"/>
                              </a:lnTo>
                              <a:lnTo>
                                <a:pt x="288" y="508"/>
                              </a:lnTo>
                              <a:lnTo>
                                <a:pt x="280" y="508"/>
                              </a:lnTo>
                              <a:lnTo>
                                <a:pt x="271" y="508"/>
                              </a:lnTo>
                              <a:lnTo>
                                <a:pt x="261" y="507"/>
                              </a:lnTo>
                              <a:lnTo>
                                <a:pt x="253" y="505"/>
                              </a:lnTo>
                              <a:lnTo>
                                <a:pt x="244" y="504"/>
                              </a:lnTo>
                              <a:lnTo>
                                <a:pt x="236" y="503"/>
                              </a:lnTo>
                              <a:lnTo>
                                <a:pt x="227" y="501"/>
                              </a:lnTo>
                              <a:lnTo>
                                <a:pt x="219" y="500"/>
                              </a:lnTo>
                              <a:lnTo>
                                <a:pt x="209" y="497"/>
                              </a:lnTo>
                              <a:lnTo>
                                <a:pt x="201" y="495"/>
                              </a:lnTo>
                              <a:lnTo>
                                <a:pt x="193" y="491"/>
                              </a:lnTo>
                              <a:lnTo>
                                <a:pt x="185" y="488"/>
                              </a:lnTo>
                              <a:lnTo>
                                <a:pt x="177" y="485"/>
                              </a:lnTo>
                              <a:lnTo>
                                <a:pt x="169" y="481"/>
                              </a:lnTo>
                              <a:lnTo>
                                <a:pt x="161" y="479"/>
                              </a:lnTo>
                              <a:lnTo>
                                <a:pt x="153" y="475"/>
                              </a:lnTo>
                              <a:lnTo>
                                <a:pt x="147" y="470"/>
                              </a:lnTo>
                              <a:lnTo>
                                <a:pt x="139" y="465"/>
                              </a:lnTo>
                              <a:lnTo>
                                <a:pt x="132" y="461"/>
                              </a:lnTo>
                              <a:lnTo>
                                <a:pt x="125" y="456"/>
                              </a:lnTo>
                              <a:lnTo>
                                <a:pt x="119" y="452"/>
                              </a:lnTo>
                              <a:lnTo>
                                <a:pt x="111" y="446"/>
                              </a:lnTo>
                              <a:lnTo>
                                <a:pt x="104" y="441"/>
                              </a:lnTo>
                              <a:lnTo>
                                <a:pt x="99" y="436"/>
                              </a:lnTo>
                              <a:lnTo>
                                <a:pt x="92" y="429"/>
                              </a:lnTo>
                              <a:lnTo>
                                <a:pt x="85" y="424"/>
                              </a:lnTo>
                              <a:lnTo>
                                <a:pt x="80" y="417"/>
                              </a:lnTo>
                              <a:lnTo>
                                <a:pt x="73" y="412"/>
                              </a:lnTo>
                              <a:lnTo>
                                <a:pt x="68" y="405"/>
                              </a:lnTo>
                              <a:lnTo>
                                <a:pt x="63" y="398"/>
                              </a:lnTo>
                              <a:lnTo>
                                <a:pt x="57" y="392"/>
                              </a:lnTo>
                              <a:lnTo>
                                <a:pt x="52" y="384"/>
                              </a:lnTo>
                              <a:lnTo>
                                <a:pt x="48" y="377"/>
                              </a:lnTo>
                              <a:lnTo>
                                <a:pt x="43" y="370"/>
                              </a:lnTo>
                              <a:lnTo>
                                <a:pt x="39" y="362"/>
                              </a:lnTo>
                              <a:lnTo>
                                <a:pt x="34" y="354"/>
                              </a:lnTo>
                              <a:lnTo>
                                <a:pt x="30" y="346"/>
                              </a:lnTo>
                              <a:lnTo>
                                <a:pt x="26" y="338"/>
                              </a:lnTo>
                              <a:lnTo>
                                <a:pt x="22" y="330"/>
                              </a:lnTo>
                              <a:lnTo>
                                <a:pt x="20" y="322"/>
                              </a:lnTo>
                              <a:lnTo>
                                <a:pt x="16" y="314"/>
                              </a:lnTo>
                              <a:lnTo>
                                <a:pt x="13" y="305"/>
                              </a:lnTo>
                              <a:lnTo>
                                <a:pt x="13" y="305"/>
                              </a:lnTo>
                              <a:lnTo>
                                <a:pt x="10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5" name="Freeform 28"/>
                      <wps:cNvSpPr>
                        <a:spLocks noChangeAspect="1"/>
                      </wps:cNvSpPr>
                      <wps:spPr bwMode="auto">
                        <a:xfrm>
                          <a:off x="195" y="1498"/>
                          <a:ext cx="498" cy="470"/>
                        </a:xfrm>
                        <a:custGeom>
                          <a:avLst/>
                          <a:gdLst>
                            <a:gd name="T0" fmla="*/ 6 w 498"/>
                            <a:gd name="T1" fmla="*/ 271 h 470"/>
                            <a:gd name="T2" fmla="*/ 2 w 498"/>
                            <a:gd name="T3" fmla="*/ 247 h 470"/>
                            <a:gd name="T4" fmla="*/ 0 w 498"/>
                            <a:gd name="T5" fmla="*/ 222 h 470"/>
                            <a:gd name="T6" fmla="*/ 0 w 498"/>
                            <a:gd name="T7" fmla="*/ 198 h 470"/>
                            <a:gd name="T8" fmla="*/ 4 w 498"/>
                            <a:gd name="T9" fmla="*/ 171 h 470"/>
                            <a:gd name="T10" fmla="*/ 11 w 498"/>
                            <a:gd name="T11" fmla="*/ 144 h 470"/>
                            <a:gd name="T12" fmla="*/ 20 w 498"/>
                            <a:gd name="T13" fmla="*/ 118 h 470"/>
                            <a:gd name="T14" fmla="*/ 34 w 498"/>
                            <a:gd name="T15" fmla="*/ 90 h 470"/>
                            <a:gd name="T16" fmla="*/ 52 w 498"/>
                            <a:gd name="T17" fmla="*/ 62 h 470"/>
                            <a:gd name="T18" fmla="*/ 76 w 498"/>
                            <a:gd name="T19" fmla="*/ 35 h 470"/>
                            <a:gd name="T20" fmla="*/ 106 w 498"/>
                            <a:gd name="T21" fmla="*/ 10 h 470"/>
                            <a:gd name="T22" fmla="*/ 134 w 498"/>
                            <a:gd name="T23" fmla="*/ 0 h 470"/>
                            <a:gd name="T24" fmla="*/ 184 w 498"/>
                            <a:gd name="T25" fmla="*/ 3 h 470"/>
                            <a:gd name="T26" fmla="*/ 234 w 498"/>
                            <a:gd name="T27" fmla="*/ 14 h 470"/>
                            <a:gd name="T28" fmla="*/ 282 w 498"/>
                            <a:gd name="T29" fmla="*/ 31 h 470"/>
                            <a:gd name="T30" fmla="*/ 326 w 498"/>
                            <a:gd name="T31" fmla="*/ 54 h 470"/>
                            <a:gd name="T32" fmla="*/ 367 w 498"/>
                            <a:gd name="T33" fmla="*/ 82 h 470"/>
                            <a:gd name="T34" fmla="*/ 405 w 498"/>
                            <a:gd name="T35" fmla="*/ 116 h 470"/>
                            <a:gd name="T36" fmla="*/ 437 w 498"/>
                            <a:gd name="T37" fmla="*/ 155 h 470"/>
                            <a:gd name="T38" fmla="*/ 465 w 498"/>
                            <a:gd name="T39" fmla="*/ 198 h 470"/>
                            <a:gd name="T40" fmla="*/ 485 w 498"/>
                            <a:gd name="T41" fmla="*/ 243 h 470"/>
                            <a:gd name="T42" fmla="*/ 498 w 498"/>
                            <a:gd name="T43" fmla="*/ 286 h 470"/>
                            <a:gd name="T44" fmla="*/ 488 w 498"/>
                            <a:gd name="T45" fmla="*/ 317 h 470"/>
                            <a:gd name="T46" fmla="*/ 470 w 498"/>
                            <a:gd name="T47" fmla="*/ 350 h 470"/>
                            <a:gd name="T48" fmla="*/ 450 w 498"/>
                            <a:gd name="T49" fmla="*/ 378 h 470"/>
                            <a:gd name="T50" fmla="*/ 427 w 498"/>
                            <a:gd name="T51" fmla="*/ 402 h 470"/>
                            <a:gd name="T52" fmla="*/ 403 w 498"/>
                            <a:gd name="T53" fmla="*/ 421 h 470"/>
                            <a:gd name="T54" fmla="*/ 381 w 498"/>
                            <a:gd name="T55" fmla="*/ 437 h 470"/>
                            <a:gd name="T56" fmla="*/ 357 w 498"/>
                            <a:gd name="T57" fmla="*/ 449 h 470"/>
                            <a:gd name="T58" fmla="*/ 333 w 498"/>
                            <a:gd name="T59" fmla="*/ 458 h 470"/>
                            <a:gd name="T60" fmla="*/ 307 w 498"/>
                            <a:gd name="T61" fmla="*/ 465 h 470"/>
                            <a:gd name="T62" fmla="*/ 283 w 498"/>
                            <a:gd name="T63" fmla="*/ 469 h 470"/>
                            <a:gd name="T64" fmla="*/ 261 w 498"/>
                            <a:gd name="T65" fmla="*/ 470 h 470"/>
                            <a:gd name="T66" fmla="*/ 237 w 498"/>
                            <a:gd name="T67" fmla="*/ 470 h 470"/>
                            <a:gd name="T68" fmla="*/ 214 w 498"/>
                            <a:gd name="T69" fmla="*/ 468 h 470"/>
                            <a:gd name="T70" fmla="*/ 191 w 498"/>
                            <a:gd name="T71" fmla="*/ 462 h 470"/>
                            <a:gd name="T72" fmla="*/ 168 w 498"/>
                            <a:gd name="T73" fmla="*/ 456 h 470"/>
                            <a:gd name="T74" fmla="*/ 148 w 498"/>
                            <a:gd name="T75" fmla="*/ 448 h 470"/>
                            <a:gd name="T76" fmla="*/ 128 w 498"/>
                            <a:gd name="T77" fmla="*/ 437 h 470"/>
                            <a:gd name="T78" fmla="*/ 110 w 498"/>
                            <a:gd name="T79" fmla="*/ 425 h 470"/>
                            <a:gd name="T80" fmla="*/ 91 w 498"/>
                            <a:gd name="T81" fmla="*/ 412 h 470"/>
                            <a:gd name="T82" fmla="*/ 75 w 498"/>
                            <a:gd name="T83" fmla="*/ 397 h 470"/>
                            <a:gd name="T84" fmla="*/ 59 w 498"/>
                            <a:gd name="T85" fmla="*/ 381 h 470"/>
                            <a:gd name="T86" fmla="*/ 46 w 498"/>
                            <a:gd name="T87" fmla="*/ 362 h 470"/>
                            <a:gd name="T88" fmla="*/ 34 w 498"/>
                            <a:gd name="T89" fmla="*/ 344 h 470"/>
                            <a:gd name="T90" fmla="*/ 23 w 498"/>
                            <a:gd name="T91" fmla="*/ 324 h 470"/>
                            <a:gd name="T92" fmla="*/ 15 w 498"/>
                            <a:gd name="T93" fmla="*/ 301 h 470"/>
                            <a:gd name="T94" fmla="*/ 10 w 498"/>
                            <a:gd name="T95" fmla="*/ 286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98" h="470">
                              <a:moveTo>
                                <a:pt x="10" y="286"/>
                              </a:moveTo>
                              <a:lnTo>
                                <a:pt x="7" y="279"/>
                              </a:lnTo>
                              <a:lnTo>
                                <a:pt x="6" y="271"/>
                              </a:lnTo>
                              <a:lnTo>
                                <a:pt x="4" y="263"/>
                              </a:lnTo>
                              <a:lnTo>
                                <a:pt x="3" y="255"/>
                              </a:lnTo>
                              <a:lnTo>
                                <a:pt x="2" y="247"/>
                              </a:lnTo>
                              <a:lnTo>
                                <a:pt x="2" y="239"/>
                              </a:lnTo>
                              <a:lnTo>
                                <a:pt x="0" y="231"/>
                              </a:lnTo>
                              <a:lnTo>
                                <a:pt x="0" y="222"/>
                              </a:lnTo>
                              <a:lnTo>
                                <a:pt x="0" y="214"/>
                              </a:lnTo>
                              <a:lnTo>
                                <a:pt x="0" y="206"/>
                              </a:lnTo>
                              <a:lnTo>
                                <a:pt x="0" y="198"/>
                              </a:lnTo>
                              <a:lnTo>
                                <a:pt x="2" y="189"/>
                              </a:lnTo>
                              <a:lnTo>
                                <a:pt x="3" y="181"/>
                              </a:lnTo>
                              <a:lnTo>
                                <a:pt x="4" y="171"/>
                              </a:lnTo>
                              <a:lnTo>
                                <a:pt x="6" y="162"/>
                              </a:lnTo>
                              <a:lnTo>
                                <a:pt x="8" y="154"/>
                              </a:lnTo>
                              <a:lnTo>
                                <a:pt x="11" y="144"/>
                              </a:lnTo>
                              <a:lnTo>
                                <a:pt x="14" y="135"/>
                              </a:lnTo>
                              <a:lnTo>
                                <a:pt x="16" y="126"/>
                              </a:lnTo>
                              <a:lnTo>
                                <a:pt x="20" y="118"/>
                              </a:lnTo>
                              <a:lnTo>
                                <a:pt x="24" y="107"/>
                              </a:lnTo>
                              <a:lnTo>
                                <a:pt x="30" y="99"/>
                              </a:lnTo>
                              <a:lnTo>
                                <a:pt x="34" y="90"/>
                              </a:lnTo>
                              <a:lnTo>
                                <a:pt x="39" y="80"/>
                              </a:lnTo>
                              <a:lnTo>
                                <a:pt x="46" y="71"/>
                              </a:lnTo>
                              <a:lnTo>
                                <a:pt x="52" y="62"/>
                              </a:lnTo>
                              <a:lnTo>
                                <a:pt x="59" y="52"/>
                              </a:lnTo>
                              <a:lnTo>
                                <a:pt x="67" y="43"/>
                              </a:lnTo>
                              <a:lnTo>
                                <a:pt x="76" y="35"/>
                              </a:lnTo>
                              <a:lnTo>
                                <a:pt x="86" y="27"/>
                              </a:lnTo>
                              <a:lnTo>
                                <a:pt x="96" y="18"/>
                              </a:lnTo>
                              <a:lnTo>
                                <a:pt x="106" y="10"/>
                              </a:lnTo>
                              <a:lnTo>
                                <a:pt x="119" y="1"/>
                              </a:lnTo>
                              <a:lnTo>
                                <a:pt x="122" y="0"/>
                              </a:lnTo>
                              <a:lnTo>
                                <a:pt x="134" y="0"/>
                              </a:lnTo>
                              <a:lnTo>
                                <a:pt x="151" y="0"/>
                              </a:lnTo>
                              <a:lnTo>
                                <a:pt x="168" y="1"/>
                              </a:lnTo>
                              <a:lnTo>
                                <a:pt x="184" y="3"/>
                              </a:lnTo>
                              <a:lnTo>
                                <a:pt x="202" y="5"/>
                              </a:lnTo>
                              <a:lnTo>
                                <a:pt x="218" y="10"/>
                              </a:lnTo>
                              <a:lnTo>
                                <a:pt x="234" y="14"/>
                              </a:lnTo>
                              <a:lnTo>
                                <a:pt x="250" y="19"/>
                              </a:lnTo>
                              <a:lnTo>
                                <a:pt x="266" y="24"/>
                              </a:lnTo>
                              <a:lnTo>
                                <a:pt x="282" y="31"/>
                              </a:lnTo>
                              <a:lnTo>
                                <a:pt x="297" y="38"/>
                              </a:lnTo>
                              <a:lnTo>
                                <a:pt x="311" y="44"/>
                              </a:lnTo>
                              <a:lnTo>
                                <a:pt x="326" y="54"/>
                              </a:lnTo>
                              <a:lnTo>
                                <a:pt x="341" y="62"/>
                              </a:lnTo>
                              <a:lnTo>
                                <a:pt x="354" y="72"/>
                              </a:lnTo>
                              <a:lnTo>
                                <a:pt x="367" y="82"/>
                              </a:lnTo>
                              <a:lnTo>
                                <a:pt x="381" y="92"/>
                              </a:lnTo>
                              <a:lnTo>
                                <a:pt x="393" y="104"/>
                              </a:lnTo>
                              <a:lnTo>
                                <a:pt x="405" y="116"/>
                              </a:lnTo>
                              <a:lnTo>
                                <a:pt x="417" y="128"/>
                              </a:lnTo>
                              <a:lnTo>
                                <a:pt x="427" y="142"/>
                              </a:lnTo>
                              <a:lnTo>
                                <a:pt x="437" y="155"/>
                              </a:lnTo>
                              <a:lnTo>
                                <a:pt x="447" y="169"/>
                              </a:lnTo>
                              <a:lnTo>
                                <a:pt x="456" y="183"/>
                              </a:lnTo>
                              <a:lnTo>
                                <a:pt x="465" y="198"/>
                              </a:lnTo>
                              <a:lnTo>
                                <a:pt x="472" y="213"/>
                              </a:lnTo>
                              <a:lnTo>
                                <a:pt x="478" y="227"/>
                              </a:lnTo>
                              <a:lnTo>
                                <a:pt x="485" y="243"/>
                              </a:lnTo>
                              <a:lnTo>
                                <a:pt x="490" y="259"/>
                              </a:lnTo>
                              <a:lnTo>
                                <a:pt x="496" y="275"/>
                              </a:lnTo>
                              <a:lnTo>
                                <a:pt x="498" y="286"/>
                              </a:lnTo>
                              <a:lnTo>
                                <a:pt x="497" y="290"/>
                              </a:lnTo>
                              <a:lnTo>
                                <a:pt x="493" y="305"/>
                              </a:lnTo>
                              <a:lnTo>
                                <a:pt x="488" y="317"/>
                              </a:lnTo>
                              <a:lnTo>
                                <a:pt x="482" y="329"/>
                              </a:lnTo>
                              <a:lnTo>
                                <a:pt x="476" y="340"/>
                              </a:lnTo>
                              <a:lnTo>
                                <a:pt x="470" y="350"/>
                              </a:lnTo>
                              <a:lnTo>
                                <a:pt x="464" y="361"/>
                              </a:lnTo>
                              <a:lnTo>
                                <a:pt x="457" y="370"/>
                              </a:lnTo>
                              <a:lnTo>
                                <a:pt x="450" y="378"/>
                              </a:lnTo>
                              <a:lnTo>
                                <a:pt x="442" y="386"/>
                              </a:lnTo>
                              <a:lnTo>
                                <a:pt x="435" y="394"/>
                              </a:lnTo>
                              <a:lnTo>
                                <a:pt x="427" y="402"/>
                              </a:lnTo>
                              <a:lnTo>
                                <a:pt x="421" y="409"/>
                              </a:lnTo>
                              <a:lnTo>
                                <a:pt x="413" y="416"/>
                              </a:lnTo>
                              <a:lnTo>
                                <a:pt x="403" y="421"/>
                              </a:lnTo>
                              <a:lnTo>
                                <a:pt x="397" y="426"/>
                              </a:lnTo>
                              <a:lnTo>
                                <a:pt x="389" y="432"/>
                              </a:lnTo>
                              <a:lnTo>
                                <a:pt x="381" y="437"/>
                              </a:lnTo>
                              <a:lnTo>
                                <a:pt x="373" y="441"/>
                              </a:lnTo>
                              <a:lnTo>
                                <a:pt x="365" y="445"/>
                              </a:lnTo>
                              <a:lnTo>
                                <a:pt x="357" y="449"/>
                              </a:lnTo>
                              <a:lnTo>
                                <a:pt x="349" y="453"/>
                              </a:lnTo>
                              <a:lnTo>
                                <a:pt x="341" y="456"/>
                              </a:lnTo>
                              <a:lnTo>
                                <a:pt x="333" y="458"/>
                              </a:lnTo>
                              <a:lnTo>
                                <a:pt x="325" y="461"/>
                              </a:lnTo>
                              <a:lnTo>
                                <a:pt x="315" y="464"/>
                              </a:lnTo>
                              <a:lnTo>
                                <a:pt x="307" y="465"/>
                              </a:lnTo>
                              <a:lnTo>
                                <a:pt x="301" y="466"/>
                              </a:lnTo>
                              <a:lnTo>
                                <a:pt x="291" y="468"/>
                              </a:lnTo>
                              <a:lnTo>
                                <a:pt x="283" y="469"/>
                              </a:lnTo>
                              <a:lnTo>
                                <a:pt x="275" y="469"/>
                              </a:lnTo>
                              <a:lnTo>
                                <a:pt x="269" y="470"/>
                              </a:lnTo>
                              <a:lnTo>
                                <a:pt x="261" y="470"/>
                              </a:lnTo>
                              <a:lnTo>
                                <a:pt x="253" y="470"/>
                              </a:lnTo>
                              <a:lnTo>
                                <a:pt x="245" y="470"/>
                              </a:lnTo>
                              <a:lnTo>
                                <a:pt x="237" y="470"/>
                              </a:lnTo>
                              <a:lnTo>
                                <a:pt x="229" y="470"/>
                              </a:lnTo>
                              <a:lnTo>
                                <a:pt x="220" y="469"/>
                              </a:lnTo>
                              <a:lnTo>
                                <a:pt x="214" y="468"/>
                              </a:lnTo>
                              <a:lnTo>
                                <a:pt x="206" y="466"/>
                              </a:lnTo>
                              <a:lnTo>
                                <a:pt x="198" y="464"/>
                              </a:lnTo>
                              <a:lnTo>
                                <a:pt x="191" y="462"/>
                              </a:lnTo>
                              <a:lnTo>
                                <a:pt x="183" y="461"/>
                              </a:lnTo>
                              <a:lnTo>
                                <a:pt x="176" y="458"/>
                              </a:lnTo>
                              <a:lnTo>
                                <a:pt x="168" y="456"/>
                              </a:lnTo>
                              <a:lnTo>
                                <a:pt x="162" y="453"/>
                              </a:lnTo>
                              <a:lnTo>
                                <a:pt x="155" y="450"/>
                              </a:lnTo>
                              <a:lnTo>
                                <a:pt x="148" y="448"/>
                              </a:lnTo>
                              <a:lnTo>
                                <a:pt x="142" y="445"/>
                              </a:lnTo>
                              <a:lnTo>
                                <a:pt x="135" y="441"/>
                              </a:lnTo>
                              <a:lnTo>
                                <a:pt x="128" y="437"/>
                              </a:lnTo>
                              <a:lnTo>
                                <a:pt x="122" y="433"/>
                              </a:lnTo>
                              <a:lnTo>
                                <a:pt x="115" y="429"/>
                              </a:lnTo>
                              <a:lnTo>
                                <a:pt x="110" y="425"/>
                              </a:lnTo>
                              <a:lnTo>
                                <a:pt x="103" y="421"/>
                              </a:lnTo>
                              <a:lnTo>
                                <a:pt x="98" y="417"/>
                              </a:lnTo>
                              <a:lnTo>
                                <a:pt x="91" y="412"/>
                              </a:lnTo>
                              <a:lnTo>
                                <a:pt x="86" y="408"/>
                              </a:lnTo>
                              <a:lnTo>
                                <a:pt x="80" y="402"/>
                              </a:lnTo>
                              <a:lnTo>
                                <a:pt x="75" y="397"/>
                              </a:lnTo>
                              <a:lnTo>
                                <a:pt x="70" y="392"/>
                              </a:lnTo>
                              <a:lnTo>
                                <a:pt x="64" y="386"/>
                              </a:lnTo>
                              <a:lnTo>
                                <a:pt x="59" y="381"/>
                              </a:lnTo>
                              <a:lnTo>
                                <a:pt x="55" y="374"/>
                              </a:lnTo>
                              <a:lnTo>
                                <a:pt x="51" y="369"/>
                              </a:lnTo>
                              <a:lnTo>
                                <a:pt x="46" y="362"/>
                              </a:lnTo>
                              <a:lnTo>
                                <a:pt x="42" y="357"/>
                              </a:lnTo>
                              <a:lnTo>
                                <a:pt x="38" y="350"/>
                              </a:lnTo>
                              <a:lnTo>
                                <a:pt x="34" y="344"/>
                              </a:lnTo>
                              <a:lnTo>
                                <a:pt x="30" y="337"/>
                              </a:lnTo>
                              <a:lnTo>
                                <a:pt x="27" y="330"/>
                              </a:lnTo>
                              <a:lnTo>
                                <a:pt x="23" y="324"/>
                              </a:lnTo>
                              <a:lnTo>
                                <a:pt x="20" y="315"/>
                              </a:lnTo>
                              <a:lnTo>
                                <a:pt x="18" y="309"/>
                              </a:lnTo>
                              <a:lnTo>
                                <a:pt x="15" y="301"/>
                              </a:lnTo>
                              <a:lnTo>
                                <a:pt x="12" y="294"/>
                              </a:lnTo>
                              <a:lnTo>
                                <a:pt x="12" y="294"/>
                              </a:lnTo>
                              <a:lnTo>
                                <a:pt x="1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6" name="Freeform 29"/>
                      <wps:cNvSpPr>
                        <a:spLocks noChangeAspect="1"/>
                      </wps:cNvSpPr>
                      <wps:spPr bwMode="auto">
                        <a:xfrm>
                          <a:off x="231" y="1503"/>
                          <a:ext cx="436" cy="429"/>
                        </a:xfrm>
                        <a:custGeom>
                          <a:avLst/>
                          <a:gdLst>
                            <a:gd name="T0" fmla="*/ 4 w 436"/>
                            <a:gd name="T1" fmla="*/ 258 h 429"/>
                            <a:gd name="T2" fmla="*/ 2 w 436"/>
                            <a:gd name="T3" fmla="*/ 238 h 429"/>
                            <a:gd name="T4" fmla="*/ 0 w 436"/>
                            <a:gd name="T5" fmla="*/ 217 h 429"/>
                            <a:gd name="T6" fmla="*/ 0 w 436"/>
                            <a:gd name="T7" fmla="*/ 196 h 429"/>
                            <a:gd name="T8" fmla="*/ 4 w 436"/>
                            <a:gd name="T9" fmla="*/ 173 h 429"/>
                            <a:gd name="T10" fmla="*/ 10 w 436"/>
                            <a:gd name="T11" fmla="*/ 150 h 429"/>
                            <a:gd name="T12" fmla="*/ 18 w 436"/>
                            <a:gd name="T13" fmla="*/ 126 h 429"/>
                            <a:gd name="T14" fmla="*/ 30 w 436"/>
                            <a:gd name="T15" fmla="*/ 102 h 429"/>
                            <a:gd name="T16" fmla="*/ 44 w 436"/>
                            <a:gd name="T17" fmla="*/ 79 h 429"/>
                            <a:gd name="T18" fmla="*/ 66 w 436"/>
                            <a:gd name="T19" fmla="*/ 57 h 429"/>
                            <a:gd name="T20" fmla="*/ 91 w 436"/>
                            <a:gd name="T21" fmla="*/ 34 h 429"/>
                            <a:gd name="T22" fmla="*/ 124 w 436"/>
                            <a:gd name="T23" fmla="*/ 14 h 429"/>
                            <a:gd name="T24" fmla="*/ 166 w 436"/>
                            <a:gd name="T25" fmla="*/ 0 h 429"/>
                            <a:gd name="T26" fmla="*/ 198 w 436"/>
                            <a:gd name="T27" fmla="*/ 9 h 429"/>
                            <a:gd name="T28" fmla="*/ 246 w 436"/>
                            <a:gd name="T29" fmla="*/ 26 h 429"/>
                            <a:gd name="T30" fmla="*/ 290 w 436"/>
                            <a:gd name="T31" fmla="*/ 49 h 429"/>
                            <a:gd name="T32" fmla="*/ 331 w 436"/>
                            <a:gd name="T33" fmla="*/ 77 h 429"/>
                            <a:gd name="T34" fmla="*/ 369 w 436"/>
                            <a:gd name="T35" fmla="*/ 111 h 429"/>
                            <a:gd name="T36" fmla="*/ 401 w 436"/>
                            <a:gd name="T37" fmla="*/ 150 h 429"/>
                            <a:gd name="T38" fmla="*/ 429 w 436"/>
                            <a:gd name="T39" fmla="*/ 193 h 429"/>
                            <a:gd name="T40" fmla="*/ 436 w 436"/>
                            <a:gd name="T41" fmla="*/ 222 h 429"/>
                            <a:gd name="T42" fmla="*/ 430 w 436"/>
                            <a:gd name="T43" fmla="*/ 264 h 429"/>
                            <a:gd name="T44" fmla="*/ 418 w 436"/>
                            <a:gd name="T45" fmla="*/ 297 h 429"/>
                            <a:gd name="T46" fmla="*/ 403 w 436"/>
                            <a:gd name="T47" fmla="*/ 327 h 429"/>
                            <a:gd name="T48" fmla="*/ 386 w 436"/>
                            <a:gd name="T49" fmla="*/ 351 h 429"/>
                            <a:gd name="T50" fmla="*/ 367 w 436"/>
                            <a:gd name="T51" fmla="*/ 371 h 429"/>
                            <a:gd name="T52" fmla="*/ 346 w 436"/>
                            <a:gd name="T53" fmla="*/ 387 h 429"/>
                            <a:gd name="T54" fmla="*/ 327 w 436"/>
                            <a:gd name="T55" fmla="*/ 400 h 429"/>
                            <a:gd name="T56" fmla="*/ 306 w 436"/>
                            <a:gd name="T57" fmla="*/ 411 h 429"/>
                            <a:gd name="T58" fmla="*/ 285 w 436"/>
                            <a:gd name="T59" fmla="*/ 419 h 429"/>
                            <a:gd name="T60" fmla="*/ 265 w 436"/>
                            <a:gd name="T61" fmla="*/ 424 h 429"/>
                            <a:gd name="T62" fmla="*/ 243 w 436"/>
                            <a:gd name="T63" fmla="*/ 428 h 429"/>
                            <a:gd name="T64" fmla="*/ 223 w 436"/>
                            <a:gd name="T65" fmla="*/ 429 h 429"/>
                            <a:gd name="T66" fmla="*/ 203 w 436"/>
                            <a:gd name="T67" fmla="*/ 429 h 429"/>
                            <a:gd name="T68" fmla="*/ 183 w 436"/>
                            <a:gd name="T69" fmla="*/ 427 h 429"/>
                            <a:gd name="T70" fmla="*/ 163 w 436"/>
                            <a:gd name="T71" fmla="*/ 423 h 429"/>
                            <a:gd name="T72" fmla="*/ 144 w 436"/>
                            <a:gd name="T73" fmla="*/ 417 h 429"/>
                            <a:gd name="T74" fmla="*/ 127 w 436"/>
                            <a:gd name="T75" fmla="*/ 409 h 429"/>
                            <a:gd name="T76" fmla="*/ 110 w 436"/>
                            <a:gd name="T77" fmla="*/ 401 h 429"/>
                            <a:gd name="T78" fmla="*/ 94 w 436"/>
                            <a:gd name="T79" fmla="*/ 391 h 429"/>
                            <a:gd name="T80" fmla="*/ 79 w 436"/>
                            <a:gd name="T81" fmla="*/ 380 h 429"/>
                            <a:gd name="T82" fmla="*/ 64 w 436"/>
                            <a:gd name="T83" fmla="*/ 367 h 429"/>
                            <a:gd name="T84" fmla="*/ 51 w 436"/>
                            <a:gd name="T85" fmla="*/ 352 h 429"/>
                            <a:gd name="T86" fmla="*/ 39 w 436"/>
                            <a:gd name="T87" fmla="*/ 337 h 429"/>
                            <a:gd name="T88" fmla="*/ 28 w 436"/>
                            <a:gd name="T89" fmla="*/ 321 h 429"/>
                            <a:gd name="T90" fmla="*/ 20 w 436"/>
                            <a:gd name="T91" fmla="*/ 302 h 429"/>
                            <a:gd name="T92" fmla="*/ 12 w 436"/>
                            <a:gd name="T93" fmla="*/ 284 h 429"/>
                            <a:gd name="T94" fmla="*/ 8 w 436"/>
                            <a:gd name="T95" fmla="*/ 272 h 4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36" h="429">
                              <a:moveTo>
                                <a:pt x="8" y="272"/>
                              </a:moveTo>
                              <a:lnTo>
                                <a:pt x="7" y="265"/>
                              </a:lnTo>
                              <a:lnTo>
                                <a:pt x="4" y="258"/>
                              </a:lnTo>
                              <a:lnTo>
                                <a:pt x="4" y="252"/>
                              </a:lnTo>
                              <a:lnTo>
                                <a:pt x="3" y="245"/>
                              </a:lnTo>
                              <a:lnTo>
                                <a:pt x="2" y="238"/>
                              </a:lnTo>
                              <a:lnTo>
                                <a:pt x="0" y="232"/>
                              </a:lnTo>
                              <a:lnTo>
                                <a:pt x="0" y="224"/>
                              </a:lnTo>
                              <a:lnTo>
                                <a:pt x="0" y="217"/>
                              </a:lnTo>
                              <a:lnTo>
                                <a:pt x="0" y="210"/>
                              </a:lnTo>
                              <a:lnTo>
                                <a:pt x="0" y="202"/>
                              </a:lnTo>
                              <a:lnTo>
                                <a:pt x="0" y="196"/>
                              </a:lnTo>
                              <a:lnTo>
                                <a:pt x="2" y="188"/>
                              </a:lnTo>
                              <a:lnTo>
                                <a:pt x="3" y="181"/>
                              </a:lnTo>
                              <a:lnTo>
                                <a:pt x="4" y="173"/>
                              </a:lnTo>
                              <a:lnTo>
                                <a:pt x="6" y="165"/>
                              </a:lnTo>
                              <a:lnTo>
                                <a:pt x="7" y="157"/>
                              </a:lnTo>
                              <a:lnTo>
                                <a:pt x="10" y="150"/>
                              </a:lnTo>
                              <a:lnTo>
                                <a:pt x="11" y="142"/>
                              </a:lnTo>
                              <a:lnTo>
                                <a:pt x="14" y="134"/>
                              </a:lnTo>
                              <a:lnTo>
                                <a:pt x="18" y="126"/>
                              </a:lnTo>
                              <a:lnTo>
                                <a:pt x="22" y="118"/>
                              </a:lnTo>
                              <a:lnTo>
                                <a:pt x="26" y="110"/>
                              </a:lnTo>
                              <a:lnTo>
                                <a:pt x="30" y="102"/>
                              </a:lnTo>
                              <a:lnTo>
                                <a:pt x="34" y="94"/>
                              </a:lnTo>
                              <a:lnTo>
                                <a:pt x="39" y="87"/>
                              </a:lnTo>
                              <a:lnTo>
                                <a:pt x="44" y="79"/>
                              </a:lnTo>
                              <a:lnTo>
                                <a:pt x="51" y="71"/>
                              </a:lnTo>
                              <a:lnTo>
                                <a:pt x="58" y="63"/>
                              </a:lnTo>
                              <a:lnTo>
                                <a:pt x="66" y="57"/>
                              </a:lnTo>
                              <a:lnTo>
                                <a:pt x="74" y="49"/>
                              </a:lnTo>
                              <a:lnTo>
                                <a:pt x="83" y="41"/>
                              </a:lnTo>
                              <a:lnTo>
                                <a:pt x="91" y="34"/>
                              </a:lnTo>
                              <a:lnTo>
                                <a:pt x="102" y="27"/>
                              </a:lnTo>
                              <a:lnTo>
                                <a:pt x="112" y="21"/>
                              </a:lnTo>
                              <a:lnTo>
                                <a:pt x="124" y="14"/>
                              </a:lnTo>
                              <a:lnTo>
                                <a:pt x="138" y="9"/>
                              </a:lnTo>
                              <a:lnTo>
                                <a:pt x="151" y="5"/>
                              </a:lnTo>
                              <a:lnTo>
                                <a:pt x="166" y="0"/>
                              </a:lnTo>
                              <a:lnTo>
                                <a:pt x="166" y="0"/>
                              </a:lnTo>
                              <a:lnTo>
                                <a:pt x="182" y="5"/>
                              </a:lnTo>
                              <a:lnTo>
                                <a:pt x="198" y="9"/>
                              </a:lnTo>
                              <a:lnTo>
                                <a:pt x="214" y="14"/>
                              </a:lnTo>
                              <a:lnTo>
                                <a:pt x="230" y="19"/>
                              </a:lnTo>
                              <a:lnTo>
                                <a:pt x="246" y="26"/>
                              </a:lnTo>
                              <a:lnTo>
                                <a:pt x="261" y="33"/>
                              </a:lnTo>
                              <a:lnTo>
                                <a:pt x="275" y="39"/>
                              </a:lnTo>
                              <a:lnTo>
                                <a:pt x="290" y="49"/>
                              </a:lnTo>
                              <a:lnTo>
                                <a:pt x="305" y="57"/>
                              </a:lnTo>
                              <a:lnTo>
                                <a:pt x="318" y="67"/>
                              </a:lnTo>
                              <a:lnTo>
                                <a:pt x="331" y="77"/>
                              </a:lnTo>
                              <a:lnTo>
                                <a:pt x="345" y="87"/>
                              </a:lnTo>
                              <a:lnTo>
                                <a:pt x="357" y="99"/>
                              </a:lnTo>
                              <a:lnTo>
                                <a:pt x="369" y="111"/>
                              </a:lnTo>
                              <a:lnTo>
                                <a:pt x="381" y="123"/>
                              </a:lnTo>
                              <a:lnTo>
                                <a:pt x="391" y="137"/>
                              </a:lnTo>
                              <a:lnTo>
                                <a:pt x="401" y="150"/>
                              </a:lnTo>
                              <a:lnTo>
                                <a:pt x="411" y="164"/>
                              </a:lnTo>
                              <a:lnTo>
                                <a:pt x="420" y="178"/>
                              </a:lnTo>
                              <a:lnTo>
                                <a:pt x="429" y="193"/>
                              </a:lnTo>
                              <a:lnTo>
                                <a:pt x="436" y="208"/>
                              </a:lnTo>
                              <a:lnTo>
                                <a:pt x="436" y="208"/>
                              </a:lnTo>
                              <a:lnTo>
                                <a:pt x="436" y="222"/>
                              </a:lnTo>
                              <a:lnTo>
                                <a:pt x="434" y="237"/>
                              </a:lnTo>
                              <a:lnTo>
                                <a:pt x="433" y="250"/>
                              </a:lnTo>
                              <a:lnTo>
                                <a:pt x="430" y="264"/>
                              </a:lnTo>
                              <a:lnTo>
                                <a:pt x="426" y="276"/>
                              </a:lnTo>
                              <a:lnTo>
                                <a:pt x="422" y="288"/>
                              </a:lnTo>
                              <a:lnTo>
                                <a:pt x="418" y="297"/>
                              </a:lnTo>
                              <a:lnTo>
                                <a:pt x="414" y="308"/>
                              </a:lnTo>
                              <a:lnTo>
                                <a:pt x="409" y="317"/>
                              </a:lnTo>
                              <a:lnTo>
                                <a:pt x="403" y="327"/>
                              </a:lnTo>
                              <a:lnTo>
                                <a:pt x="398" y="335"/>
                              </a:lnTo>
                              <a:lnTo>
                                <a:pt x="391" y="344"/>
                              </a:lnTo>
                              <a:lnTo>
                                <a:pt x="386" y="351"/>
                              </a:lnTo>
                              <a:lnTo>
                                <a:pt x="379" y="357"/>
                              </a:lnTo>
                              <a:lnTo>
                                <a:pt x="373" y="364"/>
                              </a:lnTo>
                              <a:lnTo>
                                <a:pt x="367" y="371"/>
                              </a:lnTo>
                              <a:lnTo>
                                <a:pt x="361" y="377"/>
                              </a:lnTo>
                              <a:lnTo>
                                <a:pt x="354" y="383"/>
                              </a:lnTo>
                              <a:lnTo>
                                <a:pt x="346" y="387"/>
                              </a:lnTo>
                              <a:lnTo>
                                <a:pt x="341" y="392"/>
                              </a:lnTo>
                              <a:lnTo>
                                <a:pt x="334" y="396"/>
                              </a:lnTo>
                              <a:lnTo>
                                <a:pt x="327" y="400"/>
                              </a:lnTo>
                              <a:lnTo>
                                <a:pt x="319" y="404"/>
                              </a:lnTo>
                              <a:lnTo>
                                <a:pt x="313" y="408"/>
                              </a:lnTo>
                              <a:lnTo>
                                <a:pt x="306" y="411"/>
                              </a:lnTo>
                              <a:lnTo>
                                <a:pt x="299" y="415"/>
                              </a:lnTo>
                              <a:lnTo>
                                <a:pt x="293" y="417"/>
                              </a:lnTo>
                              <a:lnTo>
                                <a:pt x="285" y="419"/>
                              </a:lnTo>
                              <a:lnTo>
                                <a:pt x="278" y="421"/>
                              </a:lnTo>
                              <a:lnTo>
                                <a:pt x="271" y="423"/>
                              </a:lnTo>
                              <a:lnTo>
                                <a:pt x="265" y="424"/>
                              </a:lnTo>
                              <a:lnTo>
                                <a:pt x="258" y="427"/>
                              </a:lnTo>
                              <a:lnTo>
                                <a:pt x="250" y="427"/>
                              </a:lnTo>
                              <a:lnTo>
                                <a:pt x="243" y="428"/>
                              </a:lnTo>
                              <a:lnTo>
                                <a:pt x="237" y="429"/>
                              </a:lnTo>
                              <a:lnTo>
                                <a:pt x="230" y="429"/>
                              </a:lnTo>
                              <a:lnTo>
                                <a:pt x="223" y="429"/>
                              </a:lnTo>
                              <a:lnTo>
                                <a:pt x="217" y="429"/>
                              </a:lnTo>
                              <a:lnTo>
                                <a:pt x="210" y="429"/>
                              </a:lnTo>
                              <a:lnTo>
                                <a:pt x="203" y="429"/>
                              </a:lnTo>
                              <a:lnTo>
                                <a:pt x="197" y="429"/>
                              </a:lnTo>
                              <a:lnTo>
                                <a:pt x="190" y="428"/>
                              </a:lnTo>
                              <a:lnTo>
                                <a:pt x="183" y="427"/>
                              </a:lnTo>
                              <a:lnTo>
                                <a:pt x="176" y="425"/>
                              </a:lnTo>
                              <a:lnTo>
                                <a:pt x="170" y="424"/>
                              </a:lnTo>
                              <a:lnTo>
                                <a:pt x="163" y="423"/>
                              </a:lnTo>
                              <a:lnTo>
                                <a:pt x="158" y="421"/>
                              </a:lnTo>
                              <a:lnTo>
                                <a:pt x="151" y="420"/>
                              </a:lnTo>
                              <a:lnTo>
                                <a:pt x="144" y="417"/>
                              </a:lnTo>
                              <a:lnTo>
                                <a:pt x="139" y="415"/>
                              </a:lnTo>
                              <a:lnTo>
                                <a:pt x="134" y="412"/>
                              </a:lnTo>
                              <a:lnTo>
                                <a:pt x="127" y="409"/>
                              </a:lnTo>
                              <a:lnTo>
                                <a:pt x="122" y="407"/>
                              </a:lnTo>
                              <a:lnTo>
                                <a:pt x="115" y="404"/>
                              </a:lnTo>
                              <a:lnTo>
                                <a:pt x="110" y="401"/>
                              </a:lnTo>
                              <a:lnTo>
                                <a:pt x="104" y="397"/>
                              </a:lnTo>
                              <a:lnTo>
                                <a:pt x="99" y="395"/>
                              </a:lnTo>
                              <a:lnTo>
                                <a:pt x="94" y="391"/>
                              </a:lnTo>
                              <a:lnTo>
                                <a:pt x="88" y="387"/>
                              </a:lnTo>
                              <a:lnTo>
                                <a:pt x="83" y="383"/>
                              </a:lnTo>
                              <a:lnTo>
                                <a:pt x="79" y="380"/>
                              </a:lnTo>
                              <a:lnTo>
                                <a:pt x="74" y="376"/>
                              </a:lnTo>
                              <a:lnTo>
                                <a:pt x="70" y="371"/>
                              </a:lnTo>
                              <a:lnTo>
                                <a:pt x="64" y="367"/>
                              </a:lnTo>
                              <a:lnTo>
                                <a:pt x="60" y="361"/>
                              </a:lnTo>
                              <a:lnTo>
                                <a:pt x="55" y="357"/>
                              </a:lnTo>
                              <a:lnTo>
                                <a:pt x="51" y="352"/>
                              </a:lnTo>
                              <a:lnTo>
                                <a:pt x="47" y="347"/>
                              </a:lnTo>
                              <a:lnTo>
                                <a:pt x="43" y="343"/>
                              </a:lnTo>
                              <a:lnTo>
                                <a:pt x="39" y="337"/>
                              </a:lnTo>
                              <a:lnTo>
                                <a:pt x="36" y="332"/>
                              </a:lnTo>
                              <a:lnTo>
                                <a:pt x="32" y="327"/>
                              </a:lnTo>
                              <a:lnTo>
                                <a:pt x="28" y="321"/>
                              </a:lnTo>
                              <a:lnTo>
                                <a:pt x="26" y="315"/>
                              </a:lnTo>
                              <a:lnTo>
                                <a:pt x="23" y="309"/>
                              </a:lnTo>
                              <a:lnTo>
                                <a:pt x="20" y="302"/>
                              </a:lnTo>
                              <a:lnTo>
                                <a:pt x="18" y="297"/>
                              </a:lnTo>
                              <a:lnTo>
                                <a:pt x="15" y="290"/>
                              </a:lnTo>
                              <a:lnTo>
                                <a:pt x="12" y="284"/>
                              </a:lnTo>
                              <a:lnTo>
                                <a:pt x="11" y="278"/>
                              </a:lnTo>
                              <a:lnTo>
                                <a:pt x="11" y="278"/>
                              </a:lnTo>
                              <a:lnTo>
                                <a:pt x="8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7" name="Freeform 30"/>
                      <wps:cNvSpPr>
                        <a:spLocks noChangeAspect="1"/>
                      </wps:cNvSpPr>
                      <wps:spPr bwMode="auto">
                        <a:xfrm>
                          <a:off x="267" y="1533"/>
                          <a:ext cx="363" cy="363"/>
                        </a:xfrm>
                        <a:custGeom>
                          <a:avLst/>
                          <a:gdLst>
                            <a:gd name="T0" fmla="*/ 4 w 363"/>
                            <a:gd name="T1" fmla="*/ 220 h 363"/>
                            <a:gd name="T2" fmla="*/ 2 w 363"/>
                            <a:gd name="T3" fmla="*/ 204 h 363"/>
                            <a:gd name="T4" fmla="*/ 0 w 363"/>
                            <a:gd name="T5" fmla="*/ 186 h 363"/>
                            <a:gd name="T6" fmla="*/ 0 w 363"/>
                            <a:gd name="T7" fmla="*/ 168 h 363"/>
                            <a:gd name="T8" fmla="*/ 3 w 363"/>
                            <a:gd name="T9" fmla="*/ 150 h 363"/>
                            <a:gd name="T10" fmla="*/ 8 w 363"/>
                            <a:gd name="T11" fmla="*/ 130 h 363"/>
                            <a:gd name="T12" fmla="*/ 15 w 363"/>
                            <a:gd name="T13" fmla="*/ 111 h 363"/>
                            <a:gd name="T14" fmla="*/ 24 w 363"/>
                            <a:gd name="T15" fmla="*/ 91 h 363"/>
                            <a:gd name="T16" fmla="*/ 38 w 363"/>
                            <a:gd name="T17" fmla="*/ 71 h 363"/>
                            <a:gd name="T18" fmla="*/ 55 w 363"/>
                            <a:gd name="T19" fmla="*/ 52 h 363"/>
                            <a:gd name="T20" fmla="*/ 76 w 363"/>
                            <a:gd name="T21" fmla="*/ 33 h 363"/>
                            <a:gd name="T22" fmla="*/ 103 w 363"/>
                            <a:gd name="T23" fmla="*/ 17 h 363"/>
                            <a:gd name="T24" fmla="*/ 138 w 363"/>
                            <a:gd name="T25" fmla="*/ 4 h 363"/>
                            <a:gd name="T26" fmla="*/ 178 w 363"/>
                            <a:gd name="T27" fmla="*/ 0 h 363"/>
                            <a:gd name="T28" fmla="*/ 225 w 363"/>
                            <a:gd name="T29" fmla="*/ 4 h 363"/>
                            <a:gd name="T30" fmla="*/ 254 w 363"/>
                            <a:gd name="T31" fmla="*/ 19 h 363"/>
                            <a:gd name="T32" fmla="*/ 295 w 363"/>
                            <a:gd name="T33" fmla="*/ 47 h 363"/>
                            <a:gd name="T34" fmla="*/ 333 w 363"/>
                            <a:gd name="T35" fmla="*/ 81 h 363"/>
                            <a:gd name="T36" fmla="*/ 349 w 363"/>
                            <a:gd name="T37" fmla="*/ 109 h 363"/>
                            <a:gd name="T38" fmla="*/ 361 w 363"/>
                            <a:gd name="T39" fmla="*/ 152 h 363"/>
                            <a:gd name="T40" fmla="*/ 363 w 363"/>
                            <a:gd name="T41" fmla="*/ 190 h 363"/>
                            <a:gd name="T42" fmla="*/ 358 w 363"/>
                            <a:gd name="T43" fmla="*/ 224 h 363"/>
                            <a:gd name="T44" fmla="*/ 349 w 363"/>
                            <a:gd name="T45" fmla="*/ 254 h 363"/>
                            <a:gd name="T46" fmla="*/ 337 w 363"/>
                            <a:gd name="T47" fmla="*/ 278 h 363"/>
                            <a:gd name="T48" fmla="*/ 322 w 363"/>
                            <a:gd name="T49" fmla="*/ 298 h 363"/>
                            <a:gd name="T50" fmla="*/ 306 w 363"/>
                            <a:gd name="T51" fmla="*/ 314 h 363"/>
                            <a:gd name="T52" fmla="*/ 289 w 363"/>
                            <a:gd name="T53" fmla="*/ 329 h 363"/>
                            <a:gd name="T54" fmla="*/ 273 w 363"/>
                            <a:gd name="T55" fmla="*/ 339 h 363"/>
                            <a:gd name="T56" fmla="*/ 255 w 363"/>
                            <a:gd name="T57" fmla="*/ 349 h 363"/>
                            <a:gd name="T58" fmla="*/ 238 w 363"/>
                            <a:gd name="T59" fmla="*/ 355 h 363"/>
                            <a:gd name="T60" fmla="*/ 221 w 363"/>
                            <a:gd name="T61" fmla="*/ 359 h 363"/>
                            <a:gd name="T62" fmla="*/ 203 w 363"/>
                            <a:gd name="T63" fmla="*/ 362 h 363"/>
                            <a:gd name="T64" fmla="*/ 186 w 363"/>
                            <a:gd name="T65" fmla="*/ 363 h 363"/>
                            <a:gd name="T66" fmla="*/ 170 w 363"/>
                            <a:gd name="T67" fmla="*/ 363 h 363"/>
                            <a:gd name="T68" fmla="*/ 152 w 363"/>
                            <a:gd name="T69" fmla="*/ 361 h 363"/>
                            <a:gd name="T70" fmla="*/ 136 w 363"/>
                            <a:gd name="T71" fmla="*/ 358 h 363"/>
                            <a:gd name="T72" fmla="*/ 120 w 363"/>
                            <a:gd name="T73" fmla="*/ 353 h 363"/>
                            <a:gd name="T74" fmla="*/ 106 w 363"/>
                            <a:gd name="T75" fmla="*/ 347 h 363"/>
                            <a:gd name="T76" fmla="*/ 91 w 363"/>
                            <a:gd name="T77" fmla="*/ 339 h 363"/>
                            <a:gd name="T78" fmla="*/ 78 w 363"/>
                            <a:gd name="T79" fmla="*/ 331 h 363"/>
                            <a:gd name="T80" fmla="*/ 66 w 363"/>
                            <a:gd name="T81" fmla="*/ 322 h 363"/>
                            <a:gd name="T82" fmla="*/ 54 w 363"/>
                            <a:gd name="T83" fmla="*/ 311 h 363"/>
                            <a:gd name="T84" fmla="*/ 43 w 363"/>
                            <a:gd name="T85" fmla="*/ 299 h 363"/>
                            <a:gd name="T86" fmla="*/ 32 w 363"/>
                            <a:gd name="T87" fmla="*/ 286 h 363"/>
                            <a:gd name="T88" fmla="*/ 24 w 363"/>
                            <a:gd name="T89" fmla="*/ 272 h 363"/>
                            <a:gd name="T90" fmla="*/ 16 w 363"/>
                            <a:gd name="T91" fmla="*/ 258 h 363"/>
                            <a:gd name="T92" fmla="*/ 11 w 363"/>
                            <a:gd name="T93" fmla="*/ 242 h 363"/>
                            <a:gd name="T94" fmla="*/ 7 w 363"/>
                            <a:gd name="T95" fmla="*/ 232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3" h="363">
                              <a:moveTo>
                                <a:pt x="7" y="232"/>
                              </a:moveTo>
                              <a:lnTo>
                                <a:pt x="6" y="226"/>
                              </a:lnTo>
                              <a:lnTo>
                                <a:pt x="4" y="220"/>
                              </a:lnTo>
                              <a:lnTo>
                                <a:pt x="3" y="215"/>
                              </a:lnTo>
                              <a:lnTo>
                                <a:pt x="2" y="210"/>
                              </a:lnTo>
                              <a:lnTo>
                                <a:pt x="2" y="204"/>
                              </a:lnTo>
                              <a:lnTo>
                                <a:pt x="0" y="198"/>
                              </a:lnTo>
                              <a:lnTo>
                                <a:pt x="0" y="192"/>
                              </a:lnTo>
                              <a:lnTo>
                                <a:pt x="0" y="186"/>
                              </a:lnTo>
                              <a:lnTo>
                                <a:pt x="0" y="180"/>
                              </a:lnTo>
                              <a:lnTo>
                                <a:pt x="0" y="174"/>
                              </a:lnTo>
                              <a:lnTo>
                                <a:pt x="0" y="168"/>
                              </a:lnTo>
                              <a:lnTo>
                                <a:pt x="0" y="162"/>
                              </a:lnTo>
                              <a:lnTo>
                                <a:pt x="2" y="155"/>
                              </a:lnTo>
                              <a:lnTo>
                                <a:pt x="3" y="150"/>
                              </a:lnTo>
                              <a:lnTo>
                                <a:pt x="4" y="143"/>
                              </a:lnTo>
                              <a:lnTo>
                                <a:pt x="6" y="136"/>
                              </a:lnTo>
                              <a:lnTo>
                                <a:pt x="8" y="130"/>
                              </a:lnTo>
                              <a:lnTo>
                                <a:pt x="10" y="123"/>
                              </a:lnTo>
                              <a:lnTo>
                                <a:pt x="12" y="116"/>
                              </a:lnTo>
                              <a:lnTo>
                                <a:pt x="15" y="111"/>
                              </a:lnTo>
                              <a:lnTo>
                                <a:pt x="18" y="104"/>
                              </a:lnTo>
                              <a:lnTo>
                                <a:pt x="22" y="97"/>
                              </a:lnTo>
                              <a:lnTo>
                                <a:pt x="24" y="91"/>
                              </a:lnTo>
                              <a:lnTo>
                                <a:pt x="28" y="84"/>
                              </a:lnTo>
                              <a:lnTo>
                                <a:pt x="32" y="77"/>
                              </a:lnTo>
                              <a:lnTo>
                                <a:pt x="38" y="71"/>
                              </a:lnTo>
                              <a:lnTo>
                                <a:pt x="42" y="64"/>
                              </a:lnTo>
                              <a:lnTo>
                                <a:pt x="48" y="57"/>
                              </a:lnTo>
                              <a:lnTo>
                                <a:pt x="55" y="52"/>
                              </a:lnTo>
                              <a:lnTo>
                                <a:pt x="62" y="45"/>
                              </a:lnTo>
                              <a:lnTo>
                                <a:pt x="68" y="39"/>
                              </a:lnTo>
                              <a:lnTo>
                                <a:pt x="76" y="33"/>
                              </a:lnTo>
                              <a:lnTo>
                                <a:pt x="84" y="28"/>
                              </a:lnTo>
                              <a:lnTo>
                                <a:pt x="94" y="23"/>
                              </a:lnTo>
                              <a:lnTo>
                                <a:pt x="103" y="17"/>
                              </a:lnTo>
                              <a:lnTo>
                                <a:pt x="115" y="12"/>
                              </a:lnTo>
                              <a:lnTo>
                                <a:pt x="126" y="8"/>
                              </a:lnTo>
                              <a:lnTo>
                                <a:pt x="138" y="4"/>
                              </a:lnTo>
                              <a:lnTo>
                                <a:pt x="151" y="3"/>
                              </a:lnTo>
                              <a:lnTo>
                                <a:pt x="165" y="0"/>
                              </a:lnTo>
                              <a:lnTo>
                                <a:pt x="178" y="0"/>
                              </a:lnTo>
                              <a:lnTo>
                                <a:pt x="194" y="0"/>
                              </a:lnTo>
                              <a:lnTo>
                                <a:pt x="209" y="1"/>
                              </a:lnTo>
                              <a:lnTo>
                                <a:pt x="225" y="4"/>
                              </a:lnTo>
                              <a:lnTo>
                                <a:pt x="239" y="9"/>
                              </a:lnTo>
                              <a:lnTo>
                                <a:pt x="239" y="9"/>
                              </a:lnTo>
                              <a:lnTo>
                                <a:pt x="254" y="19"/>
                              </a:lnTo>
                              <a:lnTo>
                                <a:pt x="269" y="27"/>
                              </a:lnTo>
                              <a:lnTo>
                                <a:pt x="282" y="37"/>
                              </a:lnTo>
                              <a:lnTo>
                                <a:pt x="295" y="47"/>
                              </a:lnTo>
                              <a:lnTo>
                                <a:pt x="309" y="57"/>
                              </a:lnTo>
                              <a:lnTo>
                                <a:pt x="321" y="69"/>
                              </a:lnTo>
                              <a:lnTo>
                                <a:pt x="333" y="81"/>
                              </a:lnTo>
                              <a:lnTo>
                                <a:pt x="335" y="84"/>
                              </a:lnTo>
                              <a:lnTo>
                                <a:pt x="342" y="95"/>
                              </a:lnTo>
                              <a:lnTo>
                                <a:pt x="349" y="109"/>
                              </a:lnTo>
                              <a:lnTo>
                                <a:pt x="354" y="124"/>
                              </a:lnTo>
                              <a:lnTo>
                                <a:pt x="358" y="138"/>
                              </a:lnTo>
                              <a:lnTo>
                                <a:pt x="361" y="152"/>
                              </a:lnTo>
                              <a:lnTo>
                                <a:pt x="363" y="166"/>
                              </a:lnTo>
                              <a:lnTo>
                                <a:pt x="363" y="178"/>
                              </a:lnTo>
                              <a:lnTo>
                                <a:pt x="363" y="190"/>
                              </a:lnTo>
                              <a:lnTo>
                                <a:pt x="362" y="203"/>
                              </a:lnTo>
                              <a:lnTo>
                                <a:pt x="361" y="214"/>
                              </a:lnTo>
                              <a:lnTo>
                                <a:pt x="358" y="224"/>
                              </a:lnTo>
                              <a:lnTo>
                                <a:pt x="355" y="235"/>
                              </a:lnTo>
                              <a:lnTo>
                                <a:pt x="353" y="244"/>
                              </a:lnTo>
                              <a:lnTo>
                                <a:pt x="349" y="254"/>
                              </a:lnTo>
                              <a:lnTo>
                                <a:pt x="345" y="262"/>
                              </a:lnTo>
                              <a:lnTo>
                                <a:pt x="341" y="270"/>
                              </a:lnTo>
                              <a:lnTo>
                                <a:pt x="337" y="278"/>
                              </a:lnTo>
                              <a:lnTo>
                                <a:pt x="331" y="285"/>
                              </a:lnTo>
                              <a:lnTo>
                                <a:pt x="327" y="291"/>
                              </a:lnTo>
                              <a:lnTo>
                                <a:pt x="322" y="298"/>
                              </a:lnTo>
                              <a:lnTo>
                                <a:pt x="317" y="303"/>
                              </a:lnTo>
                              <a:lnTo>
                                <a:pt x="311" y="309"/>
                              </a:lnTo>
                              <a:lnTo>
                                <a:pt x="306" y="314"/>
                              </a:lnTo>
                              <a:lnTo>
                                <a:pt x="301" y="319"/>
                              </a:lnTo>
                              <a:lnTo>
                                <a:pt x="295" y="325"/>
                              </a:lnTo>
                              <a:lnTo>
                                <a:pt x="289" y="329"/>
                              </a:lnTo>
                              <a:lnTo>
                                <a:pt x="283" y="333"/>
                              </a:lnTo>
                              <a:lnTo>
                                <a:pt x="278" y="335"/>
                              </a:lnTo>
                              <a:lnTo>
                                <a:pt x="273" y="339"/>
                              </a:lnTo>
                              <a:lnTo>
                                <a:pt x="267" y="342"/>
                              </a:lnTo>
                              <a:lnTo>
                                <a:pt x="261" y="346"/>
                              </a:lnTo>
                              <a:lnTo>
                                <a:pt x="255" y="349"/>
                              </a:lnTo>
                              <a:lnTo>
                                <a:pt x="250" y="350"/>
                              </a:lnTo>
                              <a:lnTo>
                                <a:pt x="243" y="353"/>
                              </a:lnTo>
                              <a:lnTo>
                                <a:pt x="238" y="355"/>
                              </a:lnTo>
                              <a:lnTo>
                                <a:pt x="233" y="357"/>
                              </a:lnTo>
                              <a:lnTo>
                                <a:pt x="226" y="358"/>
                              </a:lnTo>
                              <a:lnTo>
                                <a:pt x="221" y="359"/>
                              </a:lnTo>
                              <a:lnTo>
                                <a:pt x="215" y="361"/>
                              </a:lnTo>
                              <a:lnTo>
                                <a:pt x="209" y="361"/>
                              </a:lnTo>
                              <a:lnTo>
                                <a:pt x="203" y="362"/>
                              </a:lnTo>
                              <a:lnTo>
                                <a:pt x="198" y="363"/>
                              </a:lnTo>
                              <a:lnTo>
                                <a:pt x="193" y="363"/>
                              </a:lnTo>
                              <a:lnTo>
                                <a:pt x="186" y="363"/>
                              </a:lnTo>
                              <a:lnTo>
                                <a:pt x="181" y="363"/>
                              </a:lnTo>
                              <a:lnTo>
                                <a:pt x="175" y="363"/>
                              </a:lnTo>
                              <a:lnTo>
                                <a:pt x="170" y="363"/>
                              </a:lnTo>
                              <a:lnTo>
                                <a:pt x="165" y="363"/>
                              </a:lnTo>
                              <a:lnTo>
                                <a:pt x="158" y="362"/>
                              </a:lnTo>
                              <a:lnTo>
                                <a:pt x="152" y="361"/>
                              </a:lnTo>
                              <a:lnTo>
                                <a:pt x="147" y="361"/>
                              </a:lnTo>
                              <a:lnTo>
                                <a:pt x="142" y="359"/>
                              </a:lnTo>
                              <a:lnTo>
                                <a:pt x="136" y="358"/>
                              </a:lnTo>
                              <a:lnTo>
                                <a:pt x="131" y="357"/>
                              </a:lnTo>
                              <a:lnTo>
                                <a:pt x="126" y="355"/>
                              </a:lnTo>
                              <a:lnTo>
                                <a:pt x="120" y="353"/>
                              </a:lnTo>
                              <a:lnTo>
                                <a:pt x="116" y="351"/>
                              </a:lnTo>
                              <a:lnTo>
                                <a:pt x="111" y="349"/>
                              </a:lnTo>
                              <a:lnTo>
                                <a:pt x="106" y="347"/>
                              </a:lnTo>
                              <a:lnTo>
                                <a:pt x="102" y="345"/>
                              </a:lnTo>
                              <a:lnTo>
                                <a:pt x="96" y="342"/>
                              </a:lnTo>
                              <a:lnTo>
                                <a:pt x="91" y="339"/>
                              </a:lnTo>
                              <a:lnTo>
                                <a:pt x="87" y="337"/>
                              </a:lnTo>
                              <a:lnTo>
                                <a:pt x="83" y="334"/>
                              </a:lnTo>
                              <a:lnTo>
                                <a:pt x="78" y="331"/>
                              </a:lnTo>
                              <a:lnTo>
                                <a:pt x="74" y="329"/>
                              </a:lnTo>
                              <a:lnTo>
                                <a:pt x="70" y="325"/>
                              </a:lnTo>
                              <a:lnTo>
                                <a:pt x="66" y="322"/>
                              </a:lnTo>
                              <a:lnTo>
                                <a:pt x="62" y="318"/>
                              </a:lnTo>
                              <a:lnTo>
                                <a:pt x="58" y="314"/>
                              </a:lnTo>
                              <a:lnTo>
                                <a:pt x="54" y="311"/>
                              </a:lnTo>
                              <a:lnTo>
                                <a:pt x="50" y="307"/>
                              </a:lnTo>
                              <a:lnTo>
                                <a:pt x="46" y="303"/>
                              </a:lnTo>
                              <a:lnTo>
                                <a:pt x="43" y="299"/>
                              </a:lnTo>
                              <a:lnTo>
                                <a:pt x="39" y="295"/>
                              </a:lnTo>
                              <a:lnTo>
                                <a:pt x="36" y="291"/>
                              </a:lnTo>
                              <a:lnTo>
                                <a:pt x="32" y="286"/>
                              </a:lnTo>
                              <a:lnTo>
                                <a:pt x="30" y="282"/>
                              </a:lnTo>
                              <a:lnTo>
                                <a:pt x="27" y="276"/>
                              </a:lnTo>
                              <a:lnTo>
                                <a:pt x="24" y="272"/>
                              </a:lnTo>
                              <a:lnTo>
                                <a:pt x="22" y="267"/>
                              </a:lnTo>
                              <a:lnTo>
                                <a:pt x="19" y="263"/>
                              </a:lnTo>
                              <a:lnTo>
                                <a:pt x="16" y="258"/>
                              </a:lnTo>
                              <a:lnTo>
                                <a:pt x="15" y="252"/>
                              </a:lnTo>
                              <a:lnTo>
                                <a:pt x="12" y="247"/>
                              </a:lnTo>
                              <a:lnTo>
                                <a:pt x="11" y="242"/>
                              </a:lnTo>
                              <a:lnTo>
                                <a:pt x="8" y="236"/>
                              </a:lnTo>
                              <a:lnTo>
                                <a:pt x="8" y="236"/>
                              </a:lnTo>
                              <a:lnTo>
                                <a:pt x="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8" name="Freeform 31"/>
                      <wps:cNvSpPr>
                        <a:spLocks noChangeAspect="1"/>
                      </wps:cNvSpPr>
                      <wps:spPr bwMode="auto">
                        <a:xfrm>
                          <a:off x="303" y="1569"/>
                          <a:ext cx="291" cy="291"/>
                        </a:xfrm>
                        <a:custGeom>
                          <a:avLst/>
                          <a:gdLst>
                            <a:gd name="T0" fmla="*/ 3 w 291"/>
                            <a:gd name="T1" fmla="*/ 176 h 291"/>
                            <a:gd name="T2" fmla="*/ 2 w 291"/>
                            <a:gd name="T3" fmla="*/ 163 h 291"/>
                            <a:gd name="T4" fmla="*/ 0 w 291"/>
                            <a:gd name="T5" fmla="*/ 150 h 291"/>
                            <a:gd name="T6" fmla="*/ 0 w 291"/>
                            <a:gd name="T7" fmla="*/ 135 h 291"/>
                            <a:gd name="T8" fmla="*/ 3 w 291"/>
                            <a:gd name="T9" fmla="*/ 120 h 291"/>
                            <a:gd name="T10" fmla="*/ 6 w 291"/>
                            <a:gd name="T11" fmla="*/ 104 h 291"/>
                            <a:gd name="T12" fmla="*/ 12 w 291"/>
                            <a:gd name="T13" fmla="*/ 88 h 291"/>
                            <a:gd name="T14" fmla="*/ 19 w 291"/>
                            <a:gd name="T15" fmla="*/ 72 h 291"/>
                            <a:gd name="T16" fmla="*/ 30 w 291"/>
                            <a:gd name="T17" fmla="*/ 56 h 291"/>
                            <a:gd name="T18" fmla="*/ 44 w 291"/>
                            <a:gd name="T19" fmla="*/ 41 h 291"/>
                            <a:gd name="T20" fmla="*/ 60 w 291"/>
                            <a:gd name="T21" fmla="*/ 27 h 291"/>
                            <a:gd name="T22" fmla="*/ 83 w 291"/>
                            <a:gd name="T23" fmla="*/ 13 h 291"/>
                            <a:gd name="T24" fmla="*/ 111 w 291"/>
                            <a:gd name="T25" fmla="*/ 4 h 291"/>
                            <a:gd name="T26" fmla="*/ 143 w 291"/>
                            <a:gd name="T27" fmla="*/ 0 h 291"/>
                            <a:gd name="T28" fmla="*/ 179 w 291"/>
                            <a:gd name="T29" fmla="*/ 3 h 291"/>
                            <a:gd name="T30" fmla="*/ 218 w 291"/>
                            <a:gd name="T31" fmla="*/ 17 h 291"/>
                            <a:gd name="T32" fmla="*/ 250 w 291"/>
                            <a:gd name="T33" fmla="*/ 43 h 291"/>
                            <a:gd name="T34" fmla="*/ 274 w 291"/>
                            <a:gd name="T35" fmla="*/ 76 h 291"/>
                            <a:gd name="T36" fmla="*/ 287 w 291"/>
                            <a:gd name="T37" fmla="*/ 111 h 291"/>
                            <a:gd name="T38" fmla="*/ 291 w 291"/>
                            <a:gd name="T39" fmla="*/ 143 h 291"/>
                            <a:gd name="T40" fmla="*/ 290 w 291"/>
                            <a:gd name="T41" fmla="*/ 171 h 291"/>
                            <a:gd name="T42" fmla="*/ 282 w 291"/>
                            <a:gd name="T43" fmla="*/ 196 h 291"/>
                            <a:gd name="T44" fmla="*/ 274 w 291"/>
                            <a:gd name="T45" fmla="*/ 216 h 291"/>
                            <a:gd name="T46" fmla="*/ 262 w 291"/>
                            <a:gd name="T47" fmla="*/ 234 h 291"/>
                            <a:gd name="T48" fmla="*/ 250 w 291"/>
                            <a:gd name="T49" fmla="*/ 247 h 291"/>
                            <a:gd name="T50" fmla="*/ 237 w 291"/>
                            <a:gd name="T51" fmla="*/ 259 h 291"/>
                            <a:gd name="T52" fmla="*/ 223 w 291"/>
                            <a:gd name="T53" fmla="*/ 269 h 291"/>
                            <a:gd name="T54" fmla="*/ 210 w 291"/>
                            <a:gd name="T55" fmla="*/ 277 h 291"/>
                            <a:gd name="T56" fmla="*/ 195 w 291"/>
                            <a:gd name="T57" fmla="*/ 283 h 291"/>
                            <a:gd name="T58" fmla="*/ 182 w 291"/>
                            <a:gd name="T59" fmla="*/ 287 h 291"/>
                            <a:gd name="T60" fmla="*/ 167 w 291"/>
                            <a:gd name="T61" fmla="*/ 290 h 291"/>
                            <a:gd name="T62" fmla="*/ 154 w 291"/>
                            <a:gd name="T63" fmla="*/ 291 h 291"/>
                            <a:gd name="T64" fmla="*/ 141 w 291"/>
                            <a:gd name="T65" fmla="*/ 291 h 291"/>
                            <a:gd name="T66" fmla="*/ 127 w 291"/>
                            <a:gd name="T67" fmla="*/ 290 h 291"/>
                            <a:gd name="T68" fmla="*/ 114 w 291"/>
                            <a:gd name="T69" fmla="*/ 287 h 291"/>
                            <a:gd name="T70" fmla="*/ 102 w 291"/>
                            <a:gd name="T71" fmla="*/ 285 h 291"/>
                            <a:gd name="T72" fmla="*/ 90 w 291"/>
                            <a:gd name="T73" fmla="*/ 279 h 291"/>
                            <a:gd name="T74" fmla="*/ 78 w 291"/>
                            <a:gd name="T75" fmla="*/ 274 h 291"/>
                            <a:gd name="T76" fmla="*/ 67 w 291"/>
                            <a:gd name="T77" fmla="*/ 267 h 291"/>
                            <a:gd name="T78" fmla="*/ 56 w 291"/>
                            <a:gd name="T79" fmla="*/ 261 h 291"/>
                            <a:gd name="T80" fmla="*/ 46 w 291"/>
                            <a:gd name="T81" fmla="*/ 253 h 291"/>
                            <a:gd name="T82" fmla="*/ 38 w 291"/>
                            <a:gd name="T83" fmla="*/ 243 h 291"/>
                            <a:gd name="T84" fmla="*/ 30 w 291"/>
                            <a:gd name="T85" fmla="*/ 232 h 291"/>
                            <a:gd name="T86" fmla="*/ 22 w 291"/>
                            <a:gd name="T87" fmla="*/ 222 h 291"/>
                            <a:gd name="T88" fmla="*/ 15 w 291"/>
                            <a:gd name="T89" fmla="*/ 211 h 291"/>
                            <a:gd name="T90" fmla="*/ 10 w 291"/>
                            <a:gd name="T91" fmla="*/ 199 h 291"/>
                            <a:gd name="T92" fmla="*/ 7 w 291"/>
                            <a:gd name="T93" fmla="*/ 19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6" y="186"/>
                              </a:moveTo>
                              <a:lnTo>
                                <a:pt x="4" y="182"/>
                              </a:lnTo>
                              <a:lnTo>
                                <a:pt x="3" y="176"/>
                              </a:lnTo>
                              <a:lnTo>
                                <a:pt x="3" y="172"/>
                              </a:lnTo>
                              <a:lnTo>
                                <a:pt x="2" y="168"/>
                              </a:lnTo>
                              <a:lnTo>
                                <a:pt x="2" y="163"/>
                              </a:lnTo>
                              <a:lnTo>
                                <a:pt x="0" y="159"/>
                              </a:lnTo>
                              <a:lnTo>
                                <a:pt x="0" y="154"/>
                              </a:lnTo>
                              <a:lnTo>
                                <a:pt x="0" y="150"/>
                              </a:lnTo>
                              <a:lnTo>
                                <a:pt x="0" y="144"/>
                              </a:lnTo>
                              <a:lnTo>
                                <a:pt x="0" y="139"/>
                              </a:lnTo>
                              <a:lnTo>
                                <a:pt x="0" y="135"/>
                              </a:lnTo>
                              <a:lnTo>
                                <a:pt x="0" y="130"/>
                              </a:lnTo>
                              <a:lnTo>
                                <a:pt x="2" y="124"/>
                              </a:lnTo>
                              <a:lnTo>
                                <a:pt x="3" y="120"/>
                              </a:lnTo>
                              <a:lnTo>
                                <a:pt x="3" y="115"/>
                              </a:lnTo>
                              <a:lnTo>
                                <a:pt x="4" y="110"/>
                              </a:lnTo>
                              <a:lnTo>
                                <a:pt x="6" y="104"/>
                              </a:lnTo>
                              <a:lnTo>
                                <a:pt x="8" y="99"/>
                              </a:lnTo>
                              <a:lnTo>
                                <a:pt x="10" y="94"/>
                              </a:lnTo>
                              <a:lnTo>
                                <a:pt x="12" y="88"/>
                              </a:lnTo>
                              <a:lnTo>
                                <a:pt x="14" y="83"/>
                              </a:lnTo>
                              <a:lnTo>
                                <a:pt x="16" y="77"/>
                              </a:lnTo>
                              <a:lnTo>
                                <a:pt x="19" y="72"/>
                              </a:lnTo>
                              <a:lnTo>
                                <a:pt x="23" y="67"/>
                              </a:lnTo>
                              <a:lnTo>
                                <a:pt x="26" y="63"/>
                              </a:lnTo>
                              <a:lnTo>
                                <a:pt x="30" y="56"/>
                              </a:lnTo>
                              <a:lnTo>
                                <a:pt x="34" y="52"/>
                              </a:lnTo>
                              <a:lnTo>
                                <a:pt x="39" y="47"/>
                              </a:lnTo>
                              <a:lnTo>
                                <a:pt x="44" y="41"/>
                              </a:lnTo>
                              <a:lnTo>
                                <a:pt x="50" y="36"/>
                              </a:lnTo>
                              <a:lnTo>
                                <a:pt x="55" y="32"/>
                              </a:lnTo>
                              <a:lnTo>
                                <a:pt x="60" y="27"/>
                              </a:lnTo>
                              <a:lnTo>
                                <a:pt x="68" y="23"/>
                              </a:lnTo>
                              <a:lnTo>
                                <a:pt x="75" y="19"/>
                              </a:lnTo>
                              <a:lnTo>
                                <a:pt x="83" y="13"/>
                              </a:lnTo>
                              <a:lnTo>
                                <a:pt x="92" y="11"/>
                              </a:lnTo>
                              <a:lnTo>
                                <a:pt x="100" y="7"/>
                              </a:lnTo>
                              <a:lnTo>
                                <a:pt x="111" y="4"/>
                              </a:lnTo>
                              <a:lnTo>
                                <a:pt x="121" y="1"/>
                              </a:lnTo>
                              <a:lnTo>
                                <a:pt x="131" y="0"/>
                              </a:lnTo>
                              <a:lnTo>
                                <a:pt x="143" y="0"/>
                              </a:lnTo>
                              <a:lnTo>
                                <a:pt x="155" y="0"/>
                              </a:lnTo>
                              <a:lnTo>
                                <a:pt x="167" y="1"/>
                              </a:lnTo>
                              <a:lnTo>
                                <a:pt x="179" y="3"/>
                              </a:lnTo>
                              <a:lnTo>
                                <a:pt x="193" y="7"/>
                              </a:lnTo>
                              <a:lnTo>
                                <a:pt x="205" y="12"/>
                              </a:lnTo>
                              <a:lnTo>
                                <a:pt x="218" y="17"/>
                              </a:lnTo>
                              <a:lnTo>
                                <a:pt x="229" y="25"/>
                              </a:lnTo>
                              <a:lnTo>
                                <a:pt x="239" y="35"/>
                              </a:lnTo>
                              <a:lnTo>
                                <a:pt x="250" y="43"/>
                              </a:lnTo>
                              <a:lnTo>
                                <a:pt x="259" y="53"/>
                              </a:lnTo>
                              <a:lnTo>
                                <a:pt x="267" y="64"/>
                              </a:lnTo>
                              <a:lnTo>
                                <a:pt x="274" y="76"/>
                              </a:lnTo>
                              <a:lnTo>
                                <a:pt x="279" y="88"/>
                              </a:lnTo>
                              <a:lnTo>
                                <a:pt x="285" y="99"/>
                              </a:lnTo>
                              <a:lnTo>
                                <a:pt x="287" y="111"/>
                              </a:lnTo>
                              <a:lnTo>
                                <a:pt x="290" y="122"/>
                              </a:lnTo>
                              <a:lnTo>
                                <a:pt x="291" y="132"/>
                              </a:lnTo>
                              <a:lnTo>
                                <a:pt x="291" y="143"/>
                              </a:lnTo>
                              <a:lnTo>
                                <a:pt x="291" y="152"/>
                              </a:lnTo>
                              <a:lnTo>
                                <a:pt x="290" y="163"/>
                              </a:lnTo>
                              <a:lnTo>
                                <a:pt x="290" y="171"/>
                              </a:lnTo>
                              <a:lnTo>
                                <a:pt x="287" y="180"/>
                              </a:lnTo>
                              <a:lnTo>
                                <a:pt x="285" y="188"/>
                              </a:lnTo>
                              <a:lnTo>
                                <a:pt x="282" y="196"/>
                              </a:lnTo>
                              <a:lnTo>
                                <a:pt x="279" y="203"/>
                              </a:lnTo>
                              <a:lnTo>
                                <a:pt x="277" y="210"/>
                              </a:lnTo>
                              <a:lnTo>
                                <a:pt x="274" y="216"/>
                              </a:lnTo>
                              <a:lnTo>
                                <a:pt x="270" y="222"/>
                              </a:lnTo>
                              <a:lnTo>
                                <a:pt x="266" y="228"/>
                              </a:lnTo>
                              <a:lnTo>
                                <a:pt x="262" y="234"/>
                              </a:lnTo>
                              <a:lnTo>
                                <a:pt x="258" y="238"/>
                              </a:lnTo>
                              <a:lnTo>
                                <a:pt x="254" y="243"/>
                              </a:lnTo>
                              <a:lnTo>
                                <a:pt x="250" y="247"/>
                              </a:lnTo>
                              <a:lnTo>
                                <a:pt x="246" y="253"/>
                              </a:lnTo>
                              <a:lnTo>
                                <a:pt x="241" y="257"/>
                              </a:lnTo>
                              <a:lnTo>
                                <a:pt x="237" y="259"/>
                              </a:lnTo>
                              <a:lnTo>
                                <a:pt x="231" y="263"/>
                              </a:lnTo>
                              <a:lnTo>
                                <a:pt x="227" y="266"/>
                              </a:lnTo>
                              <a:lnTo>
                                <a:pt x="223" y="269"/>
                              </a:lnTo>
                              <a:lnTo>
                                <a:pt x="219" y="273"/>
                              </a:lnTo>
                              <a:lnTo>
                                <a:pt x="214" y="274"/>
                              </a:lnTo>
                              <a:lnTo>
                                <a:pt x="210" y="277"/>
                              </a:lnTo>
                              <a:lnTo>
                                <a:pt x="205" y="279"/>
                              </a:lnTo>
                              <a:lnTo>
                                <a:pt x="201" y="281"/>
                              </a:lnTo>
                              <a:lnTo>
                                <a:pt x="195" y="283"/>
                              </a:lnTo>
                              <a:lnTo>
                                <a:pt x="191" y="285"/>
                              </a:lnTo>
                              <a:lnTo>
                                <a:pt x="186" y="286"/>
                              </a:lnTo>
                              <a:lnTo>
                                <a:pt x="182" y="287"/>
                              </a:lnTo>
                              <a:lnTo>
                                <a:pt x="177" y="289"/>
                              </a:lnTo>
                              <a:lnTo>
                                <a:pt x="173" y="289"/>
                              </a:lnTo>
                              <a:lnTo>
                                <a:pt x="167" y="290"/>
                              </a:lnTo>
                              <a:lnTo>
                                <a:pt x="163" y="290"/>
                              </a:lnTo>
                              <a:lnTo>
                                <a:pt x="158" y="291"/>
                              </a:lnTo>
                              <a:lnTo>
                                <a:pt x="154" y="291"/>
                              </a:lnTo>
                              <a:lnTo>
                                <a:pt x="150" y="291"/>
                              </a:lnTo>
                              <a:lnTo>
                                <a:pt x="145" y="291"/>
                              </a:lnTo>
                              <a:lnTo>
                                <a:pt x="141" y="291"/>
                              </a:lnTo>
                              <a:lnTo>
                                <a:pt x="135" y="291"/>
                              </a:lnTo>
                              <a:lnTo>
                                <a:pt x="131" y="291"/>
                              </a:lnTo>
                              <a:lnTo>
                                <a:pt x="127" y="290"/>
                              </a:lnTo>
                              <a:lnTo>
                                <a:pt x="123" y="290"/>
                              </a:lnTo>
                              <a:lnTo>
                                <a:pt x="118" y="289"/>
                              </a:lnTo>
                              <a:lnTo>
                                <a:pt x="114" y="287"/>
                              </a:lnTo>
                              <a:lnTo>
                                <a:pt x="110" y="287"/>
                              </a:lnTo>
                              <a:lnTo>
                                <a:pt x="106" y="286"/>
                              </a:lnTo>
                              <a:lnTo>
                                <a:pt x="102" y="285"/>
                              </a:lnTo>
                              <a:lnTo>
                                <a:pt x="96" y="283"/>
                              </a:lnTo>
                              <a:lnTo>
                                <a:pt x="92" y="282"/>
                              </a:lnTo>
                              <a:lnTo>
                                <a:pt x="90" y="279"/>
                              </a:lnTo>
                              <a:lnTo>
                                <a:pt x="86" y="278"/>
                              </a:lnTo>
                              <a:lnTo>
                                <a:pt x="82" y="277"/>
                              </a:lnTo>
                              <a:lnTo>
                                <a:pt x="78" y="274"/>
                              </a:lnTo>
                              <a:lnTo>
                                <a:pt x="74" y="273"/>
                              </a:lnTo>
                              <a:lnTo>
                                <a:pt x="70" y="270"/>
                              </a:lnTo>
                              <a:lnTo>
                                <a:pt x="67" y="267"/>
                              </a:lnTo>
                              <a:lnTo>
                                <a:pt x="63" y="266"/>
                              </a:lnTo>
                              <a:lnTo>
                                <a:pt x="59" y="263"/>
                              </a:lnTo>
                              <a:lnTo>
                                <a:pt x="56" y="261"/>
                              </a:lnTo>
                              <a:lnTo>
                                <a:pt x="52" y="258"/>
                              </a:lnTo>
                              <a:lnTo>
                                <a:pt x="50" y="255"/>
                              </a:lnTo>
                              <a:lnTo>
                                <a:pt x="46" y="253"/>
                              </a:lnTo>
                              <a:lnTo>
                                <a:pt x="43" y="249"/>
                              </a:lnTo>
                              <a:lnTo>
                                <a:pt x="40" y="246"/>
                              </a:lnTo>
                              <a:lnTo>
                                <a:pt x="38" y="243"/>
                              </a:lnTo>
                              <a:lnTo>
                                <a:pt x="35" y="239"/>
                              </a:lnTo>
                              <a:lnTo>
                                <a:pt x="32" y="236"/>
                              </a:lnTo>
                              <a:lnTo>
                                <a:pt x="30" y="232"/>
                              </a:lnTo>
                              <a:lnTo>
                                <a:pt x="27" y="230"/>
                              </a:lnTo>
                              <a:lnTo>
                                <a:pt x="24" y="226"/>
                              </a:lnTo>
                              <a:lnTo>
                                <a:pt x="22" y="222"/>
                              </a:lnTo>
                              <a:lnTo>
                                <a:pt x="19" y="219"/>
                              </a:lnTo>
                              <a:lnTo>
                                <a:pt x="18" y="215"/>
                              </a:lnTo>
                              <a:lnTo>
                                <a:pt x="15" y="211"/>
                              </a:lnTo>
                              <a:lnTo>
                                <a:pt x="14" y="207"/>
                              </a:lnTo>
                              <a:lnTo>
                                <a:pt x="11" y="203"/>
                              </a:lnTo>
                              <a:lnTo>
                                <a:pt x="10" y="199"/>
                              </a:lnTo>
                              <a:lnTo>
                                <a:pt x="8" y="194"/>
                              </a:lnTo>
                              <a:lnTo>
                                <a:pt x="7" y="190"/>
                              </a:lnTo>
                              <a:lnTo>
                                <a:pt x="7" y="190"/>
                              </a:lnTo>
                              <a:lnTo>
                                <a:pt x="6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9" name="Freeform 32"/>
                      <wps:cNvSpPr>
                        <a:spLocks noChangeAspect="1"/>
                      </wps:cNvSpPr>
                      <wps:spPr bwMode="auto">
                        <a:xfrm>
                          <a:off x="339" y="1605"/>
                          <a:ext cx="219" cy="219"/>
                        </a:xfrm>
                        <a:custGeom>
                          <a:avLst/>
                          <a:gdLst>
                            <a:gd name="T0" fmla="*/ 3 w 219"/>
                            <a:gd name="T1" fmla="*/ 134 h 219"/>
                            <a:gd name="T2" fmla="*/ 0 w 219"/>
                            <a:gd name="T3" fmla="*/ 123 h 219"/>
                            <a:gd name="T4" fmla="*/ 0 w 219"/>
                            <a:gd name="T5" fmla="*/ 112 h 219"/>
                            <a:gd name="T6" fmla="*/ 0 w 219"/>
                            <a:gd name="T7" fmla="*/ 102 h 219"/>
                            <a:gd name="T8" fmla="*/ 2 w 219"/>
                            <a:gd name="T9" fmla="*/ 90 h 219"/>
                            <a:gd name="T10" fmla="*/ 4 w 219"/>
                            <a:gd name="T11" fmla="*/ 79 h 219"/>
                            <a:gd name="T12" fmla="*/ 10 w 219"/>
                            <a:gd name="T13" fmla="*/ 67 h 219"/>
                            <a:gd name="T14" fmla="*/ 15 w 219"/>
                            <a:gd name="T15" fmla="*/ 55 h 219"/>
                            <a:gd name="T16" fmla="*/ 23 w 219"/>
                            <a:gd name="T17" fmla="*/ 43 h 219"/>
                            <a:gd name="T18" fmla="*/ 34 w 219"/>
                            <a:gd name="T19" fmla="*/ 31 h 219"/>
                            <a:gd name="T20" fmla="*/ 46 w 219"/>
                            <a:gd name="T21" fmla="*/ 20 h 219"/>
                            <a:gd name="T22" fmla="*/ 63 w 219"/>
                            <a:gd name="T23" fmla="*/ 11 h 219"/>
                            <a:gd name="T24" fmla="*/ 83 w 219"/>
                            <a:gd name="T25" fmla="*/ 3 h 219"/>
                            <a:gd name="T26" fmla="*/ 107 w 219"/>
                            <a:gd name="T27" fmla="*/ 0 h 219"/>
                            <a:gd name="T28" fmla="*/ 135 w 219"/>
                            <a:gd name="T29" fmla="*/ 3 h 219"/>
                            <a:gd name="T30" fmla="*/ 163 w 219"/>
                            <a:gd name="T31" fmla="*/ 13 h 219"/>
                            <a:gd name="T32" fmla="*/ 189 w 219"/>
                            <a:gd name="T33" fmla="*/ 32 h 219"/>
                            <a:gd name="T34" fmla="*/ 206 w 219"/>
                            <a:gd name="T35" fmla="*/ 58 h 219"/>
                            <a:gd name="T36" fmla="*/ 217 w 219"/>
                            <a:gd name="T37" fmla="*/ 83 h 219"/>
                            <a:gd name="T38" fmla="*/ 219 w 219"/>
                            <a:gd name="T39" fmla="*/ 107 h 219"/>
                            <a:gd name="T40" fmla="*/ 218 w 219"/>
                            <a:gd name="T41" fmla="*/ 130 h 219"/>
                            <a:gd name="T42" fmla="*/ 213 w 219"/>
                            <a:gd name="T43" fmla="*/ 147 h 219"/>
                            <a:gd name="T44" fmla="*/ 206 w 219"/>
                            <a:gd name="T45" fmla="*/ 163 h 219"/>
                            <a:gd name="T46" fmla="*/ 197 w 219"/>
                            <a:gd name="T47" fmla="*/ 176 h 219"/>
                            <a:gd name="T48" fmla="*/ 187 w 219"/>
                            <a:gd name="T49" fmla="*/ 187 h 219"/>
                            <a:gd name="T50" fmla="*/ 178 w 219"/>
                            <a:gd name="T51" fmla="*/ 195 h 219"/>
                            <a:gd name="T52" fmla="*/ 169 w 219"/>
                            <a:gd name="T53" fmla="*/ 203 h 219"/>
                            <a:gd name="T54" fmla="*/ 158 w 219"/>
                            <a:gd name="T55" fmla="*/ 208 h 219"/>
                            <a:gd name="T56" fmla="*/ 147 w 219"/>
                            <a:gd name="T57" fmla="*/ 213 h 219"/>
                            <a:gd name="T58" fmla="*/ 137 w 219"/>
                            <a:gd name="T59" fmla="*/ 217 h 219"/>
                            <a:gd name="T60" fmla="*/ 126 w 219"/>
                            <a:gd name="T61" fmla="*/ 218 h 219"/>
                            <a:gd name="T62" fmla="*/ 117 w 219"/>
                            <a:gd name="T63" fmla="*/ 219 h 219"/>
                            <a:gd name="T64" fmla="*/ 106 w 219"/>
                            <a:gd name="T65" fmla="*/ 219 h 219"/>
                            <a:gd name="T66" fmla="*/ 95 w 219"/>
                            <a:gd name="T67" fmla="*/ 218 h 219"/>
                            <a:gd name="T68" fmla="*/ 86 w 219"/>
                            <a:gd name="T69" fmla="*/ 217 h 219"/>
                            <a:gd name="T70" fmla="*/ 76 w 219"/>
                            <a:gd name="T71" fmla="*/ 214 h 219"/>
                            <a:gd name="T72" fmla="*/ 67 w 219"/>
                            <a:gd name="T73" fmla="*/ 211 h 219"/>
                            <a:gd name="T74" fmla="*/ 58 w 219"/>
                            <a:gd name="T75" fmla="*/ 207 h 219"/>
                            <a:gd name="T76" fmla="*/ 50 w 219"/>
                            <a:gd name="T77" fmla="*/ 202 h 219"/>
                            <a:gd name="T78" fmla="*/ 42 w 219"/>
                            <a:gd name="T79" fmla="*/ 196 h 219"/>
                            <a:gd name="T80" fmla="*/ 35 w 219"/>
                            <a:gd name="T81" fmla="*/ 190 h 219"/>
                            <a:gd name="T82" fmla="*/ 28 w 219"/>
                            <a:gd name="T83" fmla="*/ 183 h 219"/>
                            <a:gd name="T84" fmla="*/ 22 w 219"/>
                            <a:gd name="T85" fmla="*/ 175 h 219"/>
                            <a:gd name="T86" fmla="*/ 16 w 219"/>
                            <a:gd name="T87" fmla="*/ 167 h 219"/>
                            <a:gd name="T88" fmla="*/ 12 w 219"/>
                            <a:gd name="T89" fmla="*/ 159 h 219"/>
                            <a:gd name="T90" fmla="*/ 8 w 219"/>
                            <a:gd name="T91" fmla="*/ 150 h 219"/>
                            <a:gd name="T92" fmla="*/ 6 w 219"/>
                            <a:gd name="T93" fmla="*/ 143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19" h="219">
                              <a:moveTo>
                                <a:pt x="4" y="140"/>
                              </a:moveTo>
                              <a:lnTo>
                                <a:pt x="3" y="136"/>
                              </a:lnTo>
                              <a:lnTo>
                                <a:pt x="3" y="134"/>
                              </a:lnTo>
                              <a:lnTo>
                                <a:pt x="2" y="130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lnTo>
                                <a:pt x="0" y="112"/>
                              </a:lnTo>
                              <a:lnTo>
                                <a:pt x="0" y="108"/>
                              </a:lnTo>
                              <a:lnTo>
                                <a:pt x="0" y="106"/>
                              </a:lnTo>
                              <a:lnTo>
                                <a:pt x="0" y="102"/>
                              </a:lnTo>
                              <a:lnTo>
                                <a:pt x="0" y="98"/>
                              </a:lnTo>
                              <a:lnTo>
                                <a:pt x="2" y="94"/>
                              </a:lnTo>
                              <a:lnTo>
                                <a:pt x="2" y="90"/>
                              </a:lnTo>
                              <a:lnTo>
                                <a:pt x="3" y="86"/>
                              </a:lnTo>
                              <a:lnTo>
                                <a:pt x="3" y="83"/>
                              </a:lnTo>
                              <a:lnTo>
                                <a:pt x="4" y="79"/>
                              </a:lnTo>
                              <a:lnTo>
                                <a:pt x="6" y="75"/>
                              </a:lnTo>
                              <a:lnTo>
                                <a:pt x="7" y="71"/>
                              </a:lnTo>
                              <a:lnTo>
                                <a:pt x="10" y="67"/>
                              </a:lnTo>
                              <a:lnTo>
                                <a:pt x="11" y="63"/>
                              </a:lnTo>
                              <a:lnTo>
                                <a:pt x="12" y="59"/>
                              </a:lnTo>
                              <a:lnTo>
                                <a:pt x="15" y="55"/>
                              </a:lnTo>
                              <a:lnTo>
                                <a:pt x="18" y="51"/>
                              </a:lnTo>
                              <a:lnTo>
                                <a:pt x="20" y="47"/>
                              </a:lnTo>
                              <a:lnTo>
                                <a:pt x="23" y="43"/>
                              </a:lnTo>
                              <a:lnTo>
                                <a:pt x="26" y="39"/>
                              </a:lnTo>
                              <a:lnTo>
                                <a:pt x="30" y="35"/>
                              </a:lnTo>
                              <a:lnTo>
                                <a:pt x="34" y="31"/>
                              </a:lnTo>
                              <a:lnTo>
                                <a:pt x="38" y="28"/>
                              </a:lnTo>
                              <a:lnTo>
                                <a:pt x="42" y="24"/>
                              </a:lnTo>
                              <a:lnTo>
                                <a:pt x="46" y="20"/>
                              </a:lnTo>
                              <a:lnTo>
                                <a:pt x="51" y="16"/>
                              </a:lnTo>
                              <a:lnTo>
                                <a:pt x="56" y="13"/>
                              </a:lnTo>
                              <a:lnTo>
                                <a:pt x="63" y="11"/>
                              </a:lnTo>
                              <a:lnTo>
                                <a:pt x="70" y="8"/>
                              </a:lnTo>
                              <a:lnTo>
                                <a:pt x="76" y="5"/>
                              </a:lnTo>
                              <a:lnTo>
                                <a:pt x="83" y="3"/>
                              </a:lnTo>
                              <a:lnTo>
                                <a:pt x="91" y="1"/>
                              </a:lnTo>
                              <a:lnTo>
                                <a:pt x="99" y="0"/>
                              </a:lnTo>
                              <a:lnTo>
                                <a:pt x="107" y="0"/>
                              </a:lnTo>
                              <a:lnTo>
                                <a:pt x="117" y="0"/>
                              </a:lnTo>
                              <a:lnTo>
                                <a:pt x="126" y="1"/>
                              </a:lnTo>
                              <a:lnTo>
                                <a:pt x="135" y="3"/>
                              </a:lnTo>
                              <a:lnTo>
                                <a:pt x="145" y="5"/>
                              </a:lnTo>
                              <a:lnTo>
                                <a:pt x="154" y="9"/>
                              </a:lnTo>
                              <a:lnTo>
                                <a:pt x="163" y="13"/>
                              </a:lnTo>
                              <a:lnTo>
                                <a:pt x="173" y="19"/>
                              </a:lnTo>
                              <a:lnTo>
                                <a:pt x="181" y="25"/>
                              </a:lnTo>
                              <a:lnTo>
                                <a:pt x="189" y="32"/>
                              </a:lnTo>
                              <a:lnTo>
                                <a:pt x="195" y="40"/>
                              </a:lnTo>
                              <a:lnTo>
                                <a:pt x="202" y="48"/>
                              </a:lnTo>
                              <a:lnTo>
                                <a:pt x="206" y="58"/>
                              </a:lnTo>
                              <a:lnTo>
                                <a:pt x="211" y="66"/>
                              </a:lnTo>
                              <a:lnTo>
                                <a:pt x="214" y="75"/>
                              </a:lnTo>
                              <a:lnTo>
                                <a:pt x="217" y="83"/>
                              </a:lnTo>
                              <a:lnTo>
                                <a:pt x="218" y="92"/>
                              </a:lnTo>
                              <a:lnTo>
                                <a:pt x="219" y="100"/>
                              </a:lnTo>
                              <a:lnTo>
                                <a:pt x="219" y="107"/>
                              </a:lnTo>
                              <a:lnTo>
                                <a:pt x="219" y="115"/>
                              </a:lnTo>
                              <a:lnTo>
                                <a:pt x="219" y="122"/>
                              </a:lnTo>
                              <a:lnTo>
                                <a:pt x="218" y="130"/>
                              </a:lnTo>
                              <a:lnTo>
                                <a:pt x="217" y="135"/>
                              </a:lnTo>
                              <a:lnTo>
                                <a:pt x="215" y="142"/>
                              </a:lnTo>
                              <a:lnTo>
                                <a:pt x="213" y="147"/>
                              </a:lnTo>
                              <a:lnTo>
                                <a:pt x="211" y="152"/>
                              </a:lnTo>
                              <a:lnTo>
                                <a:pt x="209" y="158"/>
                              </a:lnTo>
                              <a:lnTo>
                                <a:pt x="206" y="163"/>
                              </a:lnTo>
                              <a:lnTo>
                                <a:pt x="203" y="167"/>
                              </a:lnTo>
                              <a:lnTo>
                                <a:pt x="201" y="172"/>
                              </a:lnTo>
                              <a:lnTo>
                                <a:pt x="197" y="176"/>
                              </a:lnTo>
                              <a:lnTo>
                                <a:pt x="194" y="179"/>
                              </a:lnTo>
                              <a:lnTo>
                                <a:pt x="191" y="183"/>
                              </a:lnTo>
                              <a:lnTo>
                                <a:pt x="187" y="187"/>
                              </a:lnTo>
                              <a:lnTo>
                                <a:pt x="185" y="190"/>
                              </a:lnTo>
                              <a:lnTo>
                                <a:pt x="182" y="192"/>
                              </a:lnTo>
                              <a:lnTo>
                                <a:pt x="178" y="195"/>
                              </a:lnTo>
                              <a:lnTo>
                                <a:pt x="175" y="198"/>
                              </a:lnTo>
                              <a:lnTo>
                                <a:pt x="171" y="200"/>
                              </a:lnTo>
                              <a:lnTo>
                                <a:pt x="169" y="203"/>
                              </a:lnTo>
                              <a:lnTo>
                                <a:pt x="165" y="204"/>
                              </a:lnTo>
                              <a:lnTo>
                                <a:pt x="161" y="206"/>
                              </a:lnTo>
                              <a:lnTo>
                                <a:pt x="158" y="208"/>
                              </a:lnTo>
                              <a:lnTo>
                                <a:pt x="154" y="210"/>
                              </a:lnTo>
                              <a:lnTo>
                                <a:pt x="151" y="211"/>
                              </a:lnTo>
                              <a:lnTo>
                                <a:pt x="147" y="213"/>
                              </a:lnTo>
                              <a:lnTo>
                                <a:pt x="143" y="214"/>
                              </a:lnTo>
                              <a:lnTo>
                                <a:pt x="141" y="215"/>
                              </a:lnTo>
                              <a:lnTo>
                                <a:pt x="137" y="217"/>
                              </a:lnTo>
                              <a:lnTo>
                                <a:pt x="133" y="217"/>
                              </a:lnTo>
                              <a:lnTo>
                                <a:pt x="130" y="218"/>
                              </a:lnTo>
                              <a:lnTo>
                                <a:pt x="126" y="218"/>
                              </a:lnTo>
                              <a:lnTo>
                                <a:pt x="123" y="219"/>
                              </a:lnTo>
                              <a:lnTo>
                                <a:pt x="119" y="219"/>
                              </a:lnTo>
                              <a:lnTo>
                                <a:pt x="117" y="219"/>
                              </a:lnTo>
                              <a:lnTo>
                                <a:pt x="113" y="219"/>
                              </a:lnTo>
                              <a:lnTo>
                                <a:pt x="109" y="219"/>
                              </a:lnTo>
                              <a:lnTo>
                                <a:pt x="106" y="219"/>
                              </a:lnTo>
                              <a:lnTo>
                                <a:pt x="102" y="219"/>
                              </a:lnTo>
                              <a:lnTo>
                                <a:pt x="99" y="219"/>
                              </a:lnTo>
                              <a:lnTo>
                                <a:pt x="95" y="218"/>
                              </a:lnTo>
                              <a:lnTo>
                                <a:pt x="93" y="218"/>
                              </a:lnTo>
                              <a:lnTo>
                                <a:pt x="89" y="218"/>
                              </a:lnTo>
                              <a:lnTo>
                                <a:pt x="86" y="217"/>
                              </a:lnTo>
                              <a:lnTo>
                                <a:pt x="83" y="217"/>
                              </a:lnTo>
                              <a:lnTo>
                                <a:pt x="79" y="215"/>
                              </a:lnTo>
                              <a:lnTo>
                                <a:pt x="76" y="214"/>
                              </a:lnTo>
                              <a:lnTo>
                                <a:pt x="74" y="213"/>
                              </a:lnTo>
                              <a:lnTo>
                                <a:pt x="70" y="213"/>
                              </a:lnTo>
                              <a:lnTo>
                                <a:pt x="67" y="211"/>
                              </a:lnTo>
                              <a:lnTo>
                                <a:pt x="64" y="210"/>
                              </a:lnTo>
                              <a:lnTo>
                                <a:pt x="62" y="208"/>
                              </a:lnTo>
                              <a:lnTo>
                                <a:pt x="58" y="207"/>
                              </a:lnTo>
                              <a:lnTo>
                                <a:pt x="55" y="204"/>
                              </a:lnTo>
                              <a:lnTo>
                                <a:pt x="52" y="203"/>
                              </a:lnTo>
                              <a:lnTo>
                                <a:pt x="50" y="202"/>
                              </a:lnTo>
                              <a:lnTo>
                                <a:pt x="47" y="199"/>
                              </a:lnTo>
                              <a:lnTo>
                                <a:pt x="44" y="198"/>
                              </a:lnTo>
                              <a:lnTo>
                                <a:pt x="42" y="196"/>
                              </a:lnTo>
                              <a:lnTo>
                                <a:pt x="40" y="194"/>
                              </a:lnTo>
                              <a:lnTo>
                                <a:pt x="38" y="192"/>
                              </a:lnTo>
                              <a:lnTo>
                                <a:pt x="35" y="190"/>
                              </a:lnTo>
                              <a:lnTo>
                                <a:pt x="32" y="187"/>
                              </a:lnTo>
                              <a:lnTo>
                                <a:pt x="31" y="186"/>
                              </a:lnTo>
                              <a:lnTo>
                                <a:pt x="28" y="183"/>
                              </a:lnTo>
                              <a:lnTo>
                                <a:pt x="26" y="180"/>
                              </a:lnTo>
                              <a:lnTo>
                                <a:pt x="24" y="178"/>
                              </a:lnTo>
                              <a:lnTo>
                                <a:pt x="22" y="175"/>
                              </a:lnTo>
                              <a:lnTo>
                                <a:pt x="20" y="172"/>
                              </a:lnTo>
                              <a:lnTo>
                                <a:pt x="18" y="170"/>
                              </a:lnTo>
                              <a:lnTo>
                                <a:pt x="16" y="167"/>
                              </a:lnTo>
                              <a:lnTo>
                                <a:pt x="15" y="164"/>
                              </a:lnTo>
                              <a:lnTo>
                                <a:pt x="14" y="162"/>
                              </a:lnTo>
                              <a:lnTo>
                                <a:pt x="12" y="159"/>
                              </a:lnTo>
                              <a:lnTo>
                                <a:pt x="11" y="155"/>
                              </a:lnTo>
                              <a:lnTo>
                                <a:pt x="8" y="152"/>
                              </a:lnTo>
                              <a:lnTo>
                                <a:pt x="8" y="150"/>
                              </a:lnTo>
                              <a:lnTo>
                                <a:pt x="7" y="146"/>
                              </a:lnTo>
                              <a:lnTo>
                                <a:pt x="6" y="143"/>
                              </a:lnTo>
                              <a:lnTo>
                                <a:pt x="6" y="143"/>
                              </a:lnTo>
                              <a:lnTo>
                                <a:pt x="4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0" name="Freeform 33"/>
                      <wps:cNvSpPr>
                        <a:spLocks noChangeAspect="1"/>
                      </wps:cNvSpPr>
                      <wps:spPr bwMode="auto">
                        <a:xfrm>
                          <a:off x="377" y="1642"/>
                          <a:ext cx="144" cy="145"/>
                        </a:xfrm>
                        <a:custGeom>
                          <a:avLst/>
                          <a:gdLst>
                            <a:gd name="T0" fmla="*/ 1 w 144"/>
                            <a:gd name="T1" fmla="*/ 89 h 145"/>
                            <a:gd name="T2" fmla="*/ 0 w 144"/>
                            <a:gd name="T3" fmla="*/ 82 h 145"/>
                            <a:gd name="T4" fmla="*/ 0 w 144"/>
                            <a:gd name="T5" fmla="*/ 74 h 145"/>
                            <a:gd name="T6" fmla="*/ 0 w 144"/>
                            <a:gd name="T7" fmla="*/ 67 h 145"/>
                            <a:gd name="T8" fmla="*/ 1 w 144"/>
                            <a:gd name="T9" fmla="*/ 59 h 145"/>
                            <a:gd name="T10" fmla="*/ 2 w 144"/>
                            <a:gd name="T11" fmla="*/ 53 h 145"/>
                            <a:gd name="T12" fmla="*/ 5 w 144"/>
                            <a:gd name="T13" fmla="*/ 45 h 145"/>
                            <a:gd name="T14" fmla="*/ 9 w 144"/>
                            <a:gd name="T15" fmla="*/ 37 h 145"/>
                            <a:gd name="T16" fmla="*/ 14 w 144"/>
                            <a:gd name="T17" fmla="*/ 29 h 145"/>
                            <a:gd name="T18" fmla="*/ 21 w 144"/>
                            <a:gd name="T19" fmla="*/ 21 h 145"/>
                            <a:gd name="T20" fmla="*/ 29 w 144"/>
                            <a:gd name="T21" fmla="*/ 14 h 145"/>
                            <a:gd name="T22" fmla="*/ 41 w 144"/>
                            <a:gd name="T23" fmla="*/ 7 h 145"/>
                            <a:gd name="T24" fmla="*/ 55 w 144"/>
                            <a:gd name="T25" fmla="*/ 2 h 145"/>
                            <a:gd name="T26" fmla="*/ 71 w 144"/>
                            <a:gd name="T27" fmla="*/ 0 h 145"/>
                            <a:gd name="T28" fmla="*/ 89 w 144"/>
                            <a:gd name="T29" fmla="*/ 2 h 145"/>
                            <a:gd name="T30" fmla="*/ 108 w 144"/>
                            <a:gd name="T31" fmla="*/ 10 h 145"/>
                            <a:gd name="T32" fmla="*/ 124 w 144"/>
                            <a:gd name="T33" fmla="*/ 22 h 145"/>
                            <a:gd name="T34" fmla="*/ 136 w 144"/>
                            <a:gd name="T35" fmla="*/ 38 h 145"/>
                            <a:gd name="T36" fmla="*/ 143 w 144"/>
                            <a:gd name="T37" fmla="*/ 55 h 145"/>
                            <a:gd name="T38" fmla="*/ 144 w 144"/>
                            <a:gd name="T39" fmla="*/ 71 h 145"/>
                            <a:gd name="T40" fmla="*/ 143 w 144"/>
                            <a:gd name="T41" fmla="*/ 86 h 145"/>
                            <a:gd name="T42" fmla="*/ 140 w 144"/>
                            <a:gd name="T43" fmla="*/ 98 h 145"/>
                            <a:gd name="T44" fmla="*/ 135 w 144"/>
                            <a:gd name="T45" fmla="*/ 107 h 145"/>
                            <a:gd name="T46" fmla="*/ 129 w 144"/>
                            <a:gd name="T47" fmla="*/ 117 h 145"/>
                            <a:gd name="T48" fmla="*/ 124 w 144"/>
                            <a:gd name="T49" fmla="*/ 123 h 145"/>
                            <a:gd name="T50" fmla="*/ 117 w 144"/>
                            <a:gd name="T51" fmla="*/ 129 h 145"/>
                            <a:gd name="T52" fmla="*/ 111 w 144"/>
                            <a:gd name="T53" fmla="*/ 134 h 145"/>
                            <a:gd name="T54" fmla="*/ 104 w 144"/>
                            <a:gd name="T55" fmla="*/ 138 h 145"/>
                            <a:gd name="T56" fmla="*/ 96 w 144"/>
                            <a:gd name="T57" fmla="*/ 141 h 145"/>
                            <a:gd name="T58" fmla="*/ 89 w 144"/>
                            <a:gd name="T59" fmla="*/ 142 h 145"/>
                            <a:gd name="T60" fmla="*/ 83 w 144"/>
                            <a:gd name="T61" fmla="*/ 143 h 145"/>
                            <a:gd name="T62" fmla="*/ 76 w 144"/>
                            <a:gd name="T63" fmla="*/ 145 h 145"/>
                            <a:gd name="T64" fmla="*/ 69 w 144"/>
                            <a:gd name="T65" fmla="*/ 145 h 145"/>
                            <a:gd name="T66" fmla="*/ 63 w 144"/>
                            <a:gd name="T67" fmla="*/ 145 h 145"/>
                            <a:gd name="T68" fmla="*/ 56 w 144"/>
                            <a:gd name="T69" fmla="*/ 143 h 145"/>
                            <a:gd name="T70" fmla="*/ 49 w 144"/>
                            <a:gd name="T71" fmla="*/ 142 h 145"/>
                            <a:gd name="T72" fmla="*/ 44 w 144"/>
                            <a:gd name="T73" fmla="*/ 139 h 145"/>
                            <a:gd name="T74" fmla="*/ 38 w 144"/>
                            <a:gd name="T75" fmla="*/ 137 h 145"/>
                            <a:gd name="T76" fmla="*/ 33 w 144"/>
                            <a:gd name="T77" fmla="*/ 133 h 145"/>
                            <a:gd name="T78" fmla="*/ 28 w 144"/>
                            <a:gd name="T79" fmla="*/ 130 h 145"/>
                            <a:gd name="T80" fmla="*/ 22 w 144"/>
                            <a:gd name="T81" fmla="*/ 125 h 145"/>
                            <a:gd name="T82" fmla="*/ 18 w 144"/>
                            <a:gd name="T83" fmla="*/ 121 h 145"/>
                            <a:gd name="T84" fmla="*/ 14 w 144"/>
                            <a:gd name="T85" fmla="*/ 115 h 145"/>
                            <a:gd name="T86" fmla="*/ 10 w 144"/>
                            <a:gd name="T87" fmla="*/ 110 h 145"/>
                            <a:gd name="T88" fmla="*/ 8 w 144"/>
                            <a:gd name="T89" fmla="*/ 105 h 145"/>
                            <a:gd name="T90" fmla="*/ 5 w 144"/>
                            <a:gd name="T91" fmla="*/ 99 h 145"/>
                            <a:gd name="T92" fmla="*/ 4 w 144"/>
                            <a:gd name="T93" fmla="*/ 94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44" h="145">
                              <a:moveTo>
                                <a:pt x="2" y="93"/>
                              </a:moveTo>
                              <a:lnTo>
                                <a:pt x="2" y="90"/>
                              </a:lnTo>
                              <a:lnTo>
                                <a:pt x="1" y="89"/>
                              </a:lnTo>
                              <a:lnTo>
                                <a:pt x="1" y="86"/>
                              </a:lnTo>
                              <a:lnTo>
                                <a:pt x="1" y="83"/>
                              </a:lnTo>
                              <a:lnTo>
                                <a:pt x="0" y="82"/>
                              </a:lnTo>
                              <a:lnTo>
                                <a:pt x="0" y="79"/>
                              </a:lnTo>
                              <a:lnTo>
                                <a:pt x="0" y="77"/>
                              </a:lnTo>
                              <a:lnTo>
                                <a:pt x="0" y="74"/>
                              </a:lnTo>
                              <a:lnTo>
                                <a:pt x="0" y="73"/>
                              </a:lnTo>
                              <a:lnTo>
                                <a:pt x="0" y="70"/>
                              </a:lnTo>
                              <a:lnTo>
                                <a:pt x="0" y="67"/>
                              </a:lnTo>
                              <a:lnTo>
                                <a:pt x="0" y="65"/>
                              </a:lnTo>
                              <a:lnTo>
                                <a:pt x="1" y="62"/>
                              </a:lnTo>
                              <a:lnTo>
                                <a:pt x="1" y="59"/>
                              </a:lnTo>
                              <a:lnTo>
                                <a:pt x="1" y="57"/>
                              </a:lnTo>
                              <a:lnTo>
                                <a:pt x="2" y="55"/>
                              </a:lnTo>
                              <a:lnTo>
                                <a:pt x="2" y="53"/>
                              </a:lnTo>
                              <a:lnTo>
                                <a:pt x="4" y="50"/>
                              </a:lnTo>
                              <a:lnTo>
                                <a:pt x="4" y="47"/>
                              </a:lnTo>
                              <a:lnTo>
                                <a:pt x="5" y="45"/>
                              </a:lnTo>
                              <a:lnTo>
                                <a:pt x="6" y="42"/>
                              </a:lnTo>
                              <a:lnTo>
                                <a:pt x="8" y="39"/>
                              </a:lnTo>
                              <a:lnTo>
                                <a:pt x="9" y="37"/>
                              </a:lnTo>
                              <a:lnTo>
                                <a:pt x="10" y="34"/>
                              </a:lnTo>
                              <a:lnTo>
                                <a:pt x="13" y="31"/>
                              </a:lnTo>
                              <a:lnTo>
                                <a:pt x="14" y="29"/>
                              </a:lnTo>
                              <a:lnTo>
                                <a:pt x="16" y="26"/>
                              </a:lnTo>
                              <a:lnTo>
                                <a:pt x="18" y="23"/>
                              </a:lnTo>
                              <a:lnTo>
                                <a:pt x="21" y="21"/>
                              </a:lnTo>
                              <a:lnTo>
                                <a:pt x="24" y="19"/>
                              </a:lnTo>
                              <a:lnTo>
                                <a:pt x="26" y="16"/>
                              </a:lnTo>
                              <a:lnTo>
                                <a:pt x="29" y="14"/>
                              </a:lnTo>
                              <a:lnTo>
                                <a:pt x="33" y="11"/>
                              </a:lnTo>
                              <a:lnTo>
                                <a:pt x="37" y="10"/>
                              </a:lnTo>
                              <a:lnTo>
                                <a:pt x="41" y="7"/>
                              </a:lnTo>
                              <a:lnTo>
                                <a:pt x="45" y="6"/>
                              </a:lnTo>
                              <a:lnTo>
                                <a:pt x="49" y="4"/>
                              </a:lnTo>
                              <a:lnTo>
                                <a:pt x="55" y="2"/>
                              </a:lnTo>
                              <a:lnTo>
                                <a:pt x="60" y="2"/>
                              </a:lnTo>
                              <a:lnTo>
                                <a:pt x="65" y="0"/>
                              </a:lnTo>
                              <a:lnTo>
                                <a:pt x="71" y="0"/>
                              </a:lnTo>
                              <a:lnTo>
                                <a:pt x="76" y="0"/>
                              </a:lnTo>
                              <a:lnTo>
                                <a:pt x="83" y="0"/>
                              </a:lnTo>
                              <a:lnTo>
                                <a:pt x="89" y="2"/>
                              </a:lnTo>
                              <a:lnTo>
                                <a:pt x="95" y="3"/>
                              </a:lnTo>
                              <a:lnTo>
                                <a:pt x="101" y="6"/>
                              </a:lnTo>
                              <a:lnTo>
                                <a:pt x="108" y="10"/>
                              </a:lnTo>
                              <a:lnTo>
                                <a:pt x="113" y="12"/>
                              </a:lnTo>
                              <a:lnTo>
                                <a:pt x="119" y="18"/>
                              </a:lnTo>
                              <a:lnTo>
                                <a:pt x="124" y="22"/>
                              </a:lnTo>
                              <a:lnTo>
                                <a:pt x="128" y="27"/>
                              </a:lnTo>
                              <a:lnTo>
                                <a:pt x="132" y="33"/>
                              </a:lnTo>
                              <a:lnTo>
                                <a:pt x="136" y="38"/>
                              </a:lnTo>
                              <a:lnTo>
                                <a:pt x="139" y="45"/>
                              </a:lnTo>
                              <a:lnTo>
                                <a:pt x="140" y="50"/>
                              </a:lnTo>
                              <a:lnTo>
                                <a:pt x="143" y="55"/>
                              </a:lnTo>
                              <a:lnTo>
                                <a:pt x="143" y="61"/>
                              </a:lnTo>
                              <a:lnTo>
                                <a:pt x="144" y="66"/>
                              </a:lnTo>
                              <a:lnTo>
                                <a:pt x="144" y="71"/>
                              </a:lnTo>
                              <a:lnTo>
                                <a:pt x="144" y="77"/>
                              </a:lnTo>
                              <a:lnTo>
                                <a:pt x="144" y="81"/>
                              </a:lnTo>
                              <a:lnTo>
                                <a:pt x="143" y="86"/>
                              </a:lnTo>
                              <a:lnTo>
                                <a:pt x="143" y="90"/>
                              </a:lnTo>
                              <a:lnTo>
                                <a:pt x="141" y="94"/>
                              </a:lnTo>
                              <a:lnTo>
                                <a:pt x="140" y="98"/>
                              </a:lnTo>
                              <a:lnTo>
                                <a:pt x="139" y="101"/>
                              </a:lnTo>
                              <a:lnTo>
                                <a:pt x="137" y="105"/>
                              </a:lnTo>
                              <a:lnTo>
                                <a:pt x="135" y="107"/>
                              </a:lnTo>
                              <a:lnTo>
                                <a:pt x="133" y="110"/>
                              </a:lnTo>
                              <a:lnTo>
                                <a:pt x="132" y="114"/>
                              </a:lnTo>
                              <a:lnTo>
                                <a:pt x="129" y="117"/>
                              </a:lnTo>
                              <a:lnTo>
                                <a:pt x="128" y="118"/>
                              </a:lnTo>
                              <a:lnTo>
                                <a:pt x="125" y="121"/>
                              </a:lnTo>
                              <a:lnTo>
                                <a:pt x="124" y="123"/>
                              </a:lnTo>
                              <a:lnTo>
                                <a:pt x="121" y="125"/>
                              </a:lnTo>
                              <a:lnTo>
                                <a:pt x="119" y="127"/>
                              </a:lnTo>
                              <a:lnTo>
                                <a:pt x="117" y="129"/>
                              </a:lnTo>
                              <a:lnTo>
                                <a:pt x="115" y="131"/>
                              </a:lnTo>
                              <a:lnTo>
                                <a:pt x="112" y="133"/>
                              </a:lnTo>
                              <a:lnTo>
                                <a:pt x="111" y="134"/>
                              </a:lnTo>
                              <a:lnTo>
                                <a:pt x="108" y="135"/>
                              </a:lnTo>
                              <a:lnTo>
                                <a:pt x="105" y="137"/>
                              </a:lnTo>
                              <a:lnTo>
                                <a:pt x="104" y="138"/>
                              </a:lnTo>
                              <a:lnTo>
                                <a:pt x="101" y="138"/>
                              </a:lnTo>
                              <a:lnTo>
                                <a:pt x="99" y="139"/>
                              </a:lnTo>
                              <a:lnTo>
                                <a:pt x="96" y="141"/>
                              </a:lnTo>
                              <a:lnTo>
                                <a:pt x="95" y="141"/>
                              </a:lnTo>
                              <a:lnTo>
                                <a:pt x="92" y="142"/>
                              </a:lnTo>
                              <a:lnTo>
                                <a:pt x="89" y="142"/>
                              </a:lnTo>
                              <a:lnTo>
                                <a:pt x="87" y="143"/>
                              </a:lnTo>
                              <a:lnTo>
                                <a:pt x="85" y="143"/>
                              </a:lnTo>
                              <a:lnTo>
                                <a:pt x="83" y="143"/>
                              </a:lnTo>
                              <a:lnTo>
                                <a:pt x="80" y="145"/>
                              </a:lnTo>
                              <a:lnTo>
                                <a:pt x="79" y="145"/>
                              </a:lnTo>
                              <a:lnTo>
                                <a:pt x="76" y="145"/>
                              </a:lnTo>
                              <a:lnTo>
                                <a:pt x="73" y="145"/>
                              </a:lnTo>
                              <a:lnTo>
                                <a:pt x="72" y="145"/>
                              </a:lnTo>
                              <a:lnTo>
                                <a:pt x="69" y="145"/>
                              </a:lnTo>
                              <a:lnTo>
                                <a:pt x="67" y="145"/>
                              </a:lnTo>
                              <a:lnTo>
                                <a:pt x="65" y="145"/>
                              </a:lnTo>
                              <a:lnTo>
                                <a:pt x="63" y="145"/>
                              </a:lnTo>
                              <a:lnTo>
                                <a:pt x="60" y="143"/>
                              </a:lnTo>
                              <a:lnTo>
                                <a:pt x="59" y="143"/>
                              </a:lnTo>
                              <a:lnTo>
                                <a:pt x="56" y="143"/>
                              </a:lnTo>
                              <a:lnTo>
                                <a:pt x="55" y="142"/>
                              </a:lnTo>
                              <a:lnTo>
                                <a:pt x="52" y="142"/>
                              </a:lnTo>
                              <a:lnTo>
                                <a:pt x="49" y="142"/>
                              </a:lnTo>
                              <a:lnTo>
                                <a:pt x="48" y="141"/>
                              </a:lnTo>
                              <a:lnTo>
                                <a:pt x="45" y="139"/>
                              </a:lnTo>
                              <a:lnTo>
                                <a:pt x="44" y="139"/>
                              </a:lnTo>
                              <a:lnTo>
                                <a:pt x="41" y="138"/>
                              </a:lnTo>
                              <a:lnTo>
                                <a:pt x="40" y="138"/>
                              </a:lnTo>
                              <a:lnTo>
                                <a:pt x="38" y="137"/>
                              </a:lnTo>
                              <a:lnTo>
                                <a:pt x="36" y="135"/>
                              </a:lnTo>
                              <a:lnTo>
                                <a:pt x="34" y="134"/>
                              </a:lnTo>
                              <a:lnTo>
                                <a:pt x="33" y="133"/>
                              </a:lnTo>
                              <a:lnTo>
                                <a:pt x="30" y="131"/>
                              </a:lnTo>
                              <a:lnTo>
                                <a:pt x="29" y="131"/>
                              </a:lnTo>
                              <a:lnTo>
                                <a:pt x="28" y="130"/>
                              </a:lnTo>
                              <a:lnTo>
                                <a:pt x="25" y="129"/>
                              </a:lnTo>
                              <a:lnTo>
                                <a:pt x="24" y="127"/>
                              </a:lnTo>
                              <a:lnTo>
                                <a:pt x="22" y="125"/>
                              </a:lnTo>
                              <a:lnTo>
                                <a:pt x="21" y="123"/>
                              </a:lnTo>
                              <a:lnTo>
                                <a:pt x="20" y="122"/>
                              </a:lnTo>
                              <a:lnTo>
                                <a:pt x="18" y="121"/>
                              </a:lnTo>
                              <a:lnTo>
                                <a:pt x="17" y="119"/>
                              </a:lnTo>
                              <a:lnTo>
                                <a:pt x="16" y="118"/>
                              </a:lnTo>
                              <a:lnTo>
                                <a:pt x="14" y="115"/>
                              </a:lnTo>
                              <a:lnTo>
                                <a:pt x="13" y="114"/>
                              </a:lnTo>
                              <a:lnTo>
                                <a:pt x="12" y="113"/>
                              </a:lnTo>
                              <a:lnTo>
                                <a:pt x="10" y="110"/>
                              </a:lnTo>
                              <a:lnTo>
                                <a:pt x="9" y="109"/>
                              </a:lnTo>
                              <a:lnTo>
                                <a:pt x="8" y="107"/>
                              </a:lnTo>
                              <a:lnTo>
                                <a:pt x="8" y="105"/>
                              </a:lnTo>
                              <a:lnTo>
                                <a:pt x="6" y="103"/>
                              </a:lnTo>
                              <a:lnTo>
                                <a:pt x="5" y="101"/>
                              </a:lnTo>
                              <a:lnTo>
                                <a:pt x="5" y="99"/>
                              </a:lnTo>
                              <a:lnTo>
                                <a:pt x="4" y="97"/>
                              </a:lnTo>
                              <a:lnTo>
                                <a:pt x="4" y="94"/>
                              </a:lnTo>
                              <a:lnTo>
                                <a:pt x="4" y="94"/>
                              </a:lnTo>
                              <a:lnTo>
                                <a:pt x="2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1" name="Freeform 34"/>
                      <wps:cNvSpPr>
                        <a:spLocks noChangeAspect="1"/>
                      </wps:cNvSpPr>
                      <wps:spPr bwMode="auto">
                        <a:xfrm>
                          <a:off x="413" y="1679"/>
                          <a:ext cx="72" cy="72"/>
                        </a:xfrm>
                        <a:custGeom>
                          <a:avLst/>
                          <a:gdLst>
                            <a:gd name="T0" fmla="*/ 1 w 72"/>
                            <a:gd name="T1" fmla="*/ 44 h 72"/>
                            <a:gd name="T2" fmla="*/ 0 w 72"/>
                            <a:gd name="T3" fmla="*/ 40 h 72"/>
                            <a:gd name="T4" fmla="*/ 0 w 72"/>
                            <a:gd name="T5" fmla="*/ 37 h 72"/>
                            <a:gd name="T6" fmla="*/ 0 w 72"/>
                            <a:gd name="T7" fmla="*/ 33 h 72"/>
                            <a:gd name="T8" fmla="*/ 0 w 72"/>
                            <a:gd name="T9" fmla="*/ 29 h 72"/>
                            <a:gd name="T10" fmla="*/ 1 w 72"/>
                            <a:gd name="T11" fmla="*/ 25 h 72"/>
                            <a:gd name="T12" fmla="*/ 2 w 72"/>
                            <a:gd name="T13" fmla="*/ 21 h 72"/>
                            <a:gd name="T14" fmla="*/ 5 w 72"/>
                            <a:gd name="T15" fmla="*/ 17 h 72"/>
                            <a:gd name="T16" fmla="*/ 6 w 72"/>
                            <a:gd name="T17" fmla="*/ 14 h 72"/>
                            <a:gd name="T18" fmla="*/ 11 w 72"/>
                            <a:gd name="T19" fmla="*/ 10 h 72"/>
                            <a:gd name="T20" fmla="*/ 15 w 72"/>
                            <a:gd name="T21" fmla="*/ 6 h 72"/>
                            <a:gd name="T22" fmla="*/ 20 w 72"/>
                            <a:gd name="T23" fmla="*/ 4 h 72"/>
                            <a:gd name="T24" fmla="*/ 27 w 72"/>
                            <a:gd name="T25" fmla="*/ 1 h 72"/>
                            <a:gd name="T26" fmla="*/ 35 w 72"/>
                            <a:gd name="T27" fmla="*/ 0 h 72"/>
                            <a:gd name="T28" fmla="*/ 44 w 72"/>
                            <a:gd name="T29" fmla="*/ 1 h 72"/>
                            <a:gd name="T30" fmla="*/ 53 w 72"/>
                            <a:gd name="T31" fmla="*/ 4 h 72"/>
                            <a:gd name="T32" fmla="*/ 61 w 72"/>
                            <a:gd name="T33" fmla="*/ 10 h 72"/>
                            <a:gd name="T34" fmla="*/ 68 w 72"/>
                            <a:gd name="T35" fmla="*/ 18 h 72"/>
                            <a:gd name="T36" fmla="*/ 71 w 72"/>
                            <a:gd name="T37" fmla="*/ 26 h 72"/>
                            <a:gd name="T38" fmla="*/ 72 w 72"/>
                            <a:gd name="T39" fmla="*/ 36 h 72"/>
                            <a:gd name="T40" fmla="*/ 72 w 72"/>
                            <a:gd name="T41" fmla="*/ 42 h 72"/>
                            <a:gd name="T42" fmla="*/ 69 w 72"/>
                            <a:gd name="T43" fmla="*/ 48 h 72"/>
                            <a:gd name="T44" fmla="*/ 68 w 72"/>
                            <a:gd name="T45" fmla="*/ 53 h 72"/>
                            <a:gd name="T46" fmla="*/ 65 w 72"/>
                            <a:gd name="T47" fmla="*/ 57 h 72"/>
                            <a:gd name="T48" fmla="*/ 61 w 72"/>
                            <a:gd name="T49" fmla="*/ 61 h 72"/>
                            <a:gd name="T50" fmla="*/ 59 w 72"/>
                            <a:gd name="T51" fmla="*/ 64 h 72"/>
                            <a:gd name="T52" fmla="*/ 55 w 72"/>
                            <a:gd name="T53" fmla="*/ 66 h 72"/>
                            <a:gd name="T54" fmla="*/ 52 w 72"/>
                            <a:gd name="T55" fmla="*/ 68 h 72"/>
                            <a:gd name="T56" fmla="*/ 48 w 72"/>
                            <a:gd name="T57" fmla="*/ 69 h 72"/>
                            <a:gd name="T58" fmla="*/ 45 w 72"/>
                            <a:gd name="T59" fmla="*/ 70 h 72"/>
                            <a:gd name="T60" fmla="*/ 41 w 72"/>
                            <a:gd name="T61" fmla="*/ 72 h 72"/>
                            <a:gd name="T62" fmla="*/ 39 w 72"/>
                            <a:gd name="T63" fmla="*/ 72 h 72"/>
                            <a:gd name="T64" fmla="*/ 35 w 72"/>
                            <a:gd name="T65" fmla="*/ 72 h 72"/>
                            <a:gd name="T66" fmla="*/ 31 w 72"/>
                            <a:gd name="T67" fmla="*/ 72 h 72"/>
                            <a:gd name="T68" fmla="*/ 28 w 72"/>
                            <a:gd name="T69" fmla="*/ 70 h 72"/>
                            <a:gd name="T70" fmla="*/ 25 w 72"/>
                            <a:gd name="T71" fmla="*/ 70 h 72"/>
                            <a:gd name="T72" fmla="*/ 21 w 72"/>
                            <a:gd name="T73" fmla="*/ 69 h 72"/>
                            <a:gd name="T74" fmla="*/ 19 w 72"/>
                            <a:gd name="T75" fmla="*/ 68 h 72"/>
                            <a:gd name="T76" fmla="*/ 16 w 72"/>
                            <a:gd name="T77" fmla="*/ 66 h 72"/>
                            <a:gd name="T78" fmla="*/ 13 w 72"/>
                            <a:gd name="T79" fmla="*/ 64 h 72"/>
                            <a:gd name="T80" fmla="*/ 12 w 72"/>
                            <a:gd name="T81" fmla="*/ 62 h 72"/>
                            <a:gd name="T82" fmla="*/ 9 w 72"/>
                            <a:gd name="T83" fmla="*/ 60 h 72"/>
                            <a:gd name="T84" fmla="*/ 6 w 72"/>
                            <a:gd name="T85" fmla="*/ 57 h 72"/>
                            <a:gd name="T86" fmla="*/ 5 w 72"/>
                            <a:gd name="T87" fmla="*/ 54 h 72"/>
                            <a:gd name="T88" fmla="*/ 4 w 72"/>
                            <a:gd name="T89" fmla="*/ 52 h 72"/>
                            <a:gd name="T90" fmla="*/ 2 w 72"/>
                            <a:gd name="T91" fmla="*/ 49 h 72"/>
                            <a:gd name="T92" fmla="*/ 1 w 72"/>
                            <a:gd name="T93" fmla="*/ 4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1" y="45"/>
                              </a:moveTo>
                              <a:lnTo>
                                <a:pt x="1" y="45"/>
                              </a:lnTo>
                              <a:lnTo>
                                <a:pt x="1" y="44"/>
                              </a:lnTo>
                              <a:lnTo>
                                <a:pt x="0" y="42"/>
                              </a:lnTo>
                              <a:lnTo>
                                <a:pt x="0" y="41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8"/>
                              </a:lnTo>
                              <a:lnTo>
                                <a:pt x="0" y="37"/>
                              </a:lnTo>
                              <a:lnTo>
                                <a:pt x="0" y="36"/>
                              </a:lnTo>
                              <a:lnTo>
                                <a:pt x="0" y="34"/>
                              </a:lnTo>
                              <a:lnTo>
                                <a:pt x="0" y="33"/>
                              </a:lnTo>
                              <a:lnTo>
                                <a:pt x="0" y="32"/>
                              </a:lnTo>
                              <a:lnTo>
                                <a:pt x="0" y="30"/>
                              </a:lnTo>
                              <a:lnTo>
                                <a:pt x="0" y="29"/>
                              </a:lnTo>
                              <a:lnTo>
                                <a:pt x="1" y="28"/>
                              </a:lnTo>
                              <a:lnTo>
                                <a:pt x="1" y="26"/>
                              </a:lnTo>
                              <a:lnTo>
                                <a:pt x="1" y="25"/>
                              </a:lnTo>
                              <a:lnTo>
                                <a:pt x="1" y="24"/>
                              </a:lnTo>
                              <a:lnTo>
                                <a:pt x="2" y="22"/>
                              </a:lnTo>
                              <a:lnTo>
                                <a:pt x="2" y="21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5" y="17"/>
                              </a:lnTo>
                              <a:lnTo>
                                <a:pt x="5" y="16"/>
                              </a:lnTo>
                              <a:lnTo>
                                <a:pt x="6" y="16"/>
                              </a:lnTo>
                              <a:lnTo>
                                <a:pt x="6" y="14"/>
                              </a:lnTo>
                              <a:lnTo>
                                <a:pt x="8" y="13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3" y="8"/>
                              </a:lnTo>
                              <a:lnTo>
                                <a:pt x="15" y="6"/>
                              </a:lnTo>
                              <a:lnTo>
                                <a:pt x="17" y="5"/>
                              </a:lnTo>
                              <a:lnTo>
                                <a:pt x="19" y="4"/>
                              </a:lnTo>
                              <a:lnTo>
                                <a:pt x="20" y="4"/>
                              </a:lnTo>
                              <a:lnTo>
                                <a:pt x="23" y="2"/>
                              </a:lnTo>
                              <a:lnTo>
                                <a:pt x="25" y="1"/>
                              </a:lnTo>
                              <a:lnTo>
                                <a:pt x="27" y="1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4" y="1"/>
                              </a:lnTo>
                              <a:lnTo>
                                <a:pt x="48" y="1"/>
                              </a:lnTo>
                              <a:lnTo>
                                <a:pt x="51" y="2"/>
                              </a:lnTo>
                              <a:lnTo>
                                <a:pt x="53" y="4"/>
                              </a:lnTo>
                              <a:lnTo>
                                <a:pt x="56" y="6"/>
                              </a:lnTo>
                              <a:lnTo>
                                <a:pt x="59" y="8"/>
                              </a:lnTo>
                              <a:lnTo>
                                <a:pt x="61" y="10"/>
                              </a:lnTo>
                              <a:lnTo>
                                <a:pt x="64" y="13"/>
                              </a:lnTo>
                              <a:lnTo>
                                <a:pt x="67" y="16"/>
                              </a:lnTo>
                              <a:lnTo>
                                <a:pt x="68" y="18"/>
                              </a:lnTo>
                              <a:lnTo>
                                <a:pt x="69" y="21"/>
                              </a:lnTo>
                              <a:lnTo>
                                <a:pt x="71" y="24"/>
                              </a:lnTo>
                              <a:lnTo>
                                <a:pt x="71" y="26"/>
                              </a:lnTo>
                              <a:lnTo>
                                <a:pt x="72" y="30"/>
                              </a:lnTo>
                              <a:lnTo>
                                <a:pt x="72" y="33"/>
                              </a:lnTo>
                              <a:lnTo>
                                <a:pt x="72" y="36"/>
                              </a:lnTo>
                              <a:lnTo>
                                <a:pt x="72" y="37"/>
                              </a:lnTo>
                              <a:lnTo>
                                <a:pt x="72" y="40"/>
                              </a:lnTo>
                              <a:lnTo>
                                <a:pt x="72" y="42"/>
                              </a:lnTo>
                              <a:lnTo>
                                <a:pt x="71" y="44"/>
                              </a:lnTo>
                              <a:lnTo>
                                <a:pt x="71" y="46"/>
                              </a:lnTo>
                              <a:lnTo>
                                <a:pt x="69" y="48"/>
                              </a:lnTo>
                              <a:lnTo>
                                <a:pt x="69" y="50"/>
                              </a:lnTo>
                              <a:lnTo>
                                <a:pt x="68" y="52"/>
                              </a:lnTo>
                              <a:lnTo>
                                <a:pt x="68" y="53"/>
                              </a:lnTo>
                              <a:lnTo>
                                <a:pt x="67" y="54"/>
                              </a:lnTo>
                              <a:lnTo>
                                <a:pt x="65" y="56"/>
                              </a:lnTo>
                              <a:lnTo>
                                <a:pt x="65" y="57"/>
                              </a:lnTo>
                              <a:lnTo>
                                <a:pt x="64" y="58"/>
                              </a:lnTo>
                              <a:lnTo>
                                <a:pt x="63" y="60"/>
                              </a:lnTo>
                              <a:lnTo>
                                <a:pt x="61" y="61"/>
                              </a:lnTo>
                              <a:lnTo>
                                <a:pt x="61" y="62"/>
                              </a:lnTo>
                              <a:lnTo>
                                <a:pt x="60" y="64"/>
                              </a:lnTo>
                              <a:lnTo>
                                <a:pt x="59" y="64"/>
                              </a:lnTo>
                              <a:lnTo>
                                <a:pt x="57" y="65"/>
                              </a:lnTo>
                              <a:lnTo>
                                <a:pt x="56" y="65"/>
                              </a:lnTo>
                              <a:lnTo>
                                <a:pt x="55" y="66"/>
                              </a:lnTo>
                              <a:lnTo>
                                <a:pt x="55" y="66"/>
                              </a:lnTo>
                              <a:lnTo>
                                <a:pt x="53" y="68"/>
                              </a:lnTo>
                              <a:lnTo>
                                <a:pt x="52" y="68"/>
                              </a:lnTo>
                              <a:lnTo>
                                <a:pt x="51" y="69"/>
                              </a:lnTo>
                              <a:lnTo>
                                <a:pt x="49" y="69"/>
                              </a:lnTo>
                              <a:lnTo>
                                <a:pt x="48" y="69"/>
                              </a:lnTo>
                              <a:lnTo>
                                <a:pt x="47" y="70"/>
                              </a:lnTo>
                              <a:lnTo>
                                <a:pt x="45" y="70"/>
                              </a:lnTo>
                              <a:lnTo>
                                <a:pt x="45" y="70"/>
                              </a:lnTo>
                              <a:lnTo>
                                <a:pt x="44" y="70"/>
                              </a:lnTo>
                              <a:lnTo>
                                <a:pt x="43" y="72"/>
                              </a:lnTo>
                              <a:lnTo>
                                <a:pt x="41" y="72"/>
                              </a:lnTo>
                              <a:lnTo>
                                <a:pt x="40" y="72"/>
                              </a:lnTo>
                              <a:lnTo>
                                <a:pt x="39" y="72"/>
                              </a:lnTo>
                              <a:lnTo>
                                <a:pt x="39" y="72"/>
                              </a:lnTo>
                              <a:lnTo>
                                <a:pt x="37" y="72"/>
                              </a:lnTo>
                              <a:lnTo>
                                <a:pt x="36" y="72"/>
                              </a:lnTo>
                              <a:lnTo>
                                <a:pt x="35" y="72"/>
                              </a:lnTo>
                              <a:lnTo>
                                <a:pt x="33" y="72"/>
                              </a:lnTo>
                              <a:lnTo>
                                <a:pt x="32" y="72"/>
                              </a:lnTo>
                              <a:lnTo>
                                <a:pt x="31" y="72"/>
                              </a:lnTo>
                              <a:lnTo>
                                <a:pt x="31" y="72"/>
                              </a:lnTo>
                              <a:lnTo>
                                <a:pt x="29" y="72"/>
                              </a:lnTo>
                              <a:lnTo>
                                <a:pt x="28" y="70"/>
                              </a:lnTo>
                              <a:lnTo>
                                <a:pt x="27" y="7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24" y="69"/>
                              </a:lnTo>
                              <a:lnTo>
                                <a:pt x="23" y="69"/>
                              </a:lnTo>
                              <a:lnTo>
                                <a:pt x="21" y="69"/>
                              </a:lnTo>
                              <a:lnTo>
                                <a:pt x="21" y="69"/>
                              </a:lnTo>
                              <a:lnTo>
                                <a:pt x="20" y="68"/>
                              </a:lnTo>
                              <a:lnTo>
                                <a:pt x="19" y="68"/>
                              </a:lnTo>
                              <a:lnTo>
                                <a:pt x="19" y="68"/>
                              </a:lnTo>
                              <a:lnTo>
                                <a:pt x="17" y="66"/>
                              </a:lnTo>
                              <a:lnTo>
                                <a:pt x="16" y="66"/>
                              </a:lnTo>
                              <a:lnTo>
                                <a:pt x="16" y="65"/>
                              </a:lnTo>
                              <a:lnTo>
                                <a:pt x="15" y="65"/>
                              </a:lnTo>
                              <a:lnTo>
                                <a:pt x="13" y="64"/>
                              </a:lnTo>
                              <a:lnTo>
                                <a:pt x="13" y="64"/>
                              </a:lnTo>
                              <a:lnTo>
                                <a:pt x="12" y="62"/>
                              </a:lnTo>
                              <a:lnTo>
                                <a:pt x="12" y="62"/>
                              </a:lnTo>
                              <a:lnTo>
                                <a:pt x="11" y="61"/>
                              </a:lnTo>
                              <a:lnTo>
                                <a:pt x="9" y="61"/>
                              </a:lnTo>
                              <a:lnTo>
                                <a:pt x="9" y="60"/>
                              </a:lnTo>
                              <a:lnTo>
                                <a:pt x="8" y="58"/>
                              </a:lnTo>
                              <a:lnTo>
                                <a:pt x="8" y="58"/>
                              </a:lnTo>
                              <a:lnTo>
                                <a:pt x="6" y="57"/>
                              </a:lnTo>
                              <a:lnTo>
                                <a:pt x="6" y="57"/>
                              </a:lnTo>
                              <a:lnTo>
                                <a:pt x="5" y="56"/>
                              </a:lnTo>
                              <a:lnTo>
                                <a:pt x="5" y="54"/>
                              </a:lnTo>
                              <a:lnTo>
                                <a:pt x="5" y="54"/>
                              </a:lnTo>
                              <a:lnTo>
                                <a:pt x="4" y="53"/>
                              </a:lnTo>
                              <a:lnTo>
                                <a:pt x="4" y="52"/>
                              </a:lnTo>
                              <a:lnTo>
                                <a:pt x="2" y="50"/>
                              </a:lnTo>
                              <a:lnTo>
                                <a:pt x="2" y="50"/>
                              </a:lnTo>
                              <a:lnTo>
                                <a:pt x="2" y="49"/>
                              </a:lnTo>
                              <a:lnTo>
                                <a:pt x="2" y="48"/>
                              </a:lnTo>
                              <a:lnTo>
                                <a:pt x="1" y="46"/>
                              </a:lnTo>
                              <a:lnTo>
                                <a:pt x="1" y="46"/>
                              </a:lnTo>
                              <a:lnTo>
                                <a:pt x="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2" name="Freeform 35"/>
                      <wps:cNvSpPr>
                        <a:spLocks noChangeAspect="1"/>
                      </wps:cNvSpPr>
                      <wps:spPr bwMode="auto">
                        <a:xfrm>
                          <a:off x="-76" y="1557"/>
                          <a:ext cx="704" cy="735"/>
                        </a:xfrm>
                        <a:custGeom>
                          <a:avLst/>
                          <a:gdLst>
                            <a:gd name="T0" fmla="*/ 0 w 704"/>
                            <a:gd name="T1" fmla="*/ 371 h 735"/>
                            <a:gd name="T2" fmla="*/ 86 w 704"/>
                            <a:gd name="T3" fmla="*/ 371 h 735"/>
                            <a:gd name="T4" fmla="*/ 155 w 704"/>
                            <a:gd name="T5" fmla="*/ 371 h 735"/>
                            <a:gd name="T6" fmla="*/ 214 w 704"/>
                            <a:gd name="T7" fmla="*/ 375 h 735"/>
                            <a:gd name="T8" fmla="*/ 260 w 704"/>
                            <a:gd name="T9" fmla="*/ 382 h 735"/>
                            <a:gd name="T10" fmla="*/ 298 w 704"/>
                            <a:gd name="T11" fmla="*/ 394 h 735"/>
                            <a:gd name="T12" fmla="*/ 326 w 704"/>
                            <a:gd name="T13" fmla="*/ 414 h 735"/>
                            <a:gd name="T14" fmla="*/ 347 w 704"/>
                            <a:gd name="T15" fmla="*/ 441 h 735"/>
                            <a:gd name="T16" fmla="*/ 363 w 704"/>
                            <a:gd name="T17" fmla="*/ 476 h 735"/>
                            <a:gd name="T18" fmla="*/ 375 w 704"/>
                            <a:gd name="T19" fmla="*/ 522 h 735"/>
                            <a:gd name="T20" fmla="*/ 385 w 704"/>
                            <a:gd name="T21" fmla="*/ 580 h 735"/>
                            <a:gd name="T22" fmla="*/ 391 w 704"/>
                            <a:gd name="T23" fmla="*/ 649 h 735"/>
                            <a:gd name="T24" fmla="*/ 398 w 704"/>
                            <a:gd name="T25" fmla="*/ 735 h 735"/>
                            <a:gd name="T26" fmla="*/ 704 w 704"/>
                            <a:gd name="T27" fmla="*/ 0 h 735"/>
                            <a:gd name="T28" fmla="*/ 0 w 704"/>
                            <a:gd name="T29" fmla="*/ 371 h 735"/>
                            <a:gd name="T30" fmla="*/ 0 w 704"/>
                            <a:gd name="T31" fmla="*/ 371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04" h="735">
                              <a:moveTo>
                                <a:pt x="0" y="371"/>
                              </a:moveTo>
                              <a:lnTo>
                                <a:pt x="86" y="371"/>
                              </a:lnTo>
                              <a:lnTo>
                                <a:pt x="155" y="371"/>
                              </a:lnTo>
                              <a:lnTo>
                                <a:pt x="214" y="375"/>
                              </a:lnTo>
                              <a:lnTo>
                                <a:pt x="260" y="382"/>
                              </a:lnTo>
                              <a:lnTo>
                                <a:pt x="298" y="394"/>
                              </a:lnTo>
                              <a:lnTo>
                                <a:pt x="326" y="414"/>
                              </a:lnTo>
                              <a:lnTo>
                                <a:pt x="347" y="441"/>
                              </a:lnTo>
                              <a:lnTo>
                                <a:pt x="363" y="476"/>
                              </a:lnTo>
                              <a:lnTo>
                                <a:pt x="375" y="522"/>
                              </a:lnTo>
                              <a:lnTo>
                                <a:pt x="385" y="580"/>
                              </a:lnTo>
                              <a:lnTo>
                                <a:pt x="391" y="649"/>
                              </a:lnTo>
                              <a:lnTo>
                                <a:pt x="398" y="735"/>
                              </a:lnTo>
                              <a:lnTo>
                                <a:pt x="704" y="0"/>
                              </a:lnTo>
                              <a:lnTo>
                                <a:pt x="0" y="371"/>
                              </a:lnTo>
                              <a:lnTo>
                                <a:pt x="0" y="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g:grpSp>
                      <wpg:cNvPr id="63" name="Group 36"/>
                      <wpg:cNvGrpSpPr>
                        <a:grpSpLocks noChangeAspect="1"/>
                      </wpg:cNvGrpSpPr>
                      <wpg:grpSpPr>
                        <a:xfrm>
                          <a:off x="927" y="1530"/>
                          <a:ext cx="1007" cy="420"/>
                          <a:chOff x="927" y="1530"/>
                          <a:chExt cx="1007" cy="420"/>
                        </a:xfrm>
                      </wpg:grpSpPr>
                      <wps:wsp>
                        <wps:cNvPr id="64" name="Freeform 37"/>
                        <wps:cNvSpPr>
                          <a:spLocks noChangeAspect="1" noEditPoints="1"/>
                        </wps:cNvSpPr>
                        <wps:spPr bwMode="auto">
                          <a:xfrm>
                            <a:off x="927" y="1530"/>
                            <a:ext cx="517" cy="420"/>
                          </a:xfrm>
                          <a:custGeom>
                            <a:avLst/>
                            <a:gdLst>
                              <a:gd name="T0" fmla="*/ 291 w 517"/>
                              <a:gd name="T1" fmla="*/ 316 h 420"/>
                              <a:gd name="T2" fmla="*/ 311 w 517"/>
                              <a:gd name="T3" fmla="*/ 314 h 420"/>
                              <a:gd name="T4" fmla="*/ 326 w 517"/>
                              <a:gd name="T5" fmla="*/ 312 h 420"/>
                              <a:gd name="T6" fmla="*/ 334 w 517"/>
                              <a:gd name="T7" fmla="*/ 306 h 420"/>
                              <a:gd name="T8" fmla="*/ 339 w 517"/>
                              <a:gd name="T9" fmla="*/ 298 h 420"/>
                              <a:gd name="T10" fmla="*/ 342 w 517"/>
                              <a:gd name="T11" fmla="*/ 289 h 420"/>
                              <a:gd name="T12" fmla="*/ 342 w 517"/>
                              <a:gd name="T13" fmla="*/ 277 h 420"/>
                              <a:gd name="T14" fmla="*/ 339 w 517"/>
                              <a:gd name="T15" fmla="*/ 266 h 420"/>
                              <a:gd name="T16" fmla="*/ 334 w 517"/>
                              <a:gd name="T17" fmla="*/ 258 h 420"/>
                              <a:gd name="T18" fmla="*/ 326 w 517"/>
                              <a:gd name="T19" fmla="*/ 253 h 420"/>
                              <a:gd name="T20" fmla="*/ 311 w 517"/>
                              <a:gd name="T21" fmla="*/ 249 h 420"/>
                              <a:gd name="T22" fmla="*/ 291 w 517"/>
                              <a:gd name="T23" fmla="*/ 247 h 420"/>
                              <a:gd name="T24" fmla="*/ 163 w 517"/>
                              <a:gd name="T25" fmla="*/ 316 h 420"/>
                              <a:gd name="T26" fmla="*/ 271 w 517"/>
                              <a:gd name="T27" fmla="*/ 158 h 420"/>
                              <a:gd name="T28" fmla="*/ 292 w 517"/>
                              <a:gd name="T29" fmla="*/ 158 h 420"/>
                              <a:gd name="T30" fmla="*/ 308 w 517"/>
                              <a:gd name="T31" fmla="*/ 157 h 420"/>
                              <a:gd name="T32" fmla="*/ 318 w 517"/>
                              <a:gd name="T33" fmla="*/ 153 h 420"/>
                              <a:gd name="T34" fmla="*/ 324 w 517"/>
                              <a:gd name="T35" fmla="*/ 147 h 420"/>
                              <a:gd name="T36" fmla="*/ 328 w 517"/>
                              <a:gd name="T37" fmla="*/ 139 h 420"/>
                              <a:gd name="T38" fmla="*/ 328 w 517"/>
                              <a:gd name="T39" fmla="*/ 128 h 420"/>
                              <a:gd name="T40" fmla="*/ 328 w 517"/>
                              <a:gd name="T41" fmla="*/ 119 h 420"/>
                              <a:gd name="T42" fmla="*/ 324 w 517"/>
                              <a:gd name="T43" fmla="*/ 111 h 420"/>
                              <a:gd name="T44" fmla="*/ 319 w 517"/>
                              <a:gd name="T45" fmla="*/ 104 h 420"/>
                              <a:gd name="T46" fmla="*/ 310 w 517"/>
                              <a:gd name="T47" fmla="*/ 102 h 420"/>
                              <a:gd name="T48" fmla="*/ 294 w 517"/>
                              <a:gd name="T49" fmla="*/ 100 h 420"/>
                              <a:gd name="T50" fmla="*/ 271 w 517"/>
                              <a:gd name="T51" fmla="*/ 99 h 420"/>
                              <a:gd name="T52" fmla="*/ 352 w 517"/>
                              <a:gd name="T53" fmla="*/ 2 h 420"/>
                              <a:gd name="T54" fmla="*/ 403 w 517"/>
                              <a:gd name="T55" fmla="*/ 6 h 420"/>
                              <a:gd name="T56" fmla="*/ 442 w 517"/>
                              <a:gd name="T57" fmla="*/ 15 h 420"/>
                              <a:gd name="T58" fmla="*/ 469 w 517"/>
                              <a:gd name="T59" fmla="*/ 30 h 420"/>
                              <a:gd name="T60" fmla="*/ 487 w 517"/>
                              <a:gd name="T61" fmla="*/ 51 h 420"/>
                              <a:gd name="T62" fmla="*/ 498 w 517"/>
                              <a:gd name="T63" fmla="*/ 80 h 420"/>
                              <a:gd name="T64" fmla="*/ 499 w 517"/>
                              <a:gd name="T65" fmla="*/ 111 h 420"/>
                              <a:gd name="T66" fmla="*/ 498 w 517"/>
                              <a:gd name="T67" fmla="*/ 131 h 420"/>
                              <a:gd name="T68" fmla="*/ 491 w 517"/>
                              <a:gd name="T69" fmla="*/ 149 h 420"/>
                              <a:gd name="T70" fmla="*/ 483 w 517"/>
                              <a:gd name="T71" fmla="*/ 163 h 420"/>
                              <a:gd name="T72" fmla="*/ 471 w 517"/>
                              <a:gd name="T73" fmla="*/ 178 h 420"/>
                              <a:gd name="T74" fmla="*/ 457 w 517"/>
                              <a:gd name="T75" fmla="*/ 191 h 420"/>
                              <a:gd name="T76" fmla="*/ 450 w 517"/>
                              <a:gd name="T77" fmla="*/ 201 h 420"/>
                              <a:gd name="T78" fmla="*/ 471 w 517"/>
                              <a:gd name="T79" fmla="*/ 210 h 420"/>
                              <a:gd name="T80" fmla="*/ 489 w 517"/>
                              <a:gd name="T81" fmla="*/ 223 h 420"/>
                              <a:gd name="T82" fmla="*/ 502 w 517"/>
                              <a:gd name="T83" fmla="*/ 241 h 420"/>
                              <a:gd name="T84" fmla="*/ 511 w 517"/>
                              <a:gd name="T85" fmla="*/ 261 h 420"/>
                              <a:gd name="T86" fmla="*/ 517 w 517"/>
                              <a:gd name="T87" fmla="*/ 283 h 420"/>
                              <a:gd name="T88" fmla="*/ 517 w 517"/>
                              <a:gd name="T89" fmla="*/ 312 h 420"/>
                              <a:gd name="T90" fmla="*/ 510 w 517"/>
                              <a:gd name="T91" fmla="*/ 346 h 420"/>
                              <a:gd name="T92" fmla="*/ 495 w 517"/>
                              <a:gd name="T93" fmla="*/ 374 h 420"/>
                              <a:gd name="T94" fmla="*/ 470 w 517"/>
                              <a:gd name="T95" fmla="*/ 396 h 420"/>
                              <a:gd name="T96" fmla="*/ 438 w 517"/>
                              <a:gd name="T97" fmla="*/ 410 h 420"/>
                              <a:gd name="T98" fmla="*/ 396 w 517"/>
                              <a:gd name="T99" fmla="*/ 418 h 420"/>
                              <a:gd name="T100" fmla="*/ 0 w 517"/>
                              <a:gd name="T101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7" h="420">
                                <a:moveTo>
                                  <a:pt x="163" y="316"/>
                                </a:moveTo>
                                <a:lnTo>
                                  <a:pt x="278" y="316"/>
                                </a:lnTo>
                                <a:lnTo>
                                  <a:pt x="284" y="316"/>
                                </a:lnTo>
                                <a:lnTo>
                                  <a:pt x="291" y="316"/>
                                </a:lnTo>
                                <a:lnTo>
                                  <a:pt x="296" y="316"/>
                                </a:lnTo>
                                <a:lnTo>
                                  <a:pt x="302" y="316"/>
                                </a:lnTo>
                                <a:lnTo>
                                  <a:pt x="307" y="316"/>
                                </a:lnTo>
                                <a:lnTo>
                                  <a:pt x="311" y="314"/>
                                </a:lnTo>
                                <a:lnTo>
                                  <a:pt x="315" y="314"/>
                                </a:lnTo>
                                <a:lnTo>
                                  <a:pt x="319" y="313"/>
                                </a:lnTo>
                                <a:lnTo>
                                  <a:pt x="323" y="313"/>
                                </a:lnTo>
                                <a:lnTo>
                                  <a:pt x="326" y="312"/>
                                </a:lnTo>
                                <a:lnTo>
                                  <a:pt x="328" y="310"/>
                                </a:lnTo>
                                <a:lnTo>
                                  <a:pt x="330" y="309"/>
                                </a:lnTo>
                                <a:lnTo>
                                  <a:pt x="332" y="308"/>
                                </a:lnTo>
                                <a:lnTo>
                                  <a:pt x="334" y="306"/>
                                </a:lnTo>
                                <a:lnTo>
                                  <a:pt x="335" y="305"/>
                                </a:lnTo>
                                <a:lnTo>
                                  <a:pt x="338" y="304"/>
                                </a:lnTo>
                                <a:lnTo>
                                  <a:pt x="338" y="301"/>
                                </a:lnTo>
                                <a:lnTo>
                                  <a:pt x="339" y="298"/>
                                </a:lnTo>
                                <a:lnTo>
                                  <a:pt x="340" y="297"/>
                                </a:lnTo>
                                <a:lnTo>
                                  <a:pt x="342" y="294"/>
                                </a:lnTo>
                                <a:lnTo>
                                  <a:pt x="342" y="292"/>
                                </a:lnTo>
                                <a:lnTo>
                                  <a:pt x="342" y="289"/>
                                </a:lnTo>
                                <a:lnTo>
                                  <a:pt x="342" y="286"/>
                                </a:lnTo>
                                <a:lnTo>
                                  <a:pt x="342" y="282"/>
                                </a:lnTo>
                                <a:lnTo>
                                  <a:pt x="342" y="279"/>
                                </a:lnTo>
                                <a:lnTo>
                                  <a:pt x="342" y="277"/>
                                </a:lnTo>
                                <a:lnTo>
                                  <a:pt x="342" y="274"/>
                                </a:lnTo>
                                <a:lnTo>
                                  <a:pt x="340" y="270"/>
                                </a:lnTo>
                                <a:lnTo>
                                  <a:pt x="340" y="269"/>
                                </a:lnTo>
                                <a:lnTo>
                                  <a:pt x="339" y="266"/>
                                </a:lnTo>
                                <a:lnTo>
                                  <a:pt x="338" y="263"/>
                                </a:lnTo>
                                <a:lnTo>
                                  <a:pt x="336" y="261"/>
                                </a:lnTo>
                                <a:lnTo>
                                  <a:pt x="335" y="259"/>
                                </a:lnTo>
                                <a:lnTo>
                                  <a:pt x="334" y="258"/>
                                </a:lnTo>
                                <a:lnTo>
                                  <a:pt x="332" y="257"/>
                                </a:lnTo>
                                <a:lnTo>
                                  <a:pt x="330" y="254"/>
                                </a:lnTo>
                                <a:lnTo>
                                  <a:pt x="328" y="254"/>
                                </a:lnTo>
                                <a:lnTo>
                                  <a:pt x="326" y="253"/>
                                </a:lnTo>
                                <a:lnTo>
                                  <a:pt x="322" y="251"/>
                                </a:lnTo>
                                <a:lnTo>
                                  <a:pt x="319" y="250"/>
                                </a:lnTo>
                                <a:lnTo>
                                  <a:pt x="315" y="250"/>
                                </a:lnTo>
                                <a:lnTo>
                                  <a:pt x="311" y="249"/>
                                </a:lnTo>
                                <a:lnTo>
                                  <a:pt x="306" y="249"/>
                                </a:lnTo>
                                <a:lnTo>
                                  <a:pt x="302" y="247"/>
                                </a:lnTo>
                                <a:lnTo>
                                  <a:pt x="296" y="247"/>
                                </a:lnTo>
                                <a:lnTo>
                                  <a:pt x="291" y="247"/>
                                </a:lnTo>
                                <a:lnTo>
                                  <a:pt x="284" y="247"/>
                                </a:lnTo>
                                <a:lnTo>
                                  <a:pt x="278" y="246"/>
                                </a:lnTo>
                                <a:lnTo>
                                  <a:pt x="163" y="246"/>
                                </a:lnTo>
                                <a:lnTo>
                                  <a:pt x="163" y="316"/>
                                </a:lnTo>
                                <a:lnTo>
                                  <a:pt x="163" y="316"/>
                                </a:lnTo>
                                <a:close/>
                                <a:moveTo>
                                  <a:pt x="163" y="99"/>
                                </a:moveTo>
                                <a:lnTo>
                                  <a:pt x="163" y="158"/>
                                </a:lnTo>
                                <a:lnTo>
                                  <a:pt x="271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83" y="158"/>
                                </a:lnTo>
                                <a:lnTo>
                                  <a:pt x="288" y="158"/>
                                </a:lnTo>
                                <a:lnTo>
                                  <a:pt x="292" y="158"/>
                                </a:lnTo>
                                <a:lnTo>
                                  <a:pt x="298" y="158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57"/>
                                </a:lnTo>
                                <a:lnTo>
                                  <a:pt x="308" y="157"/>
                                </a:lnTo>
                                <a:lnTo>
                                  <a:pt x="311" y="155"/>
                                </a:lnTo>
                                <a:lnTo>
                                  <a:pt x="314" y="155"/>
                                </a:lnTo>
                                <a:lnTo>
                                  <a:pt x="316" y="154"/>
                                </a:lnTo>
                                <a:lnTo>
                                  <a:pt x="318" y="153"/>
                                </a:lnTo>
                                <a:lnTo>
                                  <a:pt x="320" y="153"/>
                                </a:lnTo>
                                <a:lnTo>
                                  <a:pt x="322" y="151"/>
                                </a:lnTo>
                                <a:lnTo>
                                  <a:pt x="323" y="149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6"/>
                                </a:lnTo>
                                <a:lnTo>
                                  <a:pt x="327" y="143"/>
                                </a:lnTo>
                                <a:lnTo>
                                  <a:pt x="327" y="142"/>
                                </a:lnTo>
                                <a:lnTo>
                                  <a:pt x="328" y="139"/>
                                </a:lnTo>
                                <a:lnTo>
                                  <a:pt x="328" y="137"/>
                                </a:lnTo>
                                <a:lnTo>
                                  <a:pt x="328" y="135"/>
                                </a:lnTo>
                                <a:lnTo>
                                  <a:pt x="328" y="133"/>
                                </a:lnTo>
                                <a:lnTo>
                                  <a:pt x="328" y="128"/>
                                </a:lnTo>
                                <a:lnTo>
                                  <a:pt x="328" y="126"/>
                                </a:lnTo>
                                <a:lnTo>
                                  <a:pt x="328" y="123"/>
                                </a:lnTo>
                                <a:lnTo>
                                  <a:pt x="328" y="120"/>
                                </a:lnTo>
                                <a:lnTo>
                                  <a:pt x="328" y="119"/>
                                </a:lnTo>
                                <a:lnTo>
                                  <a:pt x="327" y="116"/>
                                </a:lnTo>
                                <a:lnTo>
                                  <a:pt x="327" y="114"/>
                                </a:lnTo>
                                <a:lnTo>
                                  <a:pt x="326" y="112"/>
                                </a:lnTo>
                                <a:lnTo>
                                  <a:pt x="324" y="111"/>
                                </a:lnTo>
                                <a:lnTo>
                                  <a:pt x="324" y="108"/>
                                </a:lnTo>
                                <a:lnTo>
                                  <a:pt x="323" y="107"/>
                                </a:lnTo>
                                <a:lnTo>
                                  <a:pt x="322" y="106"/>
                                </a:lnTo>
                                <a:lnTo>
                                  <a:pt x="319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5" y="103"/>
                                </a:lnTo>
                                <a:lnTo>
                                  <a:pt x="312" y="103"/>
                                </a:lnTo>
                                <a:lnTo>
                                  <a:pt x="310" y="102"/>
                                </a:lnTo>
                                <a:lnTo>
                                  <a:pt x="306" y="102"/>
                                </a:lnTo>
                                <a:lnTo>
                                  <a:pt x="302" y="100"/>
                                </a:lnTo>
                                <a:lnTo>
                                  <a:pt x="298" y="100"/>
                                </a:lnTo>
                                <a:lnTo>
                                  <a:pt x="294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83" y="100"/>
                                </a:lnTo>
                                <a:lnTo>
                                  <a:pt x="278" y="100"/>
                                </a:lnTo>
                                <a:lnTo>
                                  <a:pt x="271" y="99"/>
                                </a:lnTo>
                                <a:lnTo>
                                  <a:pt x="163" y="99"/>
                                </a:lnTo>
                                <a:lnTo>
                                  <a:pt x="163" y="99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52" y="2"/>
                                </a:lnTo>
                                <a:lnTo>
                                  <a:pt x="366" y="2"/>
                                </a:lnTo>
                                <a:lnTo>
                                  <a:pt x="379" y="3"/>
                                </a:lnTo>
                                <a:lnTo>
                                  <a:pt x="391" y="4"/>
                                </a:lnTo>
                                <a:lnTo>
                                  <a:pt x="403" y="6"/>
                                </a:lnTo>
                                <a:lnTo>
                                  <a:pt x="414" y="7"/>
                                </a:lnTo>
                                <a:lnTo>
                                  <a:pt x="423" y="10"/>
                                </a:lnTo>
                                <a:lnTo>
                                  <a:pt x="433" y="12"/>
                                </a:lnTo>
                                <a:lnTo>
                                  <a:pt x="442" y="15"/>
                                </a:lnTo>
                                <a:lnTo>
                                  <a:pt x="449" y="18"/>
                                </a:lnTo>
                                <a:lnTo>
                                  <a:pt x="457" y="22"/>
                                </a:lnTo>
                                <a:lnTo>
                                  <a:pt x="462" y="24"/>
                                </a:lnTo>
                                <a:lnTo>
                                  <a:pt x="469" y="30"/>
                                </a:lnTo>
                                <a:lnTo>
                                  <a:pt x="474" y="34"/>
                                </a:lnTo>
                                <a:lnTo>
                                  <a:pt x="479" y="39"/>
                                </a:lnTo>
                                <a:lnTo>
                                  <a:pt x="483" y="44"/>
                                </a:lnTo>
                                <a:lnTo>
                                  <a:pt x="487" y="51"/>
                                </a:lnTo>
                                <a:lnTo>
                                  <a:pt x="491" y="58"/>
                                </a:lnTo>
                                <a:lnTo>
                                  <a:pt x="494" y="64"/>
                                </a:lnTo>
                                <a:lnTo>
                                  <a:pt x="495" y="72"/>
                                </a:lnTo>
                                <a:lnTo>
                                  <a:pt x="498" y="80"/>
                                </a:lnTo>
                                <a:lnTo>
                                  <a:pt x="499" y="88"/>
                                </a:lnTo>
                                <a:lnTo>
                                  <a:pt x="499" y="98"/>
                                </a:lnTo>
                                <a:lnTo>
                                  <a:pt x="499" y="106"/>
                                </a:lnTo>
                                <a:lnTo>
                                  <a:pt x="499" y="111"/>
                                </a:lnTo>
                                <a:lnTo>
                                  <a:pt x="499" y="116"/>
                                </a:lnTo>
                                <a:lnTo>
                                  <a:pt x="499" y="122"/>
                                </a:lnTo>
                                <a:lnTo>
                                  <a:pt x="498" y="126"/>
                                </a:lnTo>
                                <a:lnTo>
                                  <a:pt x="498" y="131"/>
                                </a:lnTo>
                                <a:lnTo>
                                  <a:pt x="497" y="135"/>
                                </a:lnTo>
                                <a:lnTo>
                                  <a:pt x="495" y="139"/>
                                </a:lnTo>
                                <a:lnTo>
                                  <a:pt x="494" y="145"/>
                                </a:lnTo>
                                <a:lnTo>
                                  <a:pt x="491" y="149"/>
                                </a:lnTo>
                                <a:lnTo>
                                  <a:pt x="490" y="153"/>
                                </a:lnTo>
                                <a:lnTo>
                                  <a:pt x="487" y="157"/>
                                </a:lnTo>
                                <a:lnTo>
                                  <a:pt x="485" y="159"/>
                                </a:lnTo>
                                <a:lnTo>
                                  <a:pt x="483" y="163"/>
                                </a:lnTo>
                                <a:lnTo>
                                  <a:pt x="481" y="167"/>
                                </a:lnTo>
                                <a:lnTo>
                                  <a:pt x="477" y="171"/>
                                </a:lnTo>
                                <a:lnTo>
                                  <a:pt x="474" y="175"/>
                                </a:lnTo>
                                <a:lnTo>
                                  <a:pt x="471" y="178"/>
                                </a:lnTo>
                                <a:lnTo>
                                  <a:pt x="467" y="182"/>
                                </a:lnTo>
                                <a:lnTo>
                                  <a:pt x="465" y="185"/>
                                </a:lnTo>
                                <a:lnTo>
                                  <a:pt x="461" y="187"/>
                                </a:lnTo>
                                <a:lnTo>
                                  <a:pt x="457" y="191"/>
                                </a:lnTo>
                                <a:lnTo>
                                  <a:pt x="453" y="194"/>
                                </a:lnTo>
                                <a:lnTo>
                                  <a:pt x="449" y="197"/>
                                </a:lnTo>
                                <a:lnTo>
                                  <a:pt x="443" y="198"/>
                                </a:lnTo>
                                <a:lnTo>
                                  <a:pt x="450" y="201"/>
                                </a:lnTo>
                                <a:lnTo>
                                  <a:pt x="455" y="203"/>
                                </a:lnTo>
                                <a:lnTo>
                                  <a:pt x="461" y="205"/>
                                </a:lnTo>
                                <a:lnTo>
                                  <a:pt x="466" y="207"/>
                                </a:lnTo>
                                <a:lnTo>
                                  <a:pt x="471" y="210"/>
                                </a:lnTo>
                                <a:lnTo>
                                  <a:pt x="475" y="214"/>
                                </a:lnTo>
                                <a:lnTo>
                                  <a:pt x="481" y="217"/>
                                </a:lnTo>
                                <a:lnTo>
                                  <a:pt x="485" y="221"/>
                                </a:lnTo>
                                <a:lnTo>
                                  <a:pt x="489" y="223"/>
                                </a:lnTo>
                                <a:lnTo>
                                  <a:pt x="491" y="227"/>
                                </a:lnTo>
                                <a:lnTo>
                                  <a:pt x="495" y="231"/>
                                </a:lnTo>
                                <a:lnTo>
                                  <a:pt x="498" y="235"/>
                                </a:lnTo>
                                <a:lnTo>
                                  <a:pt x="502" y="241"/>
                                </a:lnTo>
                                <a:lnTo>
                                  <a:pt x="505" y="245"/>
                                </a:lnTo>
                                <a:lnTo>
                                  <a:pt x="507" y="250"/>
                                </a:lnTo>
                                <a:lnTo>
                                  <a:pt x="509" y="255"/>
                                </a:lnTo>
                                <a:lnTo>
                                  <a:pt x="511" y="261"/>
                                </a:lnTo>
                                <a:lnTo>
                                  <a:pt x="513" y="266"/>
                                </a:lnTo>
                                <a:lnTo>
                                  <a:pt x="514" y="271"/>
                                </a:lnTo>
                                <a:lnTo>
                                  <a:pt x="515" y="277"/>
                                </a:lnTo>
                                <a:lnTo>
                                  <a:pt x="517" y="283"/>
                                </a:lnTo>
                                <a:lnTo>
                                  <a:pt x="517" y="289"/>
                                </a:lnTo>
                                <a:lnTo>
                                  <a:pt x="517" y="296"/>
                                </a:lnTo>
                                <a:lnTo>
                                  <a:pt x="517" y="301"/>
                                </a:lnTo>
                                <a:lnTo>
                                  <a:pt x="517" y="312"/>
                                </a:lnTo>
                                <a:lnTo>
                                  <a:pt x="517" y="321"/>
                                </a:lnTo>
                                <a:lnTo>
                                  <a:pt x="515" y="330"/>
                                </a:lnTo>
                                <a:lnTo>
                                  <a:pt x="513" y="338"/>
                                </a:lnTo>
                                <a:lnTo>
                                  <a:pt x="510" y="346"/>
                                </a:lnTo>
                                <a:lnTo>
                                  <a:pt x="507" y="354"/>
                                </a:lnTo>
                                <a:lnTo>
                                  <a:pt x="503" y="361"/>
                                </a:lnTo>
                                <a:lnTo>
                                  <a:pt x="499" y="368"/>
                                </a:lnTo>
                                <a:lnTo>
                                  <a:pt x="495" y="374"/>
                                </a:lnTo>
                                <a:lnTo>
                                  <a:pt x="490" y="381"/>
                                </a:lnTo>
                                <a:lnTo>
                                  <a:pt x="483" y="386"/>
                                </a:lnTo>
                                <a:lnTo>
                                  <a:pt x="477" y="390"/>
                                </a:lnTo>
                                <a:lnTo>
                                  <a:pt x="470" y="396"/>
                                </a:lnTo>
                                <a:lnTo>
                                  <a:pt x="463" y="400"/>
                                </a:lnTo>
                                <a:lnTo>
                                  <a:pt x="455" y="404"/>
                                </a:lnTo>
                                <a:lnTo>
                                  <a:pt x="447" y="408"/>
                                </a:lnTo>
                                <a:lnTo>
                                  <a:pt x="438" y="410"/>
                                </a:lnTo>
                                <a:lnTo>
                                  <a:pt x="429" y="413"/>
                                </a:lnTo>
                                <a:lnTo>
                                  <a:pt x="418" y="416"/>
                                </a:lnTo>
                                <a:lnTo>
                                  <a:pt x="407" y="417"/>
                                </a:lnTo>
                                <a:lnTo>
                                  <a:pt x="396" y="418"/>
                                </a:lnTo>
                                <a:lnTo>
                                  <a:pt x="384" y="420"/>
                                </a:lnTo>
                                <a:lnTo>
                                  <a:pt x="372" y="420"/>
                                </a:lnTo>
                                <a:lnTo>
                                  <a:pt x="359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5" name="Freeform 38"/>
                        <wps:cNvSpPr>
                          <a:spLocks noChangeAspect="1"/>
                        </wps:cNvSpPr>
                        <wps:spPr bwMode="auto">
                          <a:xfrm>
                            <a:off x="1468" y="1530"/>
                            <a:ext cx="466" cy="420"/>
                          </a:xfrm>
                          <a:custGeom>
                            <a:avLst/>
                            <a:gdLst>
                              <a:gd name="T0" fmla="*/ 152 w 466"/>
                              <a:gd name="T1" fmla="*/ 420 h 420"/>
                              <a:gd name="T2" fmla="*/ 152 w 466"/>
                              <a:gd name="T3" fmla="*/ 107 h 420"/>
                              <a:gd name="T4" fmla="*/ 0 w 466"/>
                              <a:gd name="T5" fmla="*/ 107 h 420"/>
                              <a:gd name="T6" fmla="*/ 0 w 466"/>
                              <a:gd name="T7" fmla="*/ 0 h 420"/>
                              <a:gd name="T8" fmla="*/ 466 w 466"/>
                              <a:gd name="T9" fmla="*/ 0 h 420"/>
                              <a:gd name="T10" fmla="*/ 466 w 466"/>
                              <a:gd name="T11" fmla="*/ 107 h 420"/>
                              <a:gd name="T12" fmla="*/ 315 w 466"/>
                              <a:gd name="T13" fmla="*/ 107 h 420"/>
                              <a:gd name="T14" fmla="*/ 315 w 466"/>
                              <a:gd name="T15" fmla="*/ 420 h 420"/>
                              <a:gd name="T16" fmla="*/ 152 w 466"/>
                              <a:gd name="T17" fmla="*/ 420 h 420"/>
                              <a:gd name="T18" fmla="*/ 152 w 466"/>
                              <a:gd name="T19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420">
                                <a:moveTo>
                                  <a:pt x="152" y="420"/>
                                </a:moveTo>
                                <a:lnTo>
                                  <a:pt x="152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107"/>
                                </a:lnTo>
                                <a:lnTo>
                                  <a:pt x="315" y="107"/>
                                </a:lnTo>
                                <a:lnTo>
                                  <a:pt x="315" y="420"/>
                                </a:lnTo>
                                <a:lnTo>
                                  <a:pt x="152" y="420"/>
                                </a:lnTo>
                                <a:lnTo>
                                  <a:pt x="152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grpSp>
                    <wps:wsp>
                      <wps:cNvPr id="66" name="Freeform 39"/>
                      <wps:cNvSpPr>
                        <a:spLocks noChangeAspect="1"/>
                      </wps:cNvSpPr>
                      <wps:spPr bwMode="auto">
                        <a:xfrm>
                          <a:off x="1980" y="1530"/>
                          <a:ext cx="460" cy="420"/>
                        </a:xfrm>
                        <a:custGeom>
                          <a:avLst/>
                          <a:gdLst>
                            <a:gd name="T0" fmla="*/ 0 w 460"/>
                            <a:gd name="T1" fmla="*/ 420 h 420"/>
                            <a:gd name="T2" fmla="*/ 0 w 460"/>
                            <a:gd name="T3" fmla="*/ 0 h 420"/>
                            <a:gd name="T4" fmla="*/ 446 w 460"/>
                            <a:gd name="T5" fmla="*/ 0 h 420"/>
                            <a:gd name="T6" fmla="*/ 446 w 460"/>
                            <a:gd name="T7" fmla="*/ 103 h 420"/>
                            <a:gd name="T8" fmla="*/ 163 w 460"/>
                            <a:gd name="T9" fmla="*/ 103 h 420"/>
                            <a:gd name="T10" fmla="*/ 163 w 460"/>
                            <a:gd name="T11" fmla="*/ 153 h 420"/>
                            <a:gd name="T12" fmla="*/ 393 w 460"/>
                            <a:gd name="T13" fmla="*/ 153 h 420"/>
                            <a:gd name="T14" fmla="*/ 393 w 460"/>
                            <a:gd name="T15" fmla="*/ 257 h 420"/>
                            <a:gd name="T16" fmla="*/ 163 w 460"/>
                            <a:gd name="T17" fmla="*/ 257 h 420"/>
                            <a:gd name="T18" fmla="*/ 163 w 460"/>
                            <a:gd name="T19" fmla="*/ 312 h 420"/>
                            <a:gd name="T20" fmla="*/ 460 w 460"/>
                            <a:gd name="T21" fmla="*/ 312 h 420"/>
                            <a:gd name="T22" fmla="*/ 460 w 460"/>
                            <a:gd name="T23" fmla="*/ 420 h 420"/>
                            <a:gd name="T24" fmla="*/ 0 w 460"/>
                            <a:gd name="T25" fmla="*/ 420 h 420"/>
                            <a:gd name="T26" fmla="*/ 0 w 460"/>
                            <a:gd name="T2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0" h="420">
                              <a:moveTo>
                                <a:pt x="0" y="420"/>
                              </a:moveTo>
                              <a:lnTo>
                                <a:pt x="0" y="0"/>
                              </a:lnTo>
                              <a:lnTo>
                                <a:pt x="446" y="0"/>
                              </a:lnTo>
                              <a:lnTo>
                                <a:pt x="446" y="103"/>
                              </a:lnTo>
                              <a:lnTo>
                                <a:pt x="163" y="103"/>
                              </a:lnTo>
                              <a:lnTo>
                                <a:pt x="163" y="153"/>
                              </a:lnTo>
                              <a:lnTo>
                                <a:pt x="393" y="153"/>
                              </a:lnTo>
                              <a:lnTo>
                                <a:pt x="393" y="257"/>
                              </a:lnTo>
                              <a:lnTo>
                                <a:pt x="163" y="257"/>
                              </a:lnTo>
                              <a:lnTo>
                                <a:pt x="163" y="312"/>
                              </a:lnTo>
                              <a:lnTo>
                                <a:pt x="460" y="312"/>
                              </a:lnTo>
                              <a:lnTo>
                                <a:pt x="46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7" name="Freeform 40"/>
                      <wps:cNvSpPr>
                        <a:spLocks noChangeAspect="1"/>
                      </wps:cNvSpPr>
                      <wps:spPr bwMode="auto">
                        <a:xfrm>
                          <a:off x="2467" y="1520"/>
                          <a:ext cx="530" cy="443"/>
                        </a:xfrm>
                        <a:custGeom>
                          <a:avLst/>
                          <a:gdLst>
                            <a:gd name="T0" fmla="*/ 197 w 530"/>
                            <a:gd name="T1" fmla="*/ 312 h 443"/>
                            <a:gd name="T2" fmla="*/ 206 w 530"/>
                            <a:gd name="T3" fmla="*/ 323 h 443"/>
                            <a:gd name="T4" fmla="*/ 220 w 530"/>
                            <a:gd name="T5" fmla="*/ 331 h 443"/>
                            <a:gd name="T6" fmla="*/ 240 w 530"/>
                            <a:gd name="T7" fmla="*/ 336 h 443"/>
                            <a:gd name="T8" fmla="*/ 264 w 530"/>
                            <a:gd name="T9" fmla="*/ 338 h 443"/>
                            <a:gd name="T10" fmla="*/ 289 w 530"/>
                            <a:gd name="T11" fmla="*/ 338 h 443"/>
                            <a:gd name="T12" fmla="*/ 309 w 530"/>
                            <a:gd name="T13" fmla="*/ 335 h 443"/>
                            <a:gd name="T14" fmla="*/ 323 w 530"/>
                            <a:gd name="T15" fmla="*/ 328 h 443"/>
                            <a:gd name="T16" fmla="*/ 332 w 530"/>
                            <a:gd name="T17" fmla="*/ 320 h 443"/>
                            <a:gd name="T18" fmla="*/ 336 w 530"/>
                            <a:gd name="T19" fmla="*/ 308 h 443"/>
                            <a:gd name="T20" fmla="*/ 333 w 530"/>
                            <a:gd name="T21" fmla="*/ 299 h 443"/>
                            <a:gd name="T22" fmla="*/ 325 w 530"/>
                            <a:gd name="T23" fmla="*/ 291 h 443"/>
                            <a:gd name="T24" fmla="*/ 312 w 530"/>
                            <a:gd name="T25" fmla="*/ 284 h 443"/>
                            <a:gd name="T26" fmla="*/ 295 w 530"/>
                            <a:gd name="T27" fmla="*/ 279 h 443"/>
                            <a:gd name="T28" fmla="*/ 156 w 530"/>
                            <a:gd name="T29" fmla="*/ 259 h 443"/>
                            <a:gd name="T30" fmla="*/ 98 w 530"/>
                            <a:gd name="T31" fmla="*/ 248 h 443"/>
                            <a:gd name="T32" fmla="*/ 56 w 530"/>
                            <a:gd name="T33" fmla="*/ 229 h 443"/>
                            <a:gd name="T34" fmla="*/ 25 w 530"/>
                            <a:gd name="T35" fmla="*/ 203 h 443"/>
                            <a:gd name="T36" fmla="*/ 8 w 530"/>
                            <a:gd name="T37" fmla="*/ 168 h 443"/>
                            <a:gd name="T38" fmla="*/ 4 w 530"/>
                            <a:gd name="T39" fmla="*/ 124 h 443"/>
                            <a:gd name="T40" fmla="*/ 17 w 530"/>
                            <a:gd name="T41" fmla="*/ 74 h 443"/>
                            <a:gd name="T42" fmla="*/ 52 w 530"/>
                            <a:gd name="T43" fmla="*/ 38 h 443"/>
                            <a:gd name="T44" fmla="*/ 106 w 530"/>
                            <a:gd name="T45" fmla="*/ 14 h 443"/>
                            <a:gd name="T46" fmla="*/ 185 w 530"/>
                            <a:gd name="T47" fmla="*/ 2 h 443"/>
                            <a:gd name="T48" fmla="*/ 287 w 530"/>
                            <a:gd name="T49" fmla="*/ 1 h 443"/>
                            <a:gd name="T50" fmla="*/ 375 w 530"/>
                            <a:gd name="T51" fmla="*/ 12 h 443"/>
                            <a:gd name="T52" fmla="*/ 440 w 530"/>
                            <a:gd name="T53" fmla="*/ 32 h 443"/>
                            <a:gd name="T54" fmla="*/ 483 w 530"/>
                            <a:gd name="T55" fmla="*/ 65 h 443"/>
                            <a:gd name="T56" fmla="*/ 506 w 530"/>
                            <a:gd name="T57" fmla="*/ 110 h 443"/>
                            <a:gd name="T58" fmla="*/ 319 w 530"/>
                            <a:gd name="T59" fmla="*/ 126 h 443"/>
                            <a:gd name="T60" fmla="*/ 311 w 530"/>
                            <a:gd name="T61" fmla="*/ 113 h 443"/>
                            <a:gd name="T62" fmla="*/ 296 w 530"/>
                            <a:gd name="T63" fmla="*/ 102 h 443"/>
                            <a:gd name="T64" fmla="*/ 276 w 530"/>
                            <a:gd name="T65" fmla="*/ 96 h 443"/>
                            <a:gd name="T66" fmla="*/ 249 w 530"/>
                            <a:gd name="T67" fmla="*/ 93 h 443"/>
                            <a:gd name="T68" fmla="*/ 225 w 530"/>
                            <a:gd name="T69" fmla="*/ 93 h 443"/>
                            <a:gd name="T70" fmla="*/ 206 w 530"/>
                            <a:gd name="T71" fmla="*/ 96 h 443"/>
                            <a:gd name="T72" fmla="*/ 193 w 530"/>
                            <a:gd name="T73" fmla="*/ 102 h 443"/>
                            <a:gd name="T74" fmla="*/ 182 w 530"/>
                            <a:gd name="T75" fmla="*/ 109 h 443"/>
                            <a:gd name="T76" fmla="*/ 180 w 530"/>
                            <a:gd name="T77" fmla="*/ 118 h 443"/>
                            <a:gd name="T78" fmla="*/ 181 w 530"/>
                            <a:gd name="T79" fmla="*/ 128 h 443"/>
                            <a:gd name="T80" fmla="*/ 186 w 530"/>
                            <a:gd name="T81" fmla="*/ 136 h 443"/>
                            <a:gd name="T82" fmla="*/ 196 w 530"/>
                            <a:gd name="T83" fmla="*/ 141 h 443"/>
                            <a:gd name="T84" fmla="*/ 214 w 530"/>
                            <a:gd name="T85" fmla="*/ 147 h 443"/>
                            <a:gd name="T86" fmla="*/ 243 w 530"/>
                            <a:gd name="T87" fmla="*/ 151 h 443"/>
                            <a:gd name="T88" fmla="*/ 432 w 530"/>
                            <a:gd name="T89" fmla="*/ 181 h 443"/>
                            <a:gd name="T90" fmla="*/ 475 w 530"/>
                            <a:gd name="T91" fmla="*/ 199 h 443"/>
                            <a:gd name="T92" fmla="*/ 504 w 530"/>
                            <a:gd name="T93" fmla="*/ 224 h 443"/>
                            <a:gd name="T94" fmla="*/ 523 w 530"/>
                            <a:gd name="T95" fmla="*/ 256 h 443"/>
                            <a:gd name="T96" fmla="*/ 530 w 530"/>
                            <a:gd name="T97" fmla="*/ 295 h 443"/>
                            <a:gd name="T98" fmla="*/ 516 w 530"/>
                            <a:gd name="T99" fmla="*/ 352 h 443"/>
                            <a:gd name="T100" fmla="*/ 480 w 530"/>
                            <a:gd name="T101" fmla="*/ 395 h 443"/>
                            <a:gd name="T102" fmla="*/ 420 w 530"/>
                            <a:gd name="T103" fmla="*/ 423 h 443"/>
                            <a:gd name="T104" fmla="*/ 332 w 530"/>
                            <a:gd name="T105" fmla="*/ 440 h 443"/>
                            <a:gd name="T106" fmla="*/ 222 w 530"/>
                            <a:gd name="T107" fmla="*/ 443 h 443"/>
                            <a:gd name="T108" fmla="*/ 138 w 530"/>
                            <a:gd name="T109" fmla="*/ 435 h 443"/>
                            <a:gd name="T110" fmla="*/ 73 w 530"/>
                            <a:gd name="T111" fmla="*/ 414 h 443"/>
                            <a:gd name="T112" fmla="*/ 26 w 530"/>
                            <a:gd name="T113" fmla="*/ 380 h 443"/>
                            <a:gd name="T114" fmla="*/ 2 w 530"/>
                            <a:gd name="T115" fmla="*/ 335 h 443"/>
                            <a:gd name="T116" fmla="*/ 0 w 530"/>
                            <a:gd name="T117" fmla="*/ 303 h 4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443">
                              <a:moveTo>
                                <a:pt x="0" y="303"/>
                              </a:moveTo>
                              <a:lnTo>
                                <a:pt x="196" y="303"/>
                              </a:lnTo>
                              <a:lnTo>
                                <a:pt x="196" y="307"/>
                              </a:lnTo>
                              <a:lnTo>
                                <a:pt x="197" y="310"/>
                              </a:lnTo>
                              <a:lnTo>
                                <a:pt x="197" y="312"/>
                              </a:lnTo>
                              <a:lnTo>
                                <a:pt x="198" y="315"/>
                              </a:lnTo>
                              <a:lnTo>
                                <a:pt x="200" y="316"/>
                              </a:lnTo>
                              <a:lnTo>
                                <a:pt x="202" y="319"/>
                              </a:lnTo>
                              <a:lnTo>
                                <a:pt x="204" y="322"/>
                              </a:lnTo>
                              <a:lnTo>
                                <a:pt x="206" y="323"/>
                              </a:lnTo>
                              <a:lnTo>
                                <a:pt x="208" y="326"/>
                              </a:lnTo>
                              <a:lnTo>
                                <a:pt x="210" y="327"/>
                              </a:lnTo>
                              <a:lnTo>
                                <a:pt x="213" y="328"/>
                              </a:lnTo>
                              <a:lnTo>
                                <a:pt x="217" y="330"/>
                              </a:lnTo>
                              <a:lnTo>
                                <a:pt x="220" y="331"/>
                              </a:lnTo>
                              <a:lnTo>
                                <a:pt x="224" y="332"/>
                              </a:lnTo>
                              <a:lnTo>
                                <a:pt x="228" y="334"/>
                              </a:lnTo>
                              <a:lnTo>
                                <a:pt x="232" y="335"/>
                              </a:lnTo>
                              <a:lnTo>
                                <a:pt x="236" y="335"/>
                              </a:lnTo>
                              <a:lnTo>
                                <a:pt x="240" y="336"/>
                              </a:lnTo>
                              <a:lnTo>
                                <a:pt x="244" y="336"/>
                              </a:lnTo>
                              <a:lnTo>
                                <a:pt x="249" y="338"/>
                              </a:lnTo>
                              <a:lnTo>
                                <a:pt x="253" y="338"/>
                              </a:lnTo>
                              <a:lnTo>
                                <a:pt x="259" y="338"/>
                              </a:lnTo>
                              <a:lnTo>
                                <a:pt x="264" y="338"/>
                              </a:lnTo>
                              <a:lnTo>
                                <a:pt x="269" y="338"/>
                              </a:lnTo>
                              <a:lnTo>
                                <a:pt x="275" y="338"/>
                              </a:lnTo>
                              <a:lnTo>
                                <a:pt x="279" y="338"/>
                              </a:lnTo>
                              <a:lnTo>
                                <a:pt x="284" y="338"/>
                              </a:lnTo>
                              <a:lnTo>
                                <a:pt x="289" y="338"/>
                              </a:lnTo>
                              <a:lnTo>
                                <a:pt x="293" y="338"/>
                              </a:lnTo>
                              <a:lnTo>
                                <a:pt x="297" y="336"/>
                              </a:lnTo>
                              <a:lnTo>
                                <a:pt x="301" y="336"/>
                              </a:lnTo>
                              <a:lnTo>
                                <a:pt x="305" y="335"/>
                              </a:lnTo>
                              <a:lnTo>
                                <a:pt x="309" y="335"/>
                              </a:lnTo>
                              <a:lnTo>
                                <a:pt x="312" y="334"/>
                              </a:lnTo>
                              <a:lnTo>
                                <a:pt x="315" y="332"/>
                              </a:lnTo>
                              <a:lnTo>
                                <a:pt x="319" y="331"/>
                              </a:lnTo>
                              <a:lnTo>
                                <a:pt x="321" y="330"/>
                              </a:lnTo>
                              <a:lnTo>
                                <a:pt x="323" y="328"/>
                              </a:lnTo>
                              <a:lnTo>
                                <a:pt x="325" y="327"/>
                              </a:lnTo>
                              <a:lnTo>
                                <a:pt x="328" y="326"/>
                              </a:lnTo>
                              <a:lnTo>
                                <a:pt x="329" y="324"/>
                              </a:lnTo>
                              <a:lnTo>
                                <a:pt x="331" y="322"/>
                              </a:lnTo>
                              <a:lnTo>
                                <a:pt x="332" y="320"/>
                              </a:lnTo>
                              <a:lnTo>
                                <a:pt x="333" y="318"/>
                              </a:lnTo>
                              <a:lnTo>
                                <a:pt x="335" y="316"/>
                              </a:lnTo>
                              <a:lnTo>
                                <a:pt x="335" y="314"/>
                              </a:lnTo>
                              <a:lnTo>
                                <a:pt x="335" y="311"/>
                              </a:lnTo>
                              <a:lnTo>
                                <a:pt x="336" y="308"/>
                              </a:lnTo>
                              <a:lnTo>
                                <a:pt x="335" y="307"/>
                              </a:lnTo>
                              <a:lnTo>
                                <a:pt x="335" y="304"/>
                              </a:lnTo>
                              <a:lnTo>
                                <a:pt x="335" y="303"/>
                              </a:lnTo>
                              <a:lnTo>
                                <a:pt x="333" y="300"/>
                              </a:lnTo>
                              <a:lnTo>
                                <a:pt x="333" y="299"/>
                              </a:lnTo>
                              <a:lnTo>
                                <a:pt x="332" y="296"/>
                              </a:lnTo>
                              <a:lnTo>
                                <a:pt x="331" y="295"/>
                              </a:lnTo>
                              <a:lnTo>
                                <a:pt x="329" y="293"/>
                              </a:lnTo>
                              <a:lnTo>
                                <a:pt x="327" y="292"/>
                              </a:lnTo>
                              <a:lnTo>
                                <a:pt x="325" y="291"/>
                              </a:lnTo>
                              <a:lnTo>
                                <a:pt x="323" y="289"/>
                              </a:lnTo>
                              <a:lnTo>
                                <a:pt x="321" y="287"/>
                              </a:lnTo>
                              <a:lnTo>
                                <a:pt x="319" y="287"/>
                              </a:lnTo>
                              <a:lnTo>
                                <a:pt x="316" y="285"/>
                              </a:lnTo>
                              <a:lnTo>
                                <a:pt x="312" y="284"/>
                              </a:lnTo>
                              <a:lnTo>
                                <a:pt x="309" y="283"/>
                              </a:lnTo>
                              <a:lnTo>
                                <a:pt x="305" y="281"/>
                              </a:lnTo>
                              <a:lnTo>
                                <a:pt x="303" y="280"/>
                              </a:lnTo>
                              <a:lnTo>
                                <a:pt x="299" y="280"/>
                              </a:lnTo>
                              <a:lnTo>
                                <a:pt x="295" y="279"/>
                              </a:lnTo>
                              <a:lnTo>
                                <a:pt x="291" y="277"/>
                              </a:lnTo>
                              <a:lnTo>
                                <a:pt x="287" y="277"/>
                              </a:lnTo>
                              <a:lnTo>
                                <a:pt x="281" y="276"/>
                              </a:lnTo>
                              <a:lnTo>
                                <a:pt x="277" y="275"/>
                              </a:lnTo>
                              <a:lnTo>
                                <a:pt x="156" y="259"/>
                              </a:lnTo>
                              <a:lnTo>
                                <a:pt x="142" y="257"/>
                              </a:lnTo>
                              <a:lnTo>
                                <a:pt x="130" y="256"/>
                              </a:lnTo>
                              <a:lnTo>
                                <a:pt x="120" y="253"/>
                              </a:lnTo>
                              <a:lnTo>
                                <a:pt x="109" y="251"/>
                              </a:lnTo>
                              <a:lnTo>
                                <a:pt x="98" y="248"/>
                              </a:lnTo>
                              <a:lnTo>
                                <a:pt x="89" y="245"/>
                              </a:lnTo>
                              <a:lnTo>
                                <a:pt x="80" y="241"/>
                              </a:lnTo>
                              <a:lnTo>
                                <a:pt x="70" y="237"/>
                              </a:lnTo>
                              <a:lnTo>
                                <a:pt x="62" y="233"/>
                              </a:lnTo>
                              <a:lnTo>
                                <a:pt x="56" y="229"/>
                              </a:lnTo>
                              <a:lnTo>
                                <a:pt x="48" y="224"/>
                              </a:lnTo>
                              <a:lnTo>
                                <a:pt x="42" y="219"/>
                              </a:lnTo>
                              <a:lnTo>
                                <a:pt x="36" y="213"/>
                              </a:lnTo>
                              <a:lnTo>
                                <a:pt x="30" y="208"/>
                              </a:lnTo>
                              <a:lnTo>
                                <a:pt x="25" y="203"/>
                              </a:lnTo>
                              <a:lnTo>
                                <a:pt x="20" y="196"/>
                              </a:lnTo>
                              <a:lnTo>
                                <a:pt x="16" y="189"/>
                              </a:lnTo>
                              <a:lnTo>
                                <a:pt x="13" y="183"/>
                              </a:lnTo>
                              <a:lnTo>
                                <a:pt x="10" y="175"/>
                              </a:lnTo>
                              <a:lnTo>
                                <a:pt x="8" y="168"/>
                              </a:lnTo>
                              <a:lnTo>
                                <a:pt x="5" y="160"/>
                              </a:lnTo>
                              <a:lnTo>
                                <a:pt x="4" y="152"/>
                              </a:lnTo>
                              <a:lnTo>
                                <a:pt x="4" y="144"/>
                              </a:lnTo>
                              <a:lnTo>
                                <a:pt x="4" y="134"/>
                              </a:lnTo>
                              <a:lnTo>
                                <a:pt x="4" y="124"/>
                              </a:lnTo>
                              <a:lnTo>
                                <a:pt x="5" y="113"/>
                              </a:lnTo>
                              <a:lnTo>
                                <a:pt x="6" y="102"/>
                              </a:lnTo>
                              <a:lnTo>
                                <a:pt x="9" y="92"/>
                              </a:lnTo>
                              <a:lnTo>
                                <a:pt x="13" y="82"/>
                              </a:lnTo>
                              <a:lnTo>
                                <a:pt x="17" y="74"/>
                              </a:lnTo>
                              <a:lnTo>
                                <a:pt x="22" y="66"/>
                              </a:lnTo>
                              <a:lnTo>
                                <a:pt x="29" y="58"/>
                              </a:lnTo>
                              <a:lnTo>
                                <a:pt x="36" y="50"/>
                              </a:lnTo>
                              <a:lnTo>
                                <a:pt x="42" y="44"/>
                              </a:lnTo>
                              <a:lnTo>
                                <a:pt x="52" y="38"/>
                              </a:lnTo>
                              <a:lnTo>
                                <a:pt x="61" y="32"/>
                              </a:lnTo>
                              <a:lnTo>
                                <a:pt x="70" y="28"/>
                              </a:lnTo>
                              <a:lnTo>
                                <a:pt x="81" y="22"/>
                              </a:lnTo>
                              <a:lnTo>
                                <a:pt x="93" y="18"/>
                              </a:lnTo>
                              <a:lnTo>
                                <a:pt x="106" y="14"/>
                              </a:lnTo>
                              <a:lnTo>
                                <a:pt x="120" y="12"/>
                              </a:lnTo>
                              <a:lnTo>
                                <a:pt x="136" y="8"/>
                              </a:lnTo>
                              <a:lnTo>
                                <a:pt x="150" y="6"/>
                              </a:lnTo>
                              <a:lnTo>
                                <a:pt x="168" y="4"/>
                              </a:lnTo>
                              <a:lnTo>
                                <a:pt x="185" y="2"/>
                              </a:lnTo>
                              <a:lnTo>
                                <a:pt x="204" y="1"/>
                              </a:lnTo>
                              <a:lnTo>
                                <a:pt x="224" y="1"/>
                              </a:lnTo>
                              <a:lnTo>
                                <a:pt x="245" y="0"/>
                              </a:lnTo>
                              <a:lnTo>
                                <a:pt x="267" y="1"/>
                              </a:lnTo>
                              <a:lnTo>
                                <a:pt x="287" y="1"/>
                              </a:lnTo>
                              <a:lnTo>
                                <a:pt x="307" y="2"/>
                              </a:lnTo>
                              <a:lnTo>
                                <a:pt x="325" y="4"/>
                              </a:lnTo>
                              <a:lnTo>
                                <a:pt x="343" y="6"/>
                              </a:lnTo>
                              <a:lnTo>
                                <a:pt x="360" y="9"/>
                              </a:lnTo>
                              <a:lnTo>
                                <a:pt x="375" y="12"/>
                              </a:lnTo>
                              <a:lnTo>
                                <a:pt x="389" y="14"/>
                              </a:lnTo>
                              <a:lnTo>
                                <a:pt x="404" y="18"/>
                              </a:lnTo>
                              <a:lnTo>
                                <a:pt x="416" y="22"/>
                              </a:lnTo>
                              <a:lnTo>
                                <a:pt x="428" y="28"/>
                              </a:lnTo>
                              <a:lnTo>
                                <a:pt x="440" y="32"/>
                              </a:lnTo>
                              <a:lnTo>
                                <a:pt x="449" y="38"/>
                              </a:lnTo>
                              <a:lnTo>
                                <a:pt x="459" y="44"/>
                              </a:lnTo>
                              <a:lnTo>
                                <a:pt x="468" y="50"/>
                              </a:lnTo>
                              <a:lnTo>
                                <a:pt x="476" y="58"/>
                              </a:lnTo>
                              <a:lnTo>
                                <a:pt x="483" y="65"/>
                              </a:lnTo>
                              <a:lnTo>
                                <a:pt x="490" y="73"/>
                              </a:lnTo>
                              <a:lnTo>
                                <a:pt x="495" y="82"/>
                              </a:lnTo>
                              <a:lnTo>
                                <a:pt x="499" y="92"/>
                              </a:lnTo>
                              <a:lnTo>
                                <a:pt x="503" y="101"/>
                              </a:lnTo>
                              <a:lnTo>
                                <a:pt x="506" y="110"/>
                              </a:lnTo>
                              <a:lnTo>
                                <a:pt x="508" y="121"/>
                              </a:lnTo>
                              <a:lnTo>
                                <a:pt x="510" y="132"/>
                              </a:lnTo>
                              <a:lnTo>
                                <a:pt x="321" y="132"/>
                              </a:lnTo>
                              <a:lnTo>
                                <a:pt x="320" y="129"/>
                              </a:lnTo>
                              <a:lnTo>
                                <a:pt x="319" y="126"/>
                              </a:lnTo>
                              <a:lnTo>
                                <a:pt x="317" y="124"/>
                              </a:lnTo>
                              <a:lnTo>
                                <a:pt x="316" y="121"/>
                              </a:lnTo>
                              <a:lnTo>
                                <a:pt x="315" y="118"/>
                              </a:lnTo>
                              <a:lnTo>
                                <a:pt x="312" y="116"/>
                              </a:lnTo>
                              <a:lnTo>
                                <a:pt x="311" y="113"/>
                              </a:lnTo>
                              <a:lnTo>
                                <a:pt x="308" y="110"/>
                              </a:lnTo>
                              <a:lnTo>
                                <a:pt x="305" y="109"/>
                              </a:lnTo>
                              <a:lnTo>
                                <a:pt x="301" y="106"/>
                              </a:lnTo>
                              <a:lnTo>
                                <a:pt x="299" y="105"/>
                              </a:lnTo>
                              <a:lnTo>
                                <a:pt x="296" y="102"/>
                              </a:lnTo>
                              <a:lnTo>
                                <a:pt x="292" y="101"/>
                              </a:lnTo>
                              <a:lnTo>
                                <a:pt x="288" y="100"/>
                              </a:lnTo>
                              <a:lnTo>
                                <a:pt x="284" y="98"/>
                              </a:lnTo>
                              <a:lnTo>
                                <a:pt x="280" y="97"/>
                              </a:lnTo>
                              <a:lnTo>
                                <a:pt x="276" y="96"/>
                              </a:lnTo>
                              <a:lnTo>
                                <a:pt x="271" y="94"/>
                              </a:lnTo>
                              <a:lnTo>
                                <a:pt x="267" y="94"/>
                              </a:lnTo>
                              <a:lnTo>
                                <a:pt x="261" y="93"/>
                              </a:lnTo>
                              <a:lnTo>
                                <a:pt x="256" y="93"/>
                              </a:lnTo>
                              <a:lnTo>
                                <a:pt x="249" y="93"/>
                              </a:lnTo>
                              <a:lnTo>
                                <a:pt x="244" y="93"/>
                              </a:lnTo>
                              <a:lnTo>
                                <a:pt x="239" y="92"/>
                              </a:lnTo>
                              <a:lnTo>
                                <a:pt x="233" y="93"/>
                              </a:lnTo>
                              <a:lnTo>
                                <a:pt x="229" y="93"/>
                              </a:lnTo>
                              <a:lnTo>
                                <a:pt x="225" y="93"/>
                              </a:lnTo>
                              <a:lnTo>
                                <a:pt x="221" y="93"/>
                              </a:lnTo>
                              <a:lnTo>
                                <a:pt x="217" y="94"/>
                              </a:lnTo>
                              <a:lnTo>
                                <a:pt x="213" y="94"/>
                              </a:lnTo>
                              <a:lnTo>
                                <a:pt x="209" y="96"/>
                              </a:lnTo>
                              <a:lnTo>
                                <a:pt x="206" y="96"/>
                              </a:lnTo>
                              <a:lnTo>
                                <a:pt x="204" y="97"/>
                              </a:lnTo>
                              <a:lnTo>
                                <a:pt x="200" y="98"/>
                              </a:lnTo>
                              <a:lnTo>
                                <a:pt x="197" y="100"/>
                              </a:lnTo>
                              <a:lnTo>
                                <a:pt x="196" y="100"/>
                              </a:lnTo>
                              <a:lnTo>
                                <a:pt x="193" y="102"/>
                              </a:lnTo>
                              <a:lnTo>
                                <a:pt x="190" y="104"/>
                              </a:lnTo>
                              <a:lnTo>
                                <a:pt x="188" y="105"/>
                              </a:lnTo>
                              <a:lnTo>
                                <a:pt x="186" y="106"/>
                              </a:lnTo>
                              <a:lnTo>
                                <a:pt x="185" y="108"/>
                              </a:lnTo>
                              <a:lnTo>
                                <a:pt x="182" y="109"/>
                              </a:lnTo>
                              <a:lnTo>
                                <a:pt x="182" y="112"/>
                              </a:lnTo>
                              <a:lnTo>
                                <a:pt x="181" y="113"/>
                              </a:lnTo>
                              <a:lnTo>
                                <a:pt x="180" y="114"/>
                              </a:lnTo>
                              <a:lnTo>
                                <a:pt x="180" y="117"/>
                              </a:lnTo>
                              <a:lnTo>
                                <a:pt x="180" y="118"/>
                              </a:lnTo>
                              <a:lnTo>
                                <a:pt x="180" y="120"/>
                              </a:lnTo>
                              <a:lnTo>
                                <a:pt x="180" y="122"/>
                              </a:lnTo>
                              <a:lnTo>
                                <a:pt x="180" y="124"/>
                              </a:lnTo>
                              <a:lnTo>
                                <a:pt x="180" y="126"/>
                              </a:lnTo>
                              <a:lnTo>
                                <a:pt x="181" y="128"/>
                              </a:lnTo>
                              <a:lnTo>
                                <a:pt x="181" y="129"/>
                              </a:lnTo>
                              <a:lnTo>
                                <a:pt x="182" y="132"/>
                              </a:lnTo>
                              <a:lnTo>
                                <a:pt x="184" y="133"/>
                              </a:lnTo>
                              <a:lnTo>
                                <a:pt x="185" y="134"/>
                              </a:lnTo>
                              <a:lnTo>
                                <a:pt x="186" y="136"/>
                              </a:lnTo>
                              <a:lnTo>
                                <a:pt x="188" y="137"/>
                              </a:lnTo>
                              <a:lnTo>
                                <a:pt x="189" y="138"/>
                              </a:lnTo>
                              <a:lnTo>
                                <a:pt x="192" y="138"/>
                              </a:lnTo>
                              <a:lnTo>
                                <a:pt x="193" y="140"/>
                              </a:lnTo>
                              <a:lnTo>
                                <a:pt x="196" y="141"/>
                              </a:lnTo>
                              <a:lnTo>
                                <a:pt x="198" y="143"/>
                              </a:lnTo>
                              <a:lnTo>
                                <a:pt x="202" y="144"/>
                              </a:lnTo>
                              <a:lnTo>
                                <a:pt x="205" y="144"/>
                              </a:lnTo>
                              <a:lnTo>
                                <a:pt x="210" y="145"/>
                              </a:lnTo>
                              <a:lnTo>
                                <a:pt x="214" y="147"/>
                              </a:lnTo>
                              <a:lnTo>
                                <a:pt x="218" y="148"/>
                              </a:lnTo>
                              <a:lnTo>
                                <a:pt x="224" y="148"/>
                              </a:lnTo>
                              <a:lnTo>
                                <a:pt x="229" y="149"/>
                              </a:lnTo>
                              <a:lnTo>
                                <a:pt x="236" y="151"/>
                              </a:lnTo>
                              <a:lnTo>
                                <a:pt x="243" y="151"/>
                              </a:lnTo>
                              <a:lnTo>
                                <a:pt x="391" y="172"/>
                              </a:lnTo>
                              <a:lnTo>
                                <a:pt x="401" y="175"/>
                              </a:lnTo>
                              <a:lnTo>
                                <a:pt x="412" y="176"/>
                              </a:lnTo>
                              <a:lnTo>
                                <a:pt x="423" y="179"/>
                              </a:lnTo>
                              <a:lnTo>
                                <a:pt x="432" y="181"/>
                              </a:lnTo>
                              <a:lnTo>
                                <a:pt x="441" y="184"/>
                              </a:lnTo>
                              <a:lnTo>
                                <a:pt x="451" y="188"/>
                              </a:lnTo>
                              <a:lnTo>
                                <a:pt x="459" y="191"/>
                              </a:lnTo>
                              <a:lnTo>
                                <a:pt x="467" y="195"/>
                              </a:lnTo>
                              <a:lnTo>
                                <a:pt x="475" y="199"/>
                              </a:lnTo>
                              <a:lnTo>
                                <a:pt x="482" y="203"/>
                              </a:lnTo>
                              <a:lnTo>
                                <a:pt x="488" y="208"/>
                              </a:lnTo>
                              <a:lnTo>
                                <a:pt x="495" y="212"/>
                              </a:lnTo>
                              <a:lnTo>
                                <a:pt x="500" y="217"/>
                              </a:lnTo>
                              <a:lnTo>
                                <a:pt x="504" y="224"/>
                              </a:lnTo>
                              <a:lnTo>
                                <a:pt x="510" y="229"/>
                              </a:lnTo>
                              <a:lnTo>
                                <a:pt x="514" y="236"/>
                              </a:lnTo>
                              <a:lnTo>
                                <a:pt x="518" y="241"/>
                              </a:lnTo>
                              <a:lnTo>
                                <a:pt x="520" y="249"/>
                              </a:lnTo>
                              <a:lnTo>
                                <a:pt x="523" y="256"/>
                              </a:lnTo>
                              <a:lnTo>
                                <a:pt x="526" y="263"/>
                              </a:lnTo>
                              <a:lnTo>
                                <a:pt x="527" y="271"/>
                              </a:lnTo>
                              <a:lnTo>
                                <a:pt x="528" y="279"/>
                              </a:lnTo>
                              <a:lnTo>
                                <a:pt x="528" y="287"/>
                              </a:lnTo>
                              <a:lnTo>
                                <a:pt x="530" y="295"/>
                              </a:lnTo>
                              <a:lnTo>
                                <a:pt x="528" y="308"/>
                              </a:lnTo>
                              <a:lnTo>
                                <a:pt x="527" y="320"/>
                              </a:lnTo>
                              <a:lnTo>
                                <a:pt x="524" y="331"/>
                              </a:lnTo>
                              <a:lnTo>
                                <a:pt x="522" y="342"/>
                              </a:lnTo>
                              <a:lnTo>
                                <a:pt x="516" y="352"/>
                              </a:lnTo>
                              <a:lnTo>
                                <a:pt x="511" y="362"/>
                              </a:lnTo>
                              <a:lnTo>
                                <a:pt x="506" y="371"/>
                              </a:lnTo>
                              <a:lnTo>
                                <a:pt x="498" y="379"/>
                              </a:lnTo>
                              <a:lnTo>
                                <a:pt x="490" y="387"/>
                              </a:lnTo>
                              <a:lnTo>
                                <a:pt x="480" y="395"/>
                              </a:lnTo>
                              <a:lnTo>
                                <a:pt x="471" y="402"/>
                              </a:lnTo>
                              <a:lnTo>
                                <a:pt x="460" y="407"/>
                              </a:lnTo>
                              <a:lnTo>
                                <a:pt x="447" y="414"/>
                              </a:lnTo>
                              <a:lnTo>
                                <a:pt x="435" y="419"/>
                              </a:lnTo>
                              <a:lnTo>
                                <a:pt x="420" y="423"/>
                              </a:lnTo>
                              <a:lnTo>
                                <a:pt x="404" y="428"/>
                              </a:lnTo>
                              <a:lnTo>
                                <a:pt x="388" y="431"/>
                              </a:lnTo>
                              <a:lnTo>
                                <a:pt x="371" y="435"/>
                              </a:lnTo>
                              <a:lnTo>
                                <a:pt x="352" y="438"/>
                              </a:lnTo>
                              <a:lnTo>
                                <a:pt x="332" y="440"/>
                              </a:lnTo>
                              <a:lnTo>
                                <a:pt x="311" y="442"/>
                              </a:lnTo>
                              <a:lnTo>
                                <a:pt x="289" y="443"/>
                              </a:lnTo>
                              <a:lnTo>
                                <a:pt x="267" y="443"/>
                              </a:lnTo>
                              <a:lnTo>
                                <a:pt x="243" y="443"/>
                              </a:lnTo>
                              <a:lnTo>
                                <a:pt x="222" y="443"/>
                              </a:lnTo>
                              <a:lnTo>
                                <a:pt x="204" y="443"/>
                              </a:lnTo>
                              <a:lnTo>
                                <a:pt x="186" y="442"/>
                              </a:lnTo>
                              <a:lnTo>
                                <a:pt x="169" y="439"/>
                              </a:lnTo>
                              <a:lnTo>
                                <a:pt x="153" y="438"/>
                              </a:lnTo>
                              <a:lnTo>
                                <a:pt x="138" y="435"/>
                              </a:lnTo>
                              <a:lnTo>
                                <a:pt x="124" y="431"/>
                              </a:lnTo>
                              <a:lnTo>
                                <a:pt x="109" y="427"/>
                              </a:lnTo>
                              <a:lnTo>
                                <a:pt x="97" y="423"/>
                              </a:lnTo>
                              <a:lnTo>
                                <a:pt x="84" y="419"/>
                              </a:lnTo>
                              <a:lnTo>
                                <a:pt x="73" y="414"/>
                              </a:lnTo>
                              <a:lnTo>
                                <a:pt x="62" y="407"/>
                              </a:lnTo>
                              <a:lnTo>
                                <a:pt x="52" y="402"/>
                              </a:lnTo>
                              <a:lnTo>
                                <a:pt x="42" y="395"/>
                              </a:lnTo>
                              <a:lnTo>
                                <a:pt x="34" y="387"/>
                              </a:lnTo>
                              <a:lnTo>
                                <a:pt x="26" y="380"/>
                              </a:lnTo>
                              <a:lnTo>
                                <a:pt x="20" y="372"/>
                              </a:lnTo>
                              <a:lnTo>
                                <a:pt x="14" y="363"/>
                              </a:lnTo>
                              <a:lnTo>
                                <a:pt x="10" y="355"/>
                              </a:lnTo>
                              <a:lnTo>
                                <a:pt x="6" y="346"/>
                              </a:lnTo>
                              <a:lnTo>
                                <a:pt x="2" y="335"/>
                              </a:lnTo>
                              <a:lnTo>
                                <a:pt x="1" y="326"/>
                              </a:lnTo>
                              <a:lnTo>
                                <a:pt x="0" y="315"/>
                              </a:lnTo>
                              <a:lnTo>
                                <a:pt x="0" y="303"/>
                              </a:lnTo>
                              <a:lnTo>
                                <a:pt x="0" y="303"/>
                              </a:lnTo>
                              <a:lnTo>
                                <a:pt x="0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2999" y="1530"/>
                          <a:ext cx="558" cy="420"/>
                        </a:xfrm>
                        <a:custGeom>
                          <a:avLst/>
                          <a:gdLst>
                            <a:gd name="T0" fmla="*/ 227 w 558"/>
                            <a:gd name="T1" fmla="*/ 275 h 420"/>
                            <a:gd name="T2" fmla="*/ 331 w 558"/>
                            <a:gd name="T3" fmla="*/ 275 h 420"/>
                            <a:gd name="T4" fmla="*/ 282 w 558"/>
                            <a:gd name="T5" fmla="*/ 128 h 420"/>
                            <a:gd name="T6" fmla="*/ 227 w 558"/>
                            <a:gd name="T7" fmla="*/ 275 h 420"/>
                            <a:gd name="T8" fmla="*/ 227 w 558"/>
                            <a:gd name="T9" fmla="*/ 275 h 420"/>
                            <a:gd name="T10" fmla="*/ 0 w 558"/>
                            <a:gd name="T11" fmla="*/ 420 h 420"/>
                            <a:gd name="T12" fmla="*/ 182 w 558"/>
                            <a:gd name="T13" fmla="*/ 0 h 420"/>
                            <a:gd name="T14" fmla="*/ 389 w 558"/>
                            <a:gd name="T15" fmla="*/ 0 h 420"/>
                            <a:gd name="T16" fmla="*/ 558 w 558"/>
                            <a:gd name="T17" fmla="*/ 420 h 420"/>
                            <a:gd name="T18" fmla="*/ 382 w 558"/>
                            <a:gd name="T19" fmla="*/ 420 h 420"/>
                            <a:gd name="T20" fmla="*/ 367 w 558"/>
                            <a:gd name="T21" fmla="*/ 380 h 420"/>
                            <a:gd name="T22" fmla="*/ 189 w 558"/>
                            <a:gd name="T23" fmla="*/ 380 h 420"/>
                            <a:gd name="T24" fmla="*/ 174 w 558"/>
                            <a:gd name="T25" fmla="*/ 420 h 420"/>
                            <a:gd name="T26" fmla="*/ 0 w 558"/>
                            <a:gd name="T27" fmla="*/ 420 h 420"/>
                            <a:gd name="T28" fmla="*/ 0 w 558"/>
                            <a:gd name="T2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8" h="420">
                              <a:moveTo>
                                <a:pt x="227" y="275"/>
                              </a:moveTo>
                              <a:lnTo>
                                <a:pt x="331" y="275"/>
                              </a:lnTo>
                              <a:lnTo>
                                <a:pt x="282" y="128"/>
                              </a:lnTo>
                              <a:lnTo>
                                <a:pt x="227" y="275"/>
                              </a:lnTo>
                              <a:lnTo>
                                <a:pt x="227" y="275"/>
                              </a:lnTo>
                              <a:close/>
                              <a:moveTo>
                                <a:pt x="0" y="420"/>
                              </a:moveTo>
                              <a:lnTo>
                                <a:pt x="182" y="0"/>
                              </a:lnTo>
                              <a:lnTo>
                                <a:pt x="389" y="0"/>
                              </a:lnTo>
                              <a:lnTo>
                                <a:pt x="558" y="420"/>
                              </a:lnTo>
                              <a:lnTo>
                                <a:pt x="382" y="420"/>
                              </a:lnTo>
                              <a:lnTo>
                                <a:pt x="367" y="380"/>
                              </a:lnTo>
                              <a:lnTo>
                                <a:pt x="189" y="380"/>
                              </a:lnTo>
                              <a:lnTo>
                                <a:pt x="174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9" name="Freeform 42"/>
                      <wps:cNvSpPr>
                        <a:spLocks noChangeAspect="1" noEditPoints="1"/>
                      </wps:cNvSpPr>
                      <wps:spPr bwMode="auto">
                        <a:xfrm>
                          <a:off x="908" y="2098"/>
                          <a:ext cx="100" cy="111"/>
                        </a:xfrm>
                        <a:custGeom>
                          <a:avLst/>
                          <a:gdLst>
                            <a:gd name="T0" fmla="*/ 58 w 100"/>
                            <a:gd name="T1" fmla="*/ 95 h 111"/>
                            <a:gd name="T2" fmla="*/ 67 w 100"/>
                            <a:gd name="T3" fmla="*/ 94 h 111"/>
                            <a:gd name="T4" fmla="*/ 74 w 100"/>
                            <a:gd name="T5" fmla="*/ 92 h 111"/>
                            <a:gd name="T6" fmla="*/ 78 w 100"/>
                            <a:gd name="T7" fmla="*/ 91 h 111"/>
                            <a:gd name="T8" fmla="*/ 82 w 100"/>
                            <a:gd name="T9" fmla="*/ 87 h 111"/>
                            <a:gd name="T10" fmla="*/ 84 w 100"/>
                            <a:gd name="T11" fmla="*/ 83 h 111"/>
                            <a:gd name="T12" fmla="*/ 84 w 100"/>
                            <a:gd name="T13" fmla="*/ 79 h 111"/>
                            <a:gd name="T14" fmla="*/ 84 w 100"/>
                            <a:gd name="T15" fmla="*/ 74 h 111"/>
                            <a:gd name="T16" fmla="*/ 82 w 100"/>
                            <a:gd name="T17" fmla="*/ 70 h 111"/>
                            <a:gd name="T18" fmla="*/ 78 w 100"/>
                            <a:gd name="T19" fmla="*/ 66 h 111"/>
                            <a:gd name="T20" fmla="*/ 74 w 100"/>
                            <a:gd name="T21" fmla="*/ 63 h 111"/>
                            <a:gd name="T22" fmla="*/ 67 w 100"/>
                            <a:gd name="T23" fmla="*/ 62 h 111"/>
                            <a:gd name="T24" fmla="*/ 59 w 100"/>
                            <a:gd name="T25" fmla="*/ 60 h 111"/>
                            <a:gd name="T26" fmla="*/ 16 w 100"/>
                            <a:gd name="T27" fmla="*/ 13 h 111"/>
                            <a:gd name="T28" fmla="*/ 62 w 100"/>
                            <a:gd name="T29" fmla="*/ 47 h 111"/>
                            <a:gd name="T30" fmla="*/ 68 w 100"/>
                            <a:gd name="T31" fmla="*/ 47 h 111"/>
                            <a:gd name="T32" fmla="*/ 74 w 100"/>
                            <a:gd name="T33" fmla="*/ 44 h 111"/>
                            <a:gd name="T34" fmla="*/ 78 w 100"/>
                            <a:gd name="T35" fmla="*/ 42 h 111"/>
                            <a:gd name="T36" fmla="*/ 80 w 100"/>
                            <a:gd name="T37" fmla="*/ 39 h 111"/>
                            <a:gd name="T38" fmla="*/ 80 w 100"/>
                            <a:gd name="T39" fmla="*/ 34 h 111"/>
                            <a:gd name="T40" fmla="*/ 80 w 100"/>
                            <a:gd name="T41" fmla="*/ 28 h 111"/>
                            <a:gd name="T42" fmla="*/ 79 w 100"/>
                            <a:gd name="T43" fmla="*/ 23 h 111"/>
                            <a:gd name="T44" fmla="*/ 78 w 100"/>
                            <a:gd name="T45" fmla="*/ 20 h 111"/>
                            <a:gd name="T46" fmla="*/ 74 w 100"/>
                            <a:gd name="T47" fmla="*/ 17 h 111"/>
                            <a:gd name="T48" fmla="*/ 70 w 100"/>
                            <a:gd name="T49" fmla="*/ 15 h 111"/>
                            <a:gd name="T50" fmla="*/ 63 w 100"/>
                            <a:gd name="T51" fmla="*/ 15 h 111"/>
                            <a:gd name="T52" fmla="*/ 59 w 100"/>
                            <a:gd name="T53" fmla="*/ 13 h 111"/>
                            <a:gd name="T54" fmla="*/ 71 w 100"/>
                            <a:gd name="T55" fmla="*/ 1 h 111"/>
                            <a:gd name="T56" fmla="*/ 80 w 100"/>
                            <a:gd name="T57" fmla="*/ 3 h 111"/>
                            <a:gd name="T58" fmla="*/ 87 w 100"/>
                            <a:gd name="T59" fmla="*/ 7 h 111"/>
                            <a:gd name="T60" fmla="*/ 92 w 100"/>
                            <a:gd name="T61" fmla="*/ 12 h 111"/>
                            <a:gd name="T62" fmla="*/ 95 w 100"/>
                            <a:gd name="T63" fmla="*/ 19 h 111"/>
                            <a:gd name="T64" fmla="*/ 96 w 100"/>
                            <a:gd name="T65" fmla="*/ 27 h 111"/>
                            <a:gd name="T66" fmla="*/ 96 w 100"/>
                            <a:gd name="T67" fmla="*/ 34 h 111"/>
                            <a:gd name="T68" fmla="*/ 95 w 100"/>
                            <a:gd name="T69" fmla="*/ 39 h 111"/>
                            <a:gd name="T70" fmla="*/ 94 w 100"/>
                            <a:gd name="T71" fmla="*/ 43 h 111"/>
                            <a:gd name="T72" fmla="*/ 91 w 100"/>
                            <a:gd name="T73" fmla="*/ 47 h 111"/>
                            <a:gd name="T74" fmla="*/ 87 w 100"/>
                            <a:gd name="T75" fmla="*/ 50 h 111"/>
                            <a:gd name="T76" fmla="*/ 82 w 100"/>
                            <a:gd name="T77" fmla="*/ 52 h 111"/>
                            <a:gd name="T78" fmla="*/ 84 w 100"/>
                            <a:gd name="T79" fmla="*/ 55 h 111"/>
                            <a:gd name="T80" fmla="*/ 90 w 100"/>
                            <a:gd name="T81" fmla="*/ 58 h 111"/>
                            <a:gd name="T82" fmla="*/ 95 w 100"/>
                            <a:gd name="T83" fmla="*/ 62 h 111"/>
                            <a:gd name="T84" fmla="*/ 98 w 100"/>
                            <a:gd name="T85" fmla="*/ 66 h 111"/>
                            <a:gd name="T86" fmla="*/ 100 w 100"/>
                            <a:gd name="T87" fmla="*/ 71 h 111"/>
                            <a:gd name="T88" fmla="*/ 100 w 100"/>
                            <a:gd name="T89" fmla="*/ 75 h 111"/>
                            <a:gd name="T90" fmla="*/ 100 w 100"/>
                            <a:gd name="T91" fmla="*/ 86 h 111"/>
                            <a:gd name="T92" fmla="*/ 98 w 100"/>
                            <a:gd name="T93" fmla="*/ 94 h 111"/>
                            <a:gd name="T94" fmla="*/ 94 w 100"/>
                            <a:gd name="T95" fmla="*/ 100 h 111"/>
                            <a:gd name="T96" fmla="*/ 86 w 100"/>
                            <a:gd name="T97" fmla="*/ 106 h 111"/>
                            <a:gd name="T98" fmla="*/ 78 w 100"/>
                            <a:gd name="T99" fmla="*/ 108 h 111"/>
                            <a:gd name="T100" fmla="*/ 66 w 100"/>
                            <a:gd name="T101" fmla="*/ 110 h 111"/>
                            <a:gd name="T102" fmla="*/ 63 w 100"/>
                            <a:gd name="T103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0" h="111">
                              <a:moveTo>
                                <a:pt x="59" y="60"/>
                              </a:moveTo>
                              <a:lnTo>
                                <a:pt x="16" y="60"/>
                              </a:lnTo>
                              <a:lnTo>
                                <a:pt x="16" y="95"/>
                              </a:lnTo>
                              <a:lnTo>
                                <a:pt x="58" y="95"/>
                              </a:lnTo>
                              <a:lnTo>
                                <a:pt x="60" y="94"/>
                              </a:lnTo>
                              <a:lnTo>
                                <a:pt x="63" y="94"/>
                              </a:lnTo>
                              <a:lnTo>
                                <a:pt x="64" y="94"/>
                              </a:lnTo>
                              <a:lnTo>
                                <a:pt x="67" y="94"/>
                              </a:lnTo>
                              <a:lnTo>
                                <a:pt x="68" y="94"/>
                              </a:lnTo>
                              <a:lnTo>
                                <a:pt x="70" y="94"/>
                              </a:lnTo>
                              <a:lnTo>
                                <a:pt x="71" y="92"/>
                              </a:lnTo>
                              <a:lnTo>
                                <a:pt x="74" y="92"/>
                              </a:lnTo>
                              <a:lnTo>
                                <a:pt x="75" y="92"/>
                              </a:lnTo>
                              <a:lnTo>
                                <a:pt x="76" y="91"/>
                              </a:lnTo>
                              <a:lnTo>
                                <a:pt x="78" y="91"/>
                              </a:lnTo>
                              <a:lnTo>
                                <a:pt x="78" y="91"/>
                              </a:lnTo>
                              <a:lnTo>
                                <a:pt x="79" y="90"/>
                              </a:lnTo>
                              <a:lnTo>
                                <a:pt x="80" y="88"/>
                              </a:lnTo>
                              <a:lnTo>
                                <a:pt x="82" y="88"/>
                              </a:lnTo>
                              <a:lnTo>
                                <a:pt x="82" y="87"/>
                              </a:lnTo>
                              <a:lnTo>
                                <a:pt x="83" y="86"/>
                              </a:lnTo>
                              <a:lnTo>
                                <a:pt x="83" y="86"/>
                              </a:lnTo>
                              <a:lnTo>
                                <a:pt x="84" y="84"/>
                              </a:lnTo>
                              <a:lnTo>
                                <a:pt x="84" y="83"/>
                              </a:lnTo>
                              <a:lnTo>
                                <a:pt x="84" y="82"/>
                              </a:lnTo>
                              <a:lnTo>
                                <a:pt x="84" y="80"/>
                              </a:lnTo>
                              <a:lnTo>
                                <a:pt x="84" y="79"/>
                              </a:lnTo>
                              <a:lnTo>
                                <a:pt x="84" y="79"/>
                              </a:lnTo>
                              <a:lnTo>
                                <a:pt x="84" y="76"/>
                              </a:lnTo>
                              <a:lnTo>
                                <a:pt x="84" y="75"/>
                              </a:lnTo>
                              <a:lnTo>
                                <a:pt x="84" y="74"/>
                              </a:lnTo>
                              <a:lnTo>
                                <a:pt x="84" y="74"/>
                              </a:lnTo>
                              <a:lnTo>
                                <a:pt x="84" y="72"/>
                              </a:lnTo>
                              <a:lnTo>
                                <a:pt x="83" y="71"/>
                              </a:lnTo>
                              <a:lnTo>
                                <a:pt x="83" y="71"/>
                              </a:lnTo>
                              <a:lnTo>
                                <a:pt x="82" y="70"/>
                              </a:lnTo>
                              <a:lnTo>
                                <a:pt x="82" y="68"/>
                              </a:lnTo>
                              <a:lnTo>
                                <a:pt x="80" y="68"/>
                              </a:lnTo>
                              <a:lnTo>
                                <a:pt x="79" y="67"/>
                              </a:lnTo>
                              <a:lnTo>
                                <a:pt x="78" y="66"/>
                              </a:lnTo>
                              <a:lnTo>
                                <a:pt x="78" y="66"/>
                              </a:lnTo>
                              <a:lnTo>
                                <a:pt x="76" y="64"/>
                              </a:lnTo>
                              <a:lnTo>
                                <a:pt x="75" y="64"/>
                              </a:lnTo>
                              <a:lnTo>
                                <a:pt x="74" y="63"/>
                              </a:lnTo>
                              <a:lnTo>
                                <a:pt x="72" y="63"/>
                              </a:lnTo>
                              <a:lnTo>
                                <a:pt x="71" y="62"/>
                              </a:lnTo>
                              <a:lnTo>
                                <a:pt x="70" y="62"/>
                              </a:lnTo>
                              <a:lnTo>
                                <a:pt x="67" y="62"/>
                              </a:lnTo>
                              <a:lnTo>
                                <a:pt x="66" y="62"/>
                              </a:lnTo>
                              <a:lnTo>
                                <a:pt x="64" y="62"/>
                              </a:lnTo>
                              <a:lnTo>
                                <a:pt x="62" y="62"/>
                              </a:lnTo>
                              <a:lnTo>
                                <a:pt x="59" y="60"/>
                              </a:lnTo>
                              <a:lnTo>
                                <a:pt x="59" y="60"/>
                              </a:lnTo>
                              <a:lnTo>
                                <a:pt x="59" y="60"/>
                              </a:lnTo>
                              <a:close/>
                              <a:moveTo>
                                <a:pt x="59" y="13"/>
                              </a:moveTo>
                              <a:lnTo>
                                <a:pt x="16" y="13"/>
                              </a:lnTo>
                              <a:lnTo>
                                <a:pt x="16" y="47"/>
                              </a:lnTo>
                              <a:lnTo>
                                <a:pt x="56" y="47"/>
                              </a:lnTo>
                              <a:lnTo>
                                <a:pt x="59" y="47"/>
                              </a:lnTo>
                              <a:lnTo>
                                <a:pt x="62" y="47"/>
                              </a:lnTo>
                              <a:lnTo>
                                <a:pt x="63" y="47"/>
                              </a:lnTo>
                              <a:lnTo>
                                <a:pt x="66" y="47"/>
                              </a:lnTo>
                              <a:lnTo>
                                <a:pt x="67" y="47"/>
                              </a:lnTo>
                              <a:lnTo>
                                <a:pt x="68" y="47"/>
                              </a:lnTo>
                              <a:lnTo>
                                <a:pt x="70" y="46"/>
                              </a:lnTo>
                              <a:lnTo>
                                <a:pt x="71" y="46"/>
                              </a:lnTo>
                              <a:lnTo>
                                <a:pt x="72" y="46"/>
                              </a:lnTo>
                              <a:lnTo>
                                <a:pt x="74" y="44"/>
                              </a:lnTo>
                              <a:lnTo>
                                <a:pt x="75" y="44"/>
                              </a:lnTo>
                              <a:lnTo>
                                <a:pt x="75" y="43"/>
                              </a:lnTo>
                              <a:lnTo>
                                <a:pt x="76" y="43"/>
                              </a:lnTo>
                              <a:lnTo>
                                <a:pt x="78" y="42"/>
                              </a:lnTo>
                              <a:lnTo>
                                <a:pt x="78" y="42"/>
                              </a:lnTo>
                              <a:lnTo>
                                <a:pt x="79" y="40"/>
                              </a:lnTo>
                              <a:lnTo>
                                <a:pt x="79" y="39"/>
                              </a:lnTo>
                              <a:lnTo>
                                <a:pt x="80" y="39"/>
                              </a:lnTo>
                              <a:lnTo>
                                <a:pt x="80" y="38"/>
                              </a:lnTo>
                              <a:lnTo>
                                <a:pt x="80" y="36"/>
                              </a:lnTo>
                              <a:lnTo>
                                <a:pt x="80" y="35"/>
                              </a:lnTo>
                              <a:lnTo>
                                <a:pt x="80" y="34"/>
                              </a:lnTo>
                              <a:lnTo>
                                <a:pt x="80" y="32"/>
                              </a:lnTo>
                              <a:lnTo>
                                <a:pt x="80" y="31"/>
                              </a:lnTo>
                              <a:lnTo>
                                <a:pt x="80" y="30"/>
                              </a:lnTo>
                              <a:lnTo>
                                <a:pt x="80" y="28"/>
                              </a:lnTo>
                              <a:lnTo>
                                <a:pt x="80" y="27"/>
                              </a:lnTo>
                              <a:lnTo>
                                <a:pt x="80" y="25"/>
                              </a:lnTo>
                              <a:lnTo>
                                <a:pt x="80" y="24"/>
                              </a:lnTo>
                              <a:lnTo>
                                <a:pt x="79" y="23"/>
                              </a:lnTo>
                              <a:lnTo>
                                <a:pt x="79" y="23"/>
                              </a:lnTo>
                              <a:lnTo>
                                <a:pt x="79" y="21"/>
                              </a:lnTo>
                              <a:lnTo>
                                <a:pt x="78" y="20"/>
                              </a:lnTo>
                              <a:lnTo>
                                <a:pt x="78" y="20"/>
                              </a:lnTo>
                              <a:lnTo>
                                <a:pt x="76" y="19"/>
                              </a:lnTo>
                              <a:lnTo>
                                <a:pt x="75" y="17"/>
                              </a:lnTo>
                              <a:lnTo>
                                <a:pt x="75" y="17"/>
                              </a:lnTo>
                              <a:lnTo>
                                <a:pt x="74" y="17"/>
                              </a:lnTo>
                              <a:lnTo>
                                <a:pt x="74" y="16"/>
                              </a:lnTo>
                              <a:lnTo>
                                <a:pt x="72" y="16"/>
                              </a:lnTo>
                              <a:lnTo>
                                <a:pt x="71" y="16"/>
                              </a:lnTo>
                              <a:lnTo>
                                <a:pt x="70" y="15"/>
                              </a:lnTo>
                              <a:lnTo>
                                <a:pt x="68" y="15"/>
                              </a:lnTo>
                              <a:lnTo>
                                <a:pt x="67" y="15"/>
                              </a:lnTo>
                              <a:lnTo>
                                <a:pt x="66" y="15"/>
                              </a:lnTo>
                              <a:lnTo>
                                <a:pt x="63" y="15"/>
                              </a:lnTo>
                              <a:lnTo>
                                <a:pt x="62" y="15"/>
                              </a:lnTo>
                              <a:lnTo>
                                <a:pt x="59" y="13"/>
                              </a:lnTo>
                              <a:lnTo>
                                <a:pt x="59" y="13"/>
                              </a:lnTo>
                              <a:lnTo>
                                <a:pt x="59" y="13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66" y="1"/>
                              </a:lnTo>
                              <a:lnTo>
                                <a:pt x="68" y="1"/>
                              </a:lnTo>
                              <a:lnTo>
                                <a:pt x="71" y="1"/>
                              </a:lnTo>
                              <a:lnTo>
                                <a:pt x="74" y="1"/>
                              </a:lnTo>
                              <a:lnTo>
                                <a:pt x="76" y="1"/>
                              </a:lnTo>
                              <a:lnTo>
                                <a:pt x="78" y="3"/>
                              </a:lnTo>
                              <a:lnTo>
                                <a:pt x="80" y="3"/>
                              </a:lnTo>
                              <a:lnTo>
                                <a:pt x="82" y="4"/>
                              </a:lnTo>
                              <a:lnTo>
                                <a:pt x="84" y="4"/>
                              </a:lnTo>
                              <a:lnTo>
                                <a:pt x="86" y="5"/>
                              </a:lnTo>
                              <a:lnTo>
                                <a:pt x="87" y="7"/>
                              </a:lnTo>
                              <a:lnTo>
                                <a:pt x="88" y="7"/>
                              </a:lnTo>
                              <a:lnTo>
                                <a:pt x="90" y="9"/>
                              </a:lnTo>
                              <a:lnTo>
                                <a:pt x="91" y="11"/>
                              </a:lnTo>
                              <a:lnTo>
                                <a:pt x="92" y="12"/>
                              </a:lnTo>
                              <a:lnTo>
                                <a:pt x="94" y="13"/>
                              </a:lnTo>
                              <a:lnTo>
                                <a:pt x="94" y="15"/>
                              </a:lnTo>
                              <a:lnTo>
                                <a:pt x="95" y="17"/>
                              </a:lnTo>
                              <a:lnTo>
                                <a:pt x="95" y="19"/>
                              </a:lnTo>
                              <a:lnTo>
                                <a:pt x="96" y="20"/>
                              </a:lnTo>
                              <a:lnTo>
                                <a:pt x="96" y="23"/>
                              </a:lnTo>
                              <a:lnTo>
                                <a:pt x="96" y="24"/>
                              </a:lnTo>
                              <a:lnTo>
                                <a:pt x="96" y="27"/>
                              </a:lnTo>
                              <a:lnTo>
                                <a:pt x="96" y="28"/>
                              </a:lnTo>
                              <a:lnTo>
                                <a:pt x="96" y="31"/>
                              </a:lnTo>
                              <a:lnTo>
                                <a:pt x="96" y="32"/>
                              </a:lnTo>
                              <a:lnTo>
                                <a:pt x="96" y="34"/>
                              </a:lnTo>
                              <a:lnTo>
                                <a:pt x="96" y="35"/>
                              </a:lnTo>
                              <a:lnTo>
                                <a:pt x="96" y="36"/>
                              </a:lnTo>
                              <a:lnTo>
                                <a:pt x="96" y="38"/>
                              </a:lnTo>
                              <a:lnTo>
                                <a:pt x="95" y="39"/>
                              </a:lnTo>
                              <a:lnTo>
                                <a:pt x="95" y="40"/>
                              </a:lnTo>
                              <a:lnTo>
                                <a:pt x="95" y="40"/>
                              </a:lnTo>
                              <a:lnTo>
                                <a:pt x="94" y="42"/>
                              </a:lnTo>
                              <a:lnTo>
                                <a:pt x="94" y="43"/>
                              </a:lnTo>
                              <a:lnTo>
                                <a:pt x="92" y="43"/>
                              </a:lnTo>
                              <a:lnTo>
                                <a:pt x="92" y="44"/>
                              </a:lnTo>
                              <a:lnTo>
                                <a:pt x="91" y="46"/>
                              </a:lnTo>
                              <a:lnTo>
                                <a:pt x="91" y="47"/>
                              </a:lnTo>
                              <a:lnTo>
                                <a:pt x="90" y="48"/>
                              </a:lnTo>
                              <a:lnTo>
                                <a:pt x="88" y="48"/>
                              </a:lnTo>
                              <a:lnTo>
                                <a:pt x="87" y="50"/>
                              </a:lnTo>
                              <a:lnTo>
                                <a:pt x="87" y="50"/>
                              </a:lnTo>
                              <a:lnTo>
                                <a:pt x="86" y="51"/>
                              </a:lnTo>
                              <a:lnTo>
                                <a:pt x="84" y="51"/>
                              </a:lnTo>
                              <a:lnTo>
                                <a:pt x="83" y="52"/>
                              </a:lnTo>
                              <a:lnTo>
                                <a:pt x="82" y="52"/>
                              </a:lnTo>
                              <a:lnTo>
                                <a:pt x="79" y="52"/>
                              </a:lnTo>
                              <a:lnTo>
                                <a:pt x="82" y="54"/>
                              </a:lnTo>
                              <a:lnTo>
                                <a:pt x="83" y="54"/>
                              </a:lnTo>
                              <a:lnTo>
                                <a:pt x="84" y="55"/>
                              </a:lnTo>
                              <a:lnTo>
                                <a:pt x="86" y="55"/>
                              </a:lnTo>
                              <a:lnTo>
                                <a:pt x="87" y="56"/>
                              </a:lnTo>
                              <a:lnTo>
                                <a:pt x="90" y="56"/>
                              </a:lnTo>
                              <a:lnTo>
                                <a:pt x="90" y="58"/>
                              </a:lnTo>
                              <a:lnTo>
                                <a:pt x="91" y="59"/>
                              </a:lnTo>
                              <a:lnTo>
                                <a:pt x="92" y="59"/>
                              </a:lnTo>
                              <a:lnTo>
                                <a:pt x="94" y="60"/>
                              </a:lnTo>
                              <a:lnTo>
                                <a:pt x="95" y="62"/>
                              </a:lnTo>
                              <a:lnTo>
                                <a:pt x="95" y="62"/>
                              </a:lnTo>
                              <a:lnTo>
                                <a:pt x="96" y="63"/>
                              </a:lnTo>
                              <a:lnTo>
                                <a:pt x="98" y="64"/>
                              </a:lnTo>
                              <a:lnTo>
                                <a:pt x="98" y="66"/>
                              </a:lnTo>
                              <a:lnTo>
                                <a:pt x="99" y="67"/>
                              </a:lnTo>
                              <a:lnTo>
                                <a:pt x="99" y="68"/>
                              </a:lnTo>
                              <a:lnTo>
                                <a:pt x="100" y="70"/>
                              </a:lnTo>
                              <a:lnTo>
                                <a:pt x="100" y="71"/>
                              </a:lnTo>
                              <a:lnTo>
                                <a:pt x="100" y="72"/>
                              </a:lnTo>
                              <a:lnTo>
                                <a:pt x="100" y="74"/>
                              </a:lnTo>
                              <a:lnTo>
                                <a:pt x="100" y="74"/>
                              </a:lnTo>
                              <a:lnTo>
                                <a:pt x="100" y="75"/>
                              </a:lnTo>
                              <a:lnTo>
                                <a:pt x="100" y="78"/>
                              </a:lnTo>
                              <a:lnTo>
                                <a:pt x="100" y="80"/>
                              </a:lnTo>
                              <a:lnTo>
                                <a:pt x="100" y="83"/>
                              </a:lnTo>
                              <a:lnTo>
                                <a:pt x="100" y="86"/>
                              </a:lnTo>
                              <a:lnTo>
                                <a:pt x="100" y="87"/>
                              </a:lnTo>
                              <a:lnTo>
                                <a:pt x="99" y="90"/>
                              </a:lnTo>
                              <a:lnTo>
                                <a:pt x="99" y="92"/>
                              </a:lnTo>
                              <a:lnTo>
                                <a:pt x="98" y="94"/>
                              </a:lnTo>
                              <a:lnTo>
                                <a:pt x="96" y="96"/>
                              </a:lnTo>
                              <a:lnTo>
                                <a:pt x="96" y="98"/>
                              </a:lnTo>
                              <a:lnTo>
                                <a:pt x="95" y="99"/>
                              </a:lnTo>
                              <a:lnTo>
                                <a:pt x="94" y="100"/>
                              </a:lnTo>
                              <a:lnTo>
                                <a:pt x="91" y="103"/>
                              </a:lnTo>
                              <a:lnTo>
                                <a:pt x="90" y="103"/>
                              </a:lnTo>
                              <a:lnTo>
                                <a:pt x="88" y="104"/>
                              </a:lnTo>
                              <a:lnTo>
                                <a:pt x="86" y="106"/>
                              </a:lnTo>
                              <a:lnTo>
                                <a:pt x="84" y="107"/>
                              </a:lnTo>
                              <a:lnTo>
                                <a:pt x="82" y="107"/>
                              </a:lnTo>
                              <a:lnTo>
                                <a:pt x="79" y="108"/>
                              </a:lnTo>
                              <a:lnTo>
                                <a:pt x="78" y="108"/>
                              </a:lnTo>
                              <a:lnTo>
                                <a:pt x="75" y="110"/>
                              </a:lnTo>
                              <a:lnTo>
                                <a:pt x="71" y="110"/>
                              </a:lnTo>
                              <a:lnTo>
                                <a:pt x="68" y="110"/>
                              </a:lnTo>
                              <a:lnTo>
                                <a:pt x="66" y="110"/>
                              </a:lnTo>
                              <a:lnTo>
                                <a:pt x="62" y="111"/>
                              </a:lnTo>
                              <a:lnTo>
                                <a:pt x="0" y="111"/>
                              </a:lnTo>
                              <a:lnTo>
                                <a:pt x="0" y="0"/>
                              </a:lnTo>
                              <a:lnTo>
                                <a:pt x="63" y="0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0" name="Freeform 43"/>
                      <wps:cNvSpPr>
                        <a:spLocks noChangeAspect="1" noEditPoints="1"/>
                      </wps:cNvSpPr>
                      <wps:spPr bwMode="auto">
                        <a:xfrm>
                          <a:off x="1131" y="2098"/>
                          <a:ext cx="102" cy="111"/>
                        </a:xfrm>
                        <a:custGeom>
                          <a:avLst/>
                          <a:gdLst>
                            <a:gd name="T0" fmla="*/ 52 w 102"/>
                            <a:gd name="T1" fmla="*/ 50 h 111"/>
                            <a:gd name="T2" fmla="*/ 63 w 102"/>
                            <a:gd name="T3" fmla="*/ 50 h 111"/>
                            <a:gd name="T4" fmla="*/ 71 w 102"/>
                            <a:gd name="T5" fmla="*/ 48 h 111"/>
                            <a:gd name="T6" fmla="*/ 76 w 102"/>
                            <a:gd name="T7" fmla="*/ 46 h 111"/>
                            <a:gd name="T8" fmla="*/ 80 w 102"/>
                            <a:gd name="T9" fmla="*/ 43 h 111"/>
                            <a:gd name="T10" fmla="*/ 83 w 102"/>
                            <a:gd name="T11" fmla="*/ 39 h 111"/>
                            <a:gd name="T12" fmla="*/ 83 w 102"/>
                            <a:gd name="T13" fmla="*/ 32 h 111"/>
                            <a:gd name="T14" fmla="*/ 83 w 102"/>
                            <a:gd name="T15" fmla="*/ 27 h 111"/>
                            <a:gd name="T16" fmla="*/ 80 w 102"/>
                            <a:gd name="T17" fmla="*/ 21 h 111"/>
                            <a:gd name="T18" fmla="*/ 76 w 102"/>
                            <a:gd name="T19" fmla="*/ 17 h 111"/>
                            <a:gd name="T20" fmla="*/ 71 w 102"/>
                            <a:gd name="T21" fmla="*/ 16 h 111"/>
                            <a:gd name="T22" fmla="*/ 63 w 102"/>
                            <a:gd name="T23" fmla="*/ 15 h 111"/>
                            <a:gd name="T24" fmla="*/ 51 w 102"/>
                            <a:gd name="T25" fmla="*/ 13 h 111"/>
                            <a:gd name="T26" fmla="*/ 0 w 102"/>
                            <a:gd name="T27" fmla="*/ 0 h 111"/>
                            <a:gd name="T28" fmla="*/ 70 w 102"/>
                            <a:gd name="T29" fmla="*/ 1 h 111"/>
                            <a:gd name="T30" fmla="*/ 79 w 102"/>
                            <a:gd name="T31" fmla="*/ 4 h 111"/>
                            <a:gd name="T32" fmla="*/ 87 w 102"/>
                            <a:gd name="T33" fmla="*/ 8 h 111"/>
                            <a:gd name="T34" fmla="*/ 94 w 102"/>
                            <a:gd name="T35" fmla="*/ 12 h 111"/>
                            <a:gd name="T36" fmla="*/ 98 w 102"/>
                            <a:gd name="T37" fmla="*/ 20 h 111"/>
                            <a:gd name="T38" fmla="*/ 99 w 102"/>
                            <a:gd name="T39" fmla="*/ 30 h 111"/>
                            <a:gd name="T40" fmla="*/ 99 w 102"/>
                            <a:gd name="T41" fmla="*/ 36 h 111"/>
                            <a:gd name="T42" fmla="*/ 98 w 102"/>
                            <a:gd name="T43" fmla="*/ 43 h 111"/>
                            <a:gd name="T44" fmla="*/ 95 w 102"/>
                            <a:gd name="T45" fmla="*/ 48 h 111"/>
                            <a:gd name="T46" fmla="*/ 92 w 102"/>
                            <a:gd name="T47" fmla="*/ 52 h 111"/>
                            <a:gd name="T48" fmla="*/ 88 w 102"/>
                            <a:gd name="T49" fmla="*/ 55 h 111"/>
                            <a:gd name="T50" fmla="*/ 83 w 102"/>
                            <a:gd name="T51" fmla="*/ 58 h 111"/>
                            <a:gd name="T52" fmla="*/ 84 w 102"/>
                            <a:gd name="T53" fmla="*/ 59 h 111"/>
                            <a:gd name="T54" fmla="*/ 88 w 102"/>
                            <a:gd name="T55" fmla="*/ 62 h 111"/>
                            <a:gd name="T56" fmla="*/ 92 w 102"/>
                            <a:gd name="T57" fmla="*/ 64 h 111"/>
                            <a:gd name="T58" fmla="*/ 95 w 102"/>
                            <a:gd name="T59" fmla="*/ 67 h 111"/>
                            <a:gd name="T60" fmla="*/ 96 w 102"/>
                            <a:gd name="T61" fmla="*/ 71 h 111"/>
                            <a:gd name="T62" fmla="*/ 96 w 102"/>
                            <a:gd name="T63" fmla="*/ 75 h 111"/>
                            <a:gd name="T64" fmla="*/ 99 w 102"/>
                            <a:gd name="T65" fmla="*/ 98 h 111"/>
                            <a:gd name="T66" fmla="*/ 99 w 102"/>
                            <a:gd name="T67" fmla="*/ 100 h 111"/>
                            <a:gd name="T68" fmla="*/ 99 w 102"/>
                            <a:gd name="T69" fmla="*/ 103 h 111"/>
                            <a:gd name="T70" fmla="*/ 100 w 102"/>
                            <a:gd name="T71" fmla="*/ 106 h 111"/>
                            <a:gd name="T72" fmla="*/ 102 w 102"/>
                            <a:gd name="T73" fmla="*/ 108 h 111"/>
                            <a:gd name="T74" fmla="*/ 102 w 102"/>
                            <a:gd name="T75" fmla="*/ 110 h 111"/>
                            <a:gd name="T76" fmla="*/ 84 w 102"/>
                            <a:gd name="T77" fmla="*/ 110 h 111"/>
                            <a:gd name="T78" fmla="*/ 84 w 102"/>
                            <a:gd name="T79" fmla="*/ 108 h 111"/>
                            <a:gd name="T80" fmla="*/ 84 w 102"/>
                            <a:gd name="T81" fmla="*/ 106 h 111"/>
                            <a:gd name="T82" fmla="*/ 83 w 102"/>
                            <a:gd name="T83" fmla="*/ 104 h 111"/>
                            <a:gd name="T84" fmla="*/ 83 w 102"/>
                            <a:gd name="T85" fmla="*/ 103 h 111"/>
                            <a:gd name="T86" fmla="*/ 83 w 102"/>
                            <a:gd name="T87" fmla="*/ 100 h 111"/>
                            <a:gd name="T88" fmla="*/ 80 w 102"/>
                            <a:gd name="T89" fmla="*/ 82 h 111"/>
                            <a:gd name="T90" fmla="*/ 80 w 102"/>
                            <a:gd name="T91" fmla="*/ 75 h 111"/>
                            <a:gd name="T92" fmla="*/ 78 w 102"/>
                            <a:gd name="T93" fmla="*/ 72 h 111"/>
                            <a:gd name="T94" fmla="*/ 75 w 102"/>
                            <a:gd name="T95" fmla="*/ 68 h 111"/>
                            <a:gd name="T96" fmla="*/ 71 w 102"/>
                            <a:gd name="T97" fmla="*/ 67 h 111"/>
                            <a:gd name="T98" fmla="*/ 66 w 102"/>
                            <a:gd name="T99" fmla="*/ 66 h 111"/>
                            <a:gd name="T100" fmla="*/ 58 w 102"/>
                            <a:gd name="T101" fmla="*/ 64 h 111"/>
                            <a:gd name="T102" fmla="*/ 0 w 102"/>
                            <a:gd name="T103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2" h="111">
                              <a:moveTo>
                                <a:pt x="51" y="13"/>
                              </a:moveTo>
                              <a:lnTo>
                                <a:pt x="16" y="13"/>
                              </a:lnTo>
                              <a:lnTo>
                                <a:pt x="16" y="50"/>
                              </a:lnTo>
                              <a:lnTo>
                                <a:pt x="52" y="50"/>
                              </a:lnTo>
                              <a:lnTo>
                                <a:pt x="56" y="50"/>
                              </a:lnTo>
                              <a:lnTo>
                                <a:pt x="59" y="50"/>
                              </a:lnTo>
                              <a:lnTo>
                                <a:pt x="62" y="50"/>
                              </a:lnTo>
                              <a:lnTo>
                                <a:pt x="63" y="50"/>
                              </a:lnTo>
                              <a:lnTo>
                                <a:pt x="66" y="50"/>
                              </a:lnTo>
                              <a:lnTo>
                                <a:pt x="68" y="50"/>
                              </a:lnTo>
                              <a:lnTo>
                                <a:pt x="70" y="48"/>
                              </a:lnTo>
                              <a:lnTo>
                                <a:pt x="71" y="48"/>
                              </a:lnTo>
                              <a:lnTo>
                                <a:pt x="74" y="48"/>
                              </a:lnTo>
                              <a:lnTo>
                                <a:pt x="75" y="47"/>
                              </a:lnTo>
                              <a:lnTo>
                                <a:pt x="76" y="47"/>
                              </a:lnTo>
                              <a:lnTo>
                                <a:pt x="76" y="46"/>
                              </a:lnTo>
                              <a:lnTo>
                                <a:pt x="78" y="46"/>
                              </a:lnTo>
                              <a:lnTo>
                                <a:pt x="79" y="44"/>
                              </a:lnTo>
                              <a:lnTo>
                                <a:pt x="80" y="44"/>
                              </a:lnTo>
                              <a:lnTo>
                                <a:pt x="80" y="43"/>
                              </a:lnTo>
                              <a:lnTo>
                                <a:pt x="82" y="42"/>
                              </a:lnTo>
                              <a:lnTo>
                                <a:pt x="82" y="40"/>
                              </a:lnTo>
                              <a:lnTo>
                                <a:pt x="83" y="40"/>
                              </a:lnTo>
                              <a:lnTo>
                                <a:pt x="83" y="39"/>
                              </a:lnTo>
                              <a:lnTo>
                                <a:pt x="83" y="38"/>
                              </a:lnTo>
                              <a:lnTo>
                                <a:pt x="83" y="36"/>
                              </a:lnTo>
                              <a:lnTo>
                                <a:pt x="83" y="35"/>
                              </a:lnTo>
                              <a:lnTo>
                                <a:pt x="83" y="32"/>
                              </a:lnTo>
                              <a:lnTo>
                                <a:pt x="83" y="31"/>
                              </a:lnTo>
                              <a:lnTo>
                                <a:pt x="83" y="30"/>
                              </a:lnTo>
                              <a:lnTo>
                                <a:pt x="83" y="28"/>
                              </a:lnTo>
                              <a:lnTo>
                                <a:pt x="83" y="27"/>
                              </a:lnTo>
                              <a:lnTo>
                                <a:pt x="83" y="25"/>
                              </a:lnTo>
                              <a:lnTo>
                                <a:pt x="82" y="24"/>
                              </a:lnTo>
                              <a:lnTo>
                                <a:pt x="82" y="23"/>
                              </a:lnTo>
                              <a:lnTo>
                                <a:pt x="80" y="21"/>
                              </a:lnTo>
                              <a:lnTo>
                                <a:pt x="80" y="20"/>
                              </a:lnTo>
                              <a:lnTo>
                                <a:pt x="79" y="20"/>
                              </a:lnTo>
                              <a:lnTo>
                                <a:pt x="78" y="19"/>
                              </a:lnTo>
                              <a:lnTo>
                                <a:pt x="76" y="17"/>
                              </a:lnTo>
                              <a:lnTo>
                                <a:pt x="76" y="17"/>
                              </a:lnTo>
                              <a:lnTo>
                                <a:pt x="75" y="17"/>
                              </a:lnTo>
                              <a:lnTo>
                                <a:pt x="72" y="16"/>
                              </a:lnTo>
                              <a:lnTo>
                                <a:pt x="71" y="16"/>
                              </a:lnTo>
                              <a:lnTo>
                                <a:pt x="70" y="16"/>
                              </a:lnTo>
                              <a:lnTo>
                                <a:pt x="67" y="15"/>
                              </a:lnTo>
                              <a:lnTo>
                                <a:pt x="66" y="15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8" y="15"/>
                              </a:lnTo>
                              <a:lnTo>
                                <a:pt x="55" y="15"/>
                              </a:lnTo>
                              <a:lnTo>
                                <a:pt x="51" y="13"/>
                              </a:lnTo>
                              <a:lnTo>
                                <a:pt x="51" y="13"/>
                              </a:lnTo>
                              <a:lnTo>
                                <a:pt x="51" y="13"/>
                              </a:lnTo>
                              <a:close/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59" y="0"/>
                              </a:lnTo>
                              <a:lnTo>
                                <a:pt x="63" y="1"/>
                              </a:lnTo>
                              <a:lnTo>
                                <a:pt x="66" y="1"/>
                              </a:lnTo>
                              <a:lnTo>
                                <a:pt x="70" y="1"/>
                              </a:lnTo>
                              <a:lnTo>
                                <a:pt x="72" y="1"/>
                              </a:lnTo>
                              <a:lnTo>
                                <a:pt x="75" y="3"/>
                              </a:lnTo>
                              <a:lnTo>
                                <a:pt x="78" y="3"/>
                              </a:lnTo>
                              <a:lnTo>
                                <a:pt x="79" y="4"/>
                              </a:lnTo>
                              <a:lnTo>
                                <a:pt x="82" y="4"/>
                              </a:lnTo>
                              <a:lnTo>
                                <a:pt x="84" y="5"/>
                              </a:lnTo>
                              <a:lnTo>
                                <a:pt x="86" y="7"/>
                              </a:lnTo>
                              <a:lnTo>
                                <a:pt x="87" y="8"/>
                              </a:lnTo>
                              <a:lnTo>
                                <a:pt x="88" y="8"/>
                              </a:lnTo>
                              <a:lnTo>
                                <a:pt x="91" y="9"/>
                              </a:lnTo>
                              <a:lnTo>
                                <a:pt x="92" y="11"/>
                              </a:lnTo>
                              <a:lnTo>
                                <a:pt x="94" y="12"/>
                              </a:lnTo>
                              <a:lnTo>
                                <a:pt x="95" y="15"/>
                              </a:lnTo>
                              <a:lnTo>
                                <a:pt x="96" y="16"/>
                              </a:lnTo>
                              <a:lnTo>
                                <a:pt x="98" y="17"/>
                              </a:lnTo>
                              <a:lnTo>
                                <a:pt x="98" y="20"/>
                              </a:lnTo>
                              <a:lnTo>
                                <a:pt x="99" y="21"/>
                              </a:lnTo>
                              <a:lnTo>
                                <a:pt x="99" y="24"/>
                              </a:lnTo>
                              <a:lnTo>
                                <a:pt x="99" y="27"/>
                              </a:lnTo>
                              <a:lnTo>
                                <a:pt x="99" y="30"/>
                              </a:lnTo>
                              <a:lnTo>
                                <a:pt x="99" y="31"/>
                              </a:lnTo>
                              <a:lnTo>
                                <a:pt x="99" y="34"/>
                              </a:lnTo>
                              <a:lnTo>
                                <a:pt x="99" y="35"/>
                              </a:lnTo>
                              <a:lnTo>
                                <a:pt x="99" y="36"/>
                              </a:lnTo>
                              <a:lnTo>
                                <a:pt x="99" y="39"/>
                              </a:lnTo>
                              <a:lnTo>
                                <a:pt x="99" y="40"/>
                              </a:lnTo>
                              <a:lnTo>
                                <a:pt x="98" y="42"/>
                              </a:lnTo>
                              <a:lnTo>
                                <a:pt x="98" y="43"/>
                              </a:lnTo>
                              <a:lnTo>
                                <a:pt x="98" y="44"/>
                              </a:lnTo>
                              <a:lnTo>
                                <a:pt x="96" y="46"/>
                              </a:lnTo>
                              <a:lnTo>
                                <a:pt x="96" y="47"/>
                              </a:lnTo>
                              <a:lnTo>
                                <a:pt x="95" y="48"/>
                              </a:lnTo>
                              <a:lnTo>
                                <a:pt x="94" y="48"/>
                              </a:lnTo>
                              <a:lnTo>
                                <a:pt x="94" y="50"/>
                              </a:lnTo>
                              <a:lnTo>
                                <a:pt x="92" y="51"/>
                              </a:lnTo>
                              <a:lnTo>
                                <a:pt x="92" y="52"/>
                              </a:lnTo>
                              <a:lnTo>
                                <a:pt x="91" y="54"/>
                              </a:lnTo>
                              <a:lnTo>
                                <a:pt x="90" y="54"/>
                              </a:lnTo>
                              <a:lnTo>
                                <a:pt x="88" y="55"/>
                              </a:lnTo>
                              <a:lnTo>
                                <a:pt x="88" y="55"/>
                              </a:lnTo>
                              <a:lnTo>
                                <a:pt x="87" y="56"/>
                              </a:lnTo>
                              <a:lnTo>
                                <a:pt x="86" y="56"/>
                              </a:lnTo>
                              <a:lnTo>
                                <a:pt x="84" y="58"/>
                              </a:lnTo>
                              <a:lnTo>
                                <a:pt x="83" y="58"/>
                              </a:lnTo>
                              <a:lnTo>
                                <a:pt x="80" y="58"/>
                              </a:lnTo>
                              <a:lnTo>
                                <a:pt x="82" y="59"/>
                              </a:lnTo>
                              <a:lnTo>
                                <a:pt x="83" y="59"/>
                              </a:lnTo>
                              <a:lnTo>
                                <a:pt x="84" y="59"/>
                              </a:lnTo>
                              <a:lnTo>
                                <a:pt x="86" y="60"/>
                              </a:lnTo>
                              <a:lnTo>
                                <a:pt x="87" y="60"/>
                              </a:lnTo>
                              <a:lnTo>
                                <a:pt x="88" y="60"/>
                              </a:lnTo>
                              <a:lnTo>
                                <a:pt x="88" y="62"/>
                              </a:lnTo>
                              <a:lnTo>
                                <a:pt x="90" y="62"/>
                              </a:lnTo>
                              <a:lnTo>
                                <a:pt x="91" y="63"/>
                              </a:lnTo>
                              <a:lnTo>
                                <a:pt x="91" y="63"/>
                              </a:lnTo>
                              <a:lnTo>
                                <a:pt x="92" y="64"/>
                              </a:lnTo>
                              <a:lnTo>
                                <a:pt x="92" y="64"/>
                              </a:lnTo>
                              <a:lnTo>
                                <a:pt x="94" y="66"/>
                              </a:lnTo>
                              <a:lnTo>
                                <a:pt x="94" y="67"/>
                              </a:lnTo>
                              <a:lnTo>
                                <a:pt x="95" y="67"/>
                              </a:lnTo>
                              <a:lnTo>
                                <a:pt x="95" y="68"/>
                              </a:lnTo>
                              <a:lnTo>
                                <a:pt x="95" y="70"/>
                              </a:lnTo>
                              <a:lnTo>
                                <a:pt x="96" y="71"/>
                              </a:lnTo>
                              <a:lnTo>
                                <a:pt x="96" y="71"/>
                              </a:lnTo>
                              <a:lnTo>
                                <a:pt x="96" y="72"/>
                              </a:lnTo>
                              <a:lnTo>
                                <a:pt x="96" y="74"/>
                              </a:lnTo>
                              <a:lnTo>
                                <a:pt x="96" y="74"/>
                              </a:lnTo>
                              <a:lnTo>
                                <a:pt x="96" y="75"/>
                              </a:lnTo>
                              <a:lnTo>
                                <a:pt x="96" y="78"/>
                              </a:lnTo>
                              <a:lnTo>
                                <a:pt x="98" y="96"/>
                              </a:lnTo>
                              <a:lnTo>
                                <a:pt x="99" y="96"/>
                              </a:lnTo>
                              <a:lnTo>
                                <a:pt x="99" y="98"/>
                              </a:lnTo>
                              <a:lnTo>
                                <a:pt x="99" y="98"/>
                              </a:lnTo>
                              <a:lnTo>
                                <a:pt x="99" y="99"/>
                              </a:lnTo>
                              <a:lnTo>
                                <a:pt x="99" y="100"/>
                              </a:lnTo>
                              <a:lnTo>
                                <a:pt x="99" y="100"/>
                              </a:lnTo>
                              <a:lnTo>
                                <a:pt x="99" y="102"/>
                              </a:lnTo>
                              <a:lnTo>
                                <a:pt x="99" y="102"/>
                              </a:lnTo>
                              <a:lnTo>
                                <a:pt x="99" y="103"/>
                              </a:lnTo>
                              <a:lnTo>
                                <a:pt x="99" y="103"/>
                              </a:lnTo>
                              <a:lnTo>
                                <a:pt x="99" y="104"/>
                              </a:lnTo>
                              <a:lnTo>
                                <a:pt x="99" y="106"/>
                              </a:lnTo>
                              <a:lnTo>
                                <a:pt x="100" y="106"/>
                              </a:lnTo>
                              <a:lnTo>
                                <a:pt x="100" y="106"/>
                              </a:lnTo>
                              <a:lnTo>
                                <a:pt x="100" y="107"/>
                              </a:lnTo>
                              <a:lnTo>
                                <a:pt x="100" y="107"/>
                              </a:lnTo>
                              <a:lnTo>
                                <a:pt x="100" y="107"/>
                              </a:lnTo>
                              <a:lnTo>
                                <a:pt x="102" y="108"/>
                              </a:lnTo>
                              <a:lnTo>
                                <a:pt x="102" y="108"/>
                              </a:lnTo>
                              <a:lnTo>
                                <a:pt x="102" y="108"/>
                              </a:lnTo>
                              <a:lnTo>
                                <a:pt x="102" y="110"/>
                              </a:lnTo>
                              <a:lnTo>
                                <a:pt x="102" y="110"/>
                              </a:lnTo>
                              <a:lnTo>
                                <a:pt x="102" y="110"/>
                              </a:lnTo>
                              <a:lnTo>
                                <a:pt x="102" y="111"/>
                              </a:lnTo>
                              <a:lnTo>
                                <a:pt x="84" y="111"/>
                              </a:lnTo>
                              <a:lnTo>
                                <a:pt x="84" y="110"/>
                              </a:lnTo>
                              <a:lnTo>
                                <a:pt x="84" y="110"/>
                              </a:lnTo>
                              <a:lnTo>
                                <a:pt x="84" y="108"/>
                              </a:lnTo>
                              <a:lnTo>
                                <a:pt x="84" y="108"/>
                              </a:lnTo>
                              <a:lnTo>
                                <a:pt x="84" y="108"/>
                              </a:lnTo>
                              <a:lnTo>
                                <a:pt x="84" y="107"/>
                              </a:lnTo>
                              <a:lnTo>
                                <a:pt x="84" y="107"/>
                              </a:lnTo>
                              <a:lnTo>
                                <a:pt x="84" y="107"/>
                              </a:lnTo>
                              <a:lnTo>
                                <a:pt x="84" y="106"/>
                              </a:lnTo>
                              <a:lnTo>
                                <a:pt x="84" y="106"/>
                              </a:lnTo>
                              <a:lnTo>
                                <a:pt x="84" y="106"/>
                              </a:lnTo>
                              <a:lnTo>
                                <a:pt x="83" y="106"/>
                              </a:lnTo>
                              <a:lnTo>
                                <a:pt x="83" y="104"/>
                              </a:lnTo>
                              <a:lnTo>
                                <a:pt x="83" y="104"/>
                              </a:lnTo>
                              <a:lnTo>
                                <a:pt x="83" y="103"/>
                              </a:lnTo>
                              <a:lnTo>
                                <a:pt x="83" y="103"/>
                              </a:lnTo>
                              <a:lnTo>
                                <a:pt x="83" y="103"/>
                              </a:lnTo>
                              <a:lnTo>
                                <a:pt x="83" y="102"/>
                              </a:lnTo>
                              <a:lnTo>
                                <a:pt x="83" y="102"/>
                              </a:lnTo>
                              <a:lnTo>
                                <a:pt x="83" y="100"/>
                              </a:lnTo>
                              <a:lnTo>
                                <a:pt x="83" y="100"/>
                              </a:lnTo>
                              <a:lnTo>
                                <a:pt x="83" y="99"/>
                              </a:lnTo>
                              <a:lnTo>
                                <a:pt x="83" y="99"/>
                              </a:lnTo>
                              <a:lnTo>
                                <a:pt x="82" y="99"/>
                              </a:lnTo>
                              <a:lnTo>
                                <a:pt x="80" y="82"/>
                              </a:lnTo>
                              <a:lnTo>
                                <a:pt x="80" y="79"/>
                              </a:lnTo>
                              <a:lnTo>
                                <a:pt x="80" y="78"/>
                              </a:lnTo>
                              <a:lnTo>
                                <a:pt x="80" y="76"/>
                              </a:lnTo>
                              <a:lnTo>
                                <a:pt x="80" y="75"/>
                              </a:lnTo>
                              <a:lnTo>
                                <a:pt x="79" y="74"/>
                              </a:lnTo>
                              <a:lnTo>
                                <a:pt x="79" y="74"/>
                              </a:lnTo>
                              <a:lnTo>
                                <a:pt x="79" y="74"/>
                              </a:lnTo>
                              <a:lnTo>
                                <a:pt x="78" y="72"/>
                              </a:lnTo>
                              <a:lnTo>
                                <a:pt x="78" y="71"/>
                              </a:lnTo>
                              <a:lnTo>
                                <a:pt x="76" y="71"/>
                              </a:lnTo>
                              <a:lnTo>
                                <a:pt x="76" y="70"/>
                              </a:lnTo>
                              <a:lnTo>
                                <a:pt x="75" y="68"/>
                              </a:lnTo>
                              <a:lnTo>
                                <a:pt x="75" y="68"/>
                              </a:lnTo>
                              <a:lnTo>
                                <a:pt x="74" y="68"/>
                              </a:lnTo>
                              <a:lnTo>
                                <a:pt x="72" y="67"/>
                              </a:lnTo>
                              <a:lnTo>
                                <a:pt x="71" y="67"/>
                              </a:lnTo>
                              <a:lnTo>
                                <a:pt x="70" y="67"/>
                              </a:lnTo>
                              <a:lnTo>
                                <a:pt x="68" y="66"/>
                              </a:lnTo>
                              <a:lnTo>
                                <a:pt x="67" y="66"/>
                              </a:lnTo>
                              <a:lnTo>
                                <a:pt x="66" y="66"/>
                              </a:lnTo>
                              <a:lnTo>
                                <a:pt x="64" y="66"/>
                              </a:lnTo>
                              <a:lnTo>
                                <a:pt x="62" y="66"/>
                              </a:lnTo>
                              <a:lnTo>
                                <a:pt x="60" y="66"/>
                              </a:lnTo>
                              <a:lnTo>
                                <a:pt x="58" y="64"/>
                              </a:lnTo>
                              <a:lnTo>
                                <a:pt x="16" y="64"/>
                              </a:lnTo>
                              <a:lnTo>
                                <a:pt x="16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1" name="Freeform 44"/>
                      <wps:cNvSpPr>
                        <a:spLocks noChangeAspect="1" noEditPoints="1"/>
                      </wps:cNvSpPr>
                      <wps:spPr bwMode="auto">
                        <a:xfrm>
                          <a:off x="1350" y="2095"/>
                          <a:ext cx="123" cy="117"/>
                        </a:xfrm>
                        <a:custGeom>
                          <a:avLst/>
                          <a:gdLst>
                            <a:gd name="T0" fmla="*/ 19 w 123"/>
                            <a:gd name="T1" fmla="*/ 69 h 117"/>
                            <a:gd name="T2" fmla="*/ 22 w 123"/>
                            <a:gd name="T3" fmla="*/ 78 h 117"/>
                            <a:gd name="T4" fmla="*/ 27 w 123"/>
                            <a:gd name="T5" fmla="*/ 87 h 117"/>
                            <a:gd name="T6" fmla="*/ 35 w 123"/>
                            <a:gd name="T7" fmla="*/ 94 h 117"/>
                            <a:gd name="T8" fmla="*/ 46 w 123"/>
                            <a:gd name="T9" fmla="*/ 99 h 117"/>
                            <a:gd name="T10" fmla="*/ 59 w 123"/>
                            <a:gd name="T11" fmla="*/ 101 h 117"/>
                            <a:gd name="T12" fmla="*/ 72 w 123"/>
                            <a:gd name="T13" fmla="*/ 101 h 117"/>
                            <a:gd name="T14" fmla="*/ 84 w 123"/>
                            <a:gd name="T15" fmla="*/ 97 h 117"/>
                            <a:gd name="T16" fmla="*/ 94 w 123"/>
                            <a:gd name="T17" fmla="*/ 91 h 117"/>
                            <a:gd name="T18" fmla="*/ 100 w 123"/>
                            <a:gd name="T19" fmla="*/ 83 h 117"/>
                            <a:gd name="T20" fmla="*/ 106 w 123"/>
                            <a:gd name="T21" fmla="*/ 74 h 117"/>
                            <a:gd name="T22" fmla="*/ 107 w 123"/>
                            <a:gd name="T23" fmla="*/ 63 h 117"/>
                            <a:gd name="T24" fmla="*/ 107 w 123"/>
                            <a:gd name="T25" fmla="*/ 50 h 117"/>
                            <a:gd name="T26" fmla="*/ 103 w 123"/>
                            <a:gd name="T27" fmla="*/ 39 h 117"/>
                            <a:gd name="T28" fmla="*/ 98 w 123"/>
                            <a:gd name="T29" fmla="*/ 30 h 117"/>
                            <a:gd name="T30" fmla="*/ 90 w 123"/>
                            <a:gd name="T31" fmla="*/ 23 h 117"/>
                            <a:gd name="T32" fmla="*/ 79 w 123"/>
                            <a:gd name="T33" fmla="*/ 18 h 117"/>
                            <a:gd name="T34" fmla="*/ 66 w 123"/>
                            <a:gd name="T35" fmla="*/ 16 h 117"/>
                            <a:gd name="T36" fmla="*/ 52 w 123"/>
                            <a:gd name="T37" fmla="*/ 16 h 117"/>
                            <a:gd name="T38" fmla="*/ 40 w 123"/>
                            <a:gd name="T39" fmla="*/ 20 h 117"/>
                            <a:gd name="T40" fmla="*/ 31 w 123"/>
                            <a:gd name="T41" fmla="*/ 26 h 117"/>
                            <a:gd name="T42" fmla="*/ 24 w 123"/>
                            <a:gd name="T43" fmla="*/ 34 h 117"/>
                            <a:gd name="T44" fmla="*/ 20 w 123"/>
                            <a:gd name="T45" fmla="*/ 45 h 117"/>
                            <a:gd name="T46" fmla="*/ 19 w 123"/>
                            <a:gd name="T47" fmla="*/ 57 h 117"/>
                            <a:gd name="T48" fmla="*/ 0 w 123"/>
                            <a:gd name="T49" fmla="*/ 59 h 117"/>
                            <a:gd name="T50" fmla="*/ 3 w 123"/>
                            <a:gd name="T51" fmla="*/ 43 h 117"/>
                            <a:gd name="T52" fmla="*/ 8 w 123"/>
                            <a:gd name="T53" fmla="*/ 28 h 117"/>
                            <a:gd name="T54" fmla="*/ 18 w 123"/>
                            <a:gd name="T55" fmla="*/ 16 h 117"/>
                            <a:gd name="T56" fmla="*/ 31 w 123"/>
                            <a:gd name="T57" fmla="*/ 8 h 117"/>
                            <a:gd name="T58" fmla="*/ 46 w 123"/>
                            <a:gd name="T59" fmla="*/ 3 h 117"/>
                            <a:gd name="T60" fmla="*/ 62 w 123"/>
                            <a:gd name="T61" fmla="*/ 0 h 117"/>
                            <a:gd name="T62" fmla="*/ 80 w 123"/>
                            <a:gd name="T63" fmla="*/ 3 h 117"/>
                            <a:gd name="T64" fmla="*/ 95 w 123"/>
                            <a:gd name="T65" fmla="*/ 8 h 117"/>
                            <a:gd name="T66" fmla="*/ 107 w 123"/>
                            <a:gd name="T67" fmla="*/ 16 h 117"/>
                            <a:gd name="T68" fmla="*/ 116 w 123"/>
                            <a:gd name="T69" fmla="*/ 28 h 117"/>
                            <a:gd name="T70" fmla="*/ 122 w 123"/>
                            <a:gd name="T71" fmla="*/ 43 h 117"/>
                            <a:gd name="T72" fmla="*/ 123 w 123"/>
                            <a:gd name="T73" fmla="*/ 59 h 117"/>
                            <a:gd name="T74" fmla="*/ 122 w 123"/>
                            <a:gd name="T75" fmla="*/ 75 h 117"/>
                            <a:gd name="T76" fmla="*/ 116 w 123"/>
                            <a:gd name="T77" fmla="*/ 89 h 117"/>
                            <a:gd name="T78" fmla="*/ 107 w 123"/>
                            <a:gd name="T79" fmla="*/ 101 h 117"/>
                            <a:gd name="T80" fmla="*/ 95 w 123"/>
                            <a:gd name="T81" fmla="*/ 109 h 117"/>
                            <a:gd name="T82" fmla="*/ 80 w 123"/>
                            <a:gd name="T83" fmla="*/ 114 h 117"/>
                            <a:gd name="T84" fmla="*/ 62 w 123"/>
                            <a:gd name="T85" fmla="*/ 117 h 117"/>
                            <a:gd name="T86" fmla="*/ 44 w 123"/>
                            <a:gd name="T87" fmla="*/ 114 h 117"/>
                            <a:gd name="T88" fmla="*/ 30 w 123"/>
                            <a:gd name="T89" fmla="*/ 109 h 117"/>
                            <a:gd name="T90" fmla="*/ 18 w 123"/>
                            <a:gd name="T91" fmla="*/ 101 h 117"/>
                            <a:gd name="T92" fmla="*/ 8 w 123"/>
                            <a:gd name="T93" fmla="*/ 89 h 117"/>
                            <a:gd name="T94" fmla="*/ 3 w 123"/>
                            <a:gd name="T95" fmla="*/ 75 h 117"/>
                            <a:gd name="T96" fmla="*/ 0 w 123"/>
                            <a:gd name="T97" fmla="*/ 59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3" h="117">
                              <a:moveTo>
                                <a:pt x="18" y="59"/>
                              </a:moveTo>
                              <a:lnTo>
                                <a:pt x="19" y="63"/>
                              </a:lnTo>
                              <a:lnTo>
                                <a:pt x="19" y="66"/>
                              </a:lnTo>
                              <a:lnTo>
                                <a:pt x="19" y="69"/>
                              </a:lnTo>
                              <a:lnTo>
                                <a:pt x="19" y="71"/>
                              </a:lnTo>
                              <a:lnTo>
                                <a:pt x="20" y="74"/>
                              </a:lnTo>
                              <a:lnTo>
                                <a:pt x="22" y="77"/>
                              </a:lnTo>
                              <a:lnTo>
                                <a:pt x="22" y="78"/>
                              </a:lnTo>
                              <a:lnTo>
                                <a:pt x="23" y="81"/>
                              </a:lnTo>
                              <a:lnTo>
                                <a:pt x="24" y="83"/>
                              </a:lnTo>
                              <a:lnTo>
                                <a:pt x="26" y="85"/>
                              </a:lnTo>
                              <a:lnTo>
                                <a:pt x="27" y="87"/>
                              </a:lnTo>
                              <a:lnTo>
                                <a:pt x="28" y="90"/>
                              </a:lnTo>
                              <a:lnTo>
                                <a:pt x="31" y="91"/>
                              </a:lnTo>
                              <a:lnTo>
                                <a:pt x="34" y="93"/>
                              </a:lnTo>
                              <a:lnTo>
                                <a:pt x="35" y="94"/>
                              </a:lnTo>
                              <a:lnTo>
                                <a:pt x="38" y="97"/>
                              </a:lnTo>
                              <a:lnTo>
                                <a:pt x="40" y="97"/>
                              </a:lnTo>
                              <a:lnTo>
                                <a:pt x="43" y="98"/>
                              </a:lnTo>
                              <a:lnTo>
                                <a:pt x="46" y="99"/>
                              </a:lnTo>
                              <a:lnTo>
                                <a:pt x="50" y="101"/>
                              </a:lnTo>
                              <a:lnTo>
                                <a:pt x="52" y="101"/>
                              </a:lnTo>
                              <a:lnTo>
                                <a:pt x="55" y="101"/>
                              </a:lnTo>
                              <a:lnTo>
                                <a:pt x="59" y="101"/>
                              </a:lnTo>
                              <a:lnTo>
                                <a:pt x="62" y="102"/>
                              </a:lnTo>
                              <a:lnTo>
                                <a:pt x="66" y="101"/>
                              </a:lnTo>
                              <a:lnTo>
                                <a:pt x="70" y="101"/>
                              </a:lnTo>
                              <a:lnTo>
                                <a:pt x="72" y="101"/>
                              </a:lnTo>
                              <a:lnTo>
                                <a:pt x="75" y="99"/>
                              </a:lnTo>
                              <a:lnTo>
                                <a:pt x="79" y="99"/>
                              </a:lnTo>
                              <a:lnTo>
                                <a:pt x="82" y="98"/>
                              </a:lnTo>
                              <a:lnTo>
                                <a:pt x="84" y="97"/>
                              </a:lnTo>
                              <a:lnTo>
                                <a:pt x="87" y="95"/>
                              </a:lnTo>
                              <a:lnTo>
                                <a:pt x="90" y="94"/>
                              </a:lnTo>
                              <a:lnTo>
                                <a:pt x="91" y="93"/>
                              </a:lnTo>
                              <a:lnTo>
                                <a:pt x="94" y="91"/>
                              </a:lnTo>
                              <a:lnTo>
                                <a:pt x="95" y="90"/>
                              </a:lnTo>
                              <a:lnTo>
                                <a:pt x="98" y="87"/>
                              </a:lnTo>
                              <a:lnTo>
                                <a:pt x="99" y="85"/>
                              </a:lnTo>
                              <a:lnTo>
                                <a:pt x="100" y="83"/>
                              </a:lnTo>
                              <a:lnTo>
                                <a:pt x="103" y="81"/>
                              </a:lnTo>
                              <a:lnTo>
                                <a:pt x="103" y="78"/>
                              </a:lnTo>
                              <a:lnTo>
                                <a:pt x="104" y="77"/>
                              </a:lnTo>
                              <a:lnTo>
                                <a:pt x="106" y="74"/>
                              </a:lnTo>
                              <a:lnTo>
                                <a:pt x="107" y="71"/>
                              </a:lnTo>
                              <a:lnTo>
                                <a:pt x="107" y="69"/>
                              </a:lnTo>
                              <a:lnTo>
                                <a:pt x="107" y="66"/>
                              </a:lnTo>
                              <a:lnTo>
                                <a:pt x="107" y="63"/>
                              </a:lnTo>
                              <a:lnTo>
                                <a:pt x="107" y="59"/>
                              </a:lnTo>
                              <a:lnTo>
                                <a:pt x="107" y="57"/>
                              </a:lnTo>
                              <a:lnTo>
                                <a:pt x="107" y="53"/>
                              </a:lnTo>
                              <a:lnTo>
                                <a:pt x="107" y="50"/>
                              </a:lnTo>
                              <a:lnTo>
                                <a:pt x="106" y="47"/>
                              </a:lnTo>
                              <a:lnTo>
                                <a:pt x="106" y="45"/>
                              </a:lnTo>
                              <a:lnTo>
                                <a:pt x="104" y="41"/>
                              </a:lnTo>
                              <a:lnTo>
                                <a:pt x="103" y="39"/>
                              </a:lnTo>
                              <a:lnTo>
                                <a:pt x="102" y="37"/>
                              </a:lnTo>
                              <a:lnTo>
                                <a:pt x="100" y="34"/>
                              </a:lnTo>
                              <a:lnTo>
                                <a:pt x="99" y="31"/>
                              </a:lnTo>
                              <a:lnTo>
                                <a:pt x="98" y="30"/>
                              </a:lnTo>
                              <a:lnTo>
                                <a:pt x="95" y="27"/>
                              </a:lnTo>
                              <a:lnTo>
                                <a:pt x="94" y="26"/>
                              </a:lnTo>
                              <a:lnTo>
                                <a:pt x="91" y="24"/>
                              </a:lnTo>
                              <a:lnTo>
                                <a:pt x="90" y="23"/>
                              </a:lnTo>
                              <a:lnTo>
                                <a:pt x="87" y="20"/>
                              </a:lnTo>
                              <a:lnTo>
                                <a:pt x="84" y="20"/>
                              </a:lnTo>
                              <a:lnTo>
                                <a:pt x="82" y="19"/>
                              </a:lnTo>
                              <a:lnTo>
                                <a:pt x="79" y="18"/>
                              </a:lnTo>
                              <a:lnTo>
                                <a:pt x="75" y="16"/>
                              </a:lnTo>
                              <a:lnTo>
                                <a:pt x="72" y="16"/>
                              </a:lnTo>
                              <a:lnTo>
                                <a:pt x="70" y="16"/>
                              </a:lnTo>
                              <a:lnTo>
                                <a:pt x="66" y="16"/>
                              </a:lnTo>
                              <a:lnTo>
                                <a:pt x="62" y="15"/>
                              </a:lnTo>
                              <a:lnTo>
                                <a:pt x="59" y="16"/>
                              </a:lnTo>
                              <a:lnTo>
                                <a:pt x="55" y="16"/>
                              </a:lnTo>
                              <a:lnTo>
                                <a:pt x="52" y="16"/>
                              </a:lnTo>
                              <a:lnTo>
                                <a:pt x="50" y="18"/>
                              </a:lnTo>
                              <a:lnTo>
                                <a:pt x="46" y="18"/>
                              </a:lnTo>
                              <a:lnTo>
                                <a:pt x="43" y="19"/>
                              </a:lnTo>
                              <a:lnTo>
                                <a:pt x="40" y="20"/>
                              </a:lnTo>
                              <a:lnTo>
                                <a:pt x="38" y="22"/>
                              </a:lnTo>
                              <a:lnTo>
                                <a:pt x="35" y="23"/>
                              </a:lnTo>
                              <a:lnTo>
                                <a:pt x="34" y="24"/>
                              </a:lnTo>
                              <a:lnTo>
                                <a:pt x="31" y="26"/>
                              </a:lnTo>
                              <a:lnTo>
                                <a:pt x="28" y="27"/>
                              </a:lnTo>
                              <a:lnTo>
                                <a:pt x="27" y="30"/>
                              </a:lnTo>
                              <a:lnTo>
                                <a:pt x="26" y="31"/>
                              </a:lnTo>
                              <a:lnTo>
                                <a:pt x="24" y="34"/>
                              </a:lnTo>
                              <a:lnTo>
                                <a:pt x="23" y="37"/>
                              </a:lnTo>
                              <a:lnTo>
                                <a:pt x="22" y="39"/>
                              </a:lnTo>
                              <a:lnTo>
                                <a:pt x="20" y="42"/>
                              </a:lnTo>
                              <a:lnTo>
                                <a:pt x="20" y="45"/>
                              </a:lnTo>
                              <a:lnTo>
                                <a:pt x="19" y="47"/>
                              </a:lnTo>
                              <a:lnTo>
                                <a:pt x="19" y="50"/>
                              </a:lnTo>
                              <a:lnTo>
                                <a:pt x="19" y="53"/>
                              </a:lnTo>
                              <a:lnTo>
                                <a:pt x="19" y="57"/>
                              </a:lnTo>
                              <a:lnTo>
                                <a:pt x="18" y="59"/>
                              </a:lnTo>
                              <a:lnTo>
                                <a:pt x="18" y="59"/>
                              </a:lnTo>
                              <a:lnTo>
                                <a:pt x="18" y="59"/>
                              </a:lnTo>
                              <a:close/>
                              <a:moveTo>
                                <a:pt x="0" y="59"/>
                              </a:moveTo>
                              <a:lnTo>
                                <a:pt x="2" y="55"/>
                              </a:lnTo>
                              <a:lnTo>
                                <a:pt x="2" y="51"/>
                              </a:lnTo>
                              <a:lnTo>
                                <a:pt x="2" y="47"/>
                              </a:lnTo>
                              <a:lnTo>
                                <a:pt x="3" y="43"/>
                              </a:lnTo>
                              <a:lnTo>
                                <a:pt x="4" y="39"/>
                              </a:lnTo>
                              <a:lnTo>
                                <a:pt x="6" y="35"/>
                              </a:lnTo>
                              <a:lnTo>
                                <a:pt x="7" y="31"/>
                              </a:lnTo>
                              <a:lnTo>
                                <a:pt x="8" y="28"/>
                              </a:lnTo>
                              <a:lnTo>
                                <a:pt x="11" y="26"/>
                              </a:lnTo>
                              <a:lnTo>
                                <a:pt x="14" y="22"/>
                              </a:lnTo>
                              <a:lnTo>
                                <a:pt x="15" y="19"/>
                              </a:lnTo>
                              <a:lnTo>
                                <a:pt x="18" y="16"/>
                              </a:lnTo>
                              <a:lnTo>
                                <a:pt x="22" y="15"/>
                              </a:lnTo>
                              <a:lnTo>
                                <a:pt x="24" y="12"/>
                              </a:lnTo>
                              <a:lnTo>
                                <a:pt x="27" y="10"/>
                              </a:lnTo>
                              <a:lnTo>
                                <a:pt x="31" y="8"/>
                              </a:lnTo>
                              <a:lnTo>
                                <a:pt x="34" y="7"/>
                              </a:lnTo>
                              <a:lnTo>
                                <a:pt x="38" y="4"/>
                              </a:lnTo>
                              <a:lnTo>
                                <a:pt x="42" y="4"/>
                              </a:lnTo>
                              <a:lnTo>
                                <a:pt x="46" y="3"/>
                              </a:lnTo>
                              <a:lnTo>
                                <a:pt x="50" y="2"/>
                              </a:lnTo>
                              <a:lnTo>
                                <a:pt x="54" y="2"/>
                              </a:lnTo>
                              <a:lnTo>
                                <a:pt x="58" y="2"/>
                              </a:lnTo>
                              <a:lnTo>
                                <a:pt x="62" y="0"/>
                              </a:lnTo>
                              <a:lnTo>
                                <a:pt x="67" y="2"/>
                              </a:lnTo>
                              <a:lnTo>
                                <a:pt x="71" y="2"/>
                              </a:lnTo>
                              <a:lnTo>
                                <a:pt x="76" y="2"/>
                              </a:lnTo>
                              <a:lnTo>
                                <a:pt x="80" y="3"/>
                              </a:lnTo>
                              <a:lnTo>
                                <a:pt x="84" y="4"/>
                              </a:lnTo>
                              <a:lnTo>
                                <a:pt x="88" y="6"/>
                              </a:lnTo>
                              <a:lnTo>
                                <a:pt x="91" y="7"/>
                              </a:lnTo>
                              <a:lnTo>
                                <a:pt x="95" y="8"/>
                              </a:lnTo>
                              <a:lnTo>
                                <a:pt x="99" y="10"/>
                              </a:lnTo>
                              <a:lnTo>
                                <a:pt x="102" y="12"/>
                              </a:lnTo>
                              <a:lnTo>
                                <a:pt x="104" y="15"/>
                              </a:lnTo>
                              <a:lnTo>
                                <a:pt x="107" y="16"/>
                              </a:lnTo>
                              <a:lnTo>
                                <a:pt x="110" y="19"/>
                              </a:lnTo>
                              <a:lnTo>
                                <a:pt x="112" y="22"/>
                              </a:lnTo>
                              <a:lnTo>
                                <a:pt x="115" y="26"/>
                              </a:lnTo>
                              <a:lnTo>
                                <a:pt x="116" y="28"/>
                              </a:lnTo>
                              <a:lnTo>
                                <a:pt x="118" y="31"/>
                              </a:lnTo>
                              <a:lnTo>
                                <a:pt x="120" y="35"/>
                              </a:lnTo>
                              <a:lnTo>
                                <a:pt x="120" y="39"/>
                              </a:lnTo>
                              <a:lnTo>
                                <a:pt x="122" y="43"/>
                              </a:lnTo>
                              <a:lnTo>
                                <a:pt x="123" y="47"/>
                              </a:lnTo>
                              <a:lnTo>
                                <a:pt x="123" y="51"/>
                              </a:lnTo>
                              <a:lnTo>
                                <a:pt x="123" y="55"/>
                              </a:lnTo>
                              <a:lnTo>
                                <a:pt x="123" y="59"/>
                              </a:lnTo>
                              <a:lnTo>
                                <a:pt x="123" y="65"/>
                              </a:lnTo>
                              <a:lnTo>
                                <a:pt x="123" y="69"/>
                              </a:lnTo>
                              <a:lnTo>
                                <a:pt x="123" y="73"/>
                              </a:lnTo>
                              <a:lnTo>
                                <a:pt x="122" y="75"/>
                              </a:lnTo>
                              <a:lnTo>
                                <a:pt x="120" y="78"/>
                              </a:lnTo>
                              <a:lnTo>
                                <a:pt x="119" y="82"/>
                              </a:lnTo>
                              <a:lnTo>
                                <a:pt x="118" y="85"/>
                              </a:lnTo>
                              <a:lnTo>
                                <a:pt x="116" y="89"/>
                              </a:lnTo>
                              <a:lnTo>
                                <a:pt x="115" y="91"/>
                              </a:lnTo>
                              <a:lnTo>
                                <a:pt x="112" y="94"/>
                              </a:lnTo>
                              <a:lnTo>
                                <a:pt x="110" y="97"/>
                              </a:lnTo>
                              <a:lnTo>
                                <a:pt x="107" y="101"/>
                              </a:lnTo>
                              <a:lnTo>
                                <a:pt x="104" y="102"/>
                              </a:lnTo>
                              <a:lnTo>
                                <a:pt x="102" y="105"/>
                              </a:lnTo>
                              <a:lnTo>
                                <a:pt x="98" y="107"/>
                              </a:lnTo>
                              <a:lnTo>
                                <a:pt x="95" y="109"/>
                              </a:lnTo>
                              <a:lnTo>
                                <a:pt x="91" y="110"/>
                              </a:lnTo>
                              <a:lnTo>
                                <a:pt x="87" y="113"/>
                              </a:lnTo>
                              <a:lnTo>
                                <a:pt x="84" y="113"/>
                              </a:lnTo>
                              <a:lnTo>
                                <a:pt x="80" y="114"/>
                              </a:lnTo>
                              <a:lnTo>
                                <a:pt x="75" y="115"/>
                              </a:lnTo>
                              <a:lnTo>
                                <a:pt x="71" y="115"/>
                              </a:lnTo>
                              <a:lnTo>
                                <a:pt x="67" y="115"/>
                              </a:lnTo>
                              <a:lnTo>
                                <a:pt x="62" y="117"/>
                              </a:lnTo>
                              <a:lnTo>
                                <a:pt x="58" y="115"/>
                              </a:lnTo>
                              <a:lnTo>
                                <a:pt x="54" y="115"/>
                              </a:lnTo>
                              <a:lnTo>
                                <a:pt x="50" y="115"/>
                              </a:lnTo>
                              <a:lnTo>
                                <a:pt x="44" y="114"/>
                              </a:lnTo>
                              <a:lnTo>
                                <a:pt x="42" y="113"/>
                              </a:lnTo>
                              <a:lnTo>
                                <a:pt x="38" y="111"/>
                              </a:lnTo>
                              <a:lnTo>
                                <a:pt x="34" y="110"/>
                              </a:lnTo>
                              <a:lnTo>
                                <a:pt x="30" y="109"/>
                              </a:lnTo>
                              <a:lnTo>
                                <a:pt x="27" y="107"/>
                              </a:lnTo>
                              <a:lnTo>
                                <a:pt x="24" y="105"/>
                              </a:lnTo>
                              <a:lnTo>
                                <a:pt x="22" y="102"/>
                              </a:lnTo>
                              <a:lnTo>
                                <a:pt x="18" y="101"/>
                              </a:lnTo>
                              <a:lnTo>
                                <a:pt x="15" y="97"/>
                              </a:lnTo>
                              <a:lnTo>
                                <a:pt x="14" y="94"/>
                              </a:lnTo>
                              <a:lnTo>
                                <a:pt x="11" y="91"/>
                              </a:lnTo>
                              <a:lnTo>
                                <a:pt x="8" y="89"/>
                              </a:lnTo>
                              <a:lnTo>
                                <a:pt x="7" y="85"/>
                              </a:lnTo>
                              <a:lnTo>
                                <a:pt x="6" y="82"/>
                              </a:lnTo>
                              <a:lnTo>
                                <a:pt x="4" y="78"/>
                              </a:lnTo>
                              <a:lnTo>
                                <a:pt x="3" y="75"/>
                              </a:lnTo>
                              <a:lnTo>
                                <a:pt x="2" y="73"/>
                              </a:lnTo>
                              <a:lnTo>
                                <a:pt x="2" y="69"/>
                              </a:lnTo>
                              <a:lnTo>
                                <a:pt x="2" y="65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2" name="Freeform 45"/>
                      <wps:cNvSpPr>
                        <a:spLocks noChangeAspect="1" noEditPoints="1"/>
                      </wps:cNvSpPr>
                      <wps:spPr bwMode="auto">
                        <a:xfrm>
                          <a:off x="1581" y="2098"/>
                          <a:ext cx="120" cy="111"/>
                        </a:xfrm>
                        <a:custGeom>
                          <a:avLst/>
                          <a:gdLst>
                            <a:gd name="T0" fmla="*/ 39 w 120"/>
                            <a:gd name="T1" fmla="*/ 66 h 111"/>
                            <a:gd name="T2" fmla="*/ 83 w 120"/>
                            <a:gd name="T3" fmla="*/ 66 h 111"/>
                            <a:gd name="T4" fmla="*/ 62 w 120"/>
                            <a:gd name="T5" fmla="*/ 17 h 111"/>
                            <a:gd name="T6" fmla="*/ 39 w 120"/>
                            <a:gd name="T7" fmla="*/ 66 h 111"/>
                            <a:gd name="T8" fmla="*/ 39 w 120"/>
                            <a:gd name="T9" fmla="*/ 66 h 111"/>
                            <a:gd name="T10" fmla="*/ 0 w 120"/>
                            <a:gd name="T11" fmla="*/ 111 h 111"/>
                            <a:gd name="T12" fmla="*/ 54 w 120"/>
                            <a:gd name="T13" fmla="*/ 0 h 111"/>
                            <a:gd name="T14" fmla="*/ 70 w 120"/>
                            <a:gd name="T15" fmla="*/ 0 h 111"/>
                            <a:gd name="T16" fmla="*/ 120 w 120"/>
                            <a:gd name="T17" fmla="*/ 111 h 111"/>
                            <a:gd name="T18" fmla="*/ 103 w 120"/>
                            <a:gd name="T19" fmla="*/ 111 h 111"/>
                            <a:gd name="T20" fmla="*/ 90 w 120"/>
                            <a:gd name="T21" fmla="*/ 79 h 111"/>
                            <a:gd name="T22" fmla="*/ 32 w 120"/>
                            <a:gd name="T23" fmla="*/ 79 h 111"/>
                            <a:gd name="T24" fmla="*/ 18 w 120"/>
                            <a:gd name="T25" fmla="*/ 111 h 111"/>
                            <a:gd name="T26" fmla="*/ 0 w 120"/>
                            <a:gd name="T27" fmla="*/ 111 h 111"/>
                            <a:gd name="T28" fmla="*/ 0 w 120"/>
                            <a:gd name="T2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0" h="111">
                              <a:moveTo>
                                <a:pt x="39" y="66"/>
                              </a:moveTo>
                              <a:lnTo>
                                <a:pt x="83" y="66"/>
                              </a:lnTo>
                              <a:lnTo>
                                <a:pt x="62" y="17"/>
                              </a:lnTo>
                              <a:lnTo>
                                <a:pt x="39" y="66"/>
                              </a:lnTo>
                              <a:lnTo>
                                <a:pt x="39" y="66"/>
                              </a:lnTo>
                              <a:close/>
                              <a:moveTo>
                                <a:pt x="0" y="111"/>
                              </a:moveTo>
                              <a:lnTo>
                                <a:pt x="54" y="0"/>
                              </a:lnTo>
                              <a:lnTo>
                                <a:pt x="70" y="0"/>
                              </a:lnTo>
                              <a:lnTo>
                                <a:pt x="120" y="111"/>
                              </a:lnTo>
                              <a:lnTo>
                                <a:pt x="103" y="111"/>
                              </a:lnTo>
                              <a:lnTo>
                                <a:pt x="90" y="79"/>
                              </a:lnTo>
                              <a:lnTo>
                                <a:pt x="32" y="79"/>
                              </a:lnTo>
                              <a:lnTo>
                                <a:pt x="18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3" name="Freeform 46"/>
                      <wps:cNvSpPr>
                        <a:spLocks noChangeAspect="1" noEditPoints="1"/>
                      </wps:cNvSpPr>
                      <wps:spPr bwMode="auto">
                        <a:xfrm>
                          <a:off x="1815" y="2098"/>
                          <a:ext cx="113" cy="111"/>
                        </a:xfrm>
                        <a:custGeom>
                          <a:avLst/>
                          <a:gdLst>
                            <a:gd name="T0" fmla="*/ 59 w 113"/>
                            <a:gd name="T1" fmla="*/ 1 h 111"/>
                            <a:gd name="T2" fmla="*/ 68 w 113"/>
                            <a:gd name="T3" fmla="*/ 1 h 111"/>
                            <a:gd name="T4" fmla="*/ 76 w 113"/>
                            <a:gd name="T5" fmla="*/ 3 h 111"/>
                            <a:gd name="T6" fmla="*/ 83 w 113"/>
                            <a:gd name="T7" fmla="*/ 4 h 111"/>
                            <a:gd name="T8" fmla="*/ 88 w 113"/>
                            <a:gd name="T9" fmla="*/ 7 h 111"/>
                            <a:gd name="T10" fmla="*/ 93 w 113"/>
                            <a:gd name="T11" fmla="*/ 11 h 111"/>
                            <a:gd name="T12" fmla="*/ 99 w 113"/>
                            <a:gd name="T13" fmla="*/ 15 h 111"/>
                            <a:gd name="T14" fmla="*/ 103 w 113"/>
                            <a:gd name="T15" fmla="*/ 21 h 111"/>
                            <a:gd name="T16" fmla="*/ 107 w 113"/>
                            <a:gd name="T17" fmla="*/ 28 h 111"/>
                            <a:gd name="T18" fmla="*/ 109 w 113"/>
                            <a:gd name="T19" fmla="*/ 36 h 111"/>
                            <a:gd name="T20" fmla="*/ 112 w 113"/>
                            <a:gd name="T21" fmla="*/ 44 h 111"/>
                            <a:gd name="T22" fmla="*/ 112 w 113"/>
                            <a:gd name="T23" fmla="*/ 55 h 111"/>
                            <a:gd name="T24" fmla="*/ 112 w 113"/>
                            <a:gd name="T25" fmla="*/ 64 h 111"/>
                            <a:gd name="T26" fmla="*/ 111 w 113"/>
                            <a:gd name="T27" fmla="*/ 72 h 111"/>
                            <a:gd name="T28" fmla="*/ 108 w 113"/>
                            <a:gd name="T29" fmla="*/ 79 h 111"/>
                            <a:gd name="T30" fmla="*/ 105 w 113"/>
                            <a:gd name="T31" fmla="*/ 86 h 111"/>
                            <a:gd name="T32" fmla="*/ 101 w 113"/>
                            <a:gd name="T33" fmla="*/ 92 h 111"/>
                            <a:gd name="T34" fmla="*/ 96 w 113"/>
                            <a:gd name="T35" fmla="*/ 98 h 111"/>
                            <a:gd name="T36" fmla="*/ 91 w 113"/>
                            <a:gd name="T37" fmla="*/ 102 h 111"/>
                            <a:gd name="T38" fmla="*/ 85 w 113"/>
                            <a:gd name="T39" fmla="*/ 104 h 111"/>
                            <a:gd name="T40" fmla="*/ 80 w 113"/>
                            <a:gd name="T41" fmla="*/ 107 h 111"/>
                            <a:gd name="T42" fmla="*/ 72 w 113"/>
                            <a:gd name="T43" fmla="*/ 108 h 111"/>
                            <a:gd name="T44" fmla="*/ 64 w 113"/>
                            <a:gd name="T45" fmla="*/ 110 h 111"/>
                            <a:gd name="T46" fmla="*/ 52 w 113"/>
                            <a:gd name="T47" fmla="*/ 110 h 111"/>
                            <a:gd name="T48" fmla="*/ 49 w 113"/>
                            <a:gd name="T49" fmla="*/ 0 h 111"/>
                            <a:gd name="T50" fmla="*/ 16 w 113"/>
                            <a:gd name="T51" fmla="*/ 96 h 111"/>
                            <a:gd name="T52" fmla="*/ 59 w 113"/>
                            <a:gd name="T53" fmla="*/ 95 h 111"/>
                            <a:gd name="T54" fmla="*/ 65 w 113"/>
                            <a:gd name="T55" fmla="*/ 95 h 111"/>
                            <a:gd name="T56" fmla="*/ 71 w 113"/>
                            <a:gd name="T57" fmla="*/ 95 h 111"/>
                            <a:gd name="T58" fmla="*/ 75 w 113"/>
                            <a:gd name="T59" fmla="*/ 92 h 111"/>
                            <a:gd name="T60" fmla="*/ 79 w 113"/>
                            <a:gd name="T61" fmla="*/ 91 h 111"/>
                            <a:gd name="T62" fmla="*/ 83 w 113"/>
                            <a:gd name="T63" fmla="*/ 88 h 111"/>
                            <a:gd name="T64" fmla="*/ 87 w 113"/>
                            <a:gd name="T65" fmla="*/ 84 h 111"/>
                            <a:gd name="T66" fmla="*/ 89 w 113"/>
                            <a:gd name="T67" fmla="*/ 80 h 111"/>
                            <a:gd name="T68" fmla="*/ 92 w 113"/>
                            <a:gd name="T69" fmla="*/ 75 h 111"/>
                            <a:gd name="T70" fmla="*/ 95 w 113"/>
                            <a:gd name="T71" fmla="*/ 71 h 111"/>
                            <a:gd name="T72" fmla="*/ 96 w 113"/>
                            <a:gd name="T73" fmla="*/ 66 h 111"/>
                            <a:gd name="T74" fmla="*/ 96 w 113"/>
                            <a:gd name="T75" fmla="*/ 59 h 111"/>
                            <a:gd name="T76" fmla="*/ 96 w 113"/>
                            <a:gd name="T77" fmla="*/ 51 h 111"/>
                            <a:gd name="T78" fmla="*/ 95 w 113"/>
                            <a:gd name="T79" fmla="*/ 44 h 111"/>
                            <a:gd name="T80" fmla="*/ 93 w 113"/>
                            <a:gd name="T81" fmla="*/ 39 h 111"/>
                            <a:gd name="T82" fmla="*/ 91 w 113"/>
                            <a:gd name="T83" fmla="*/ 32 h 111"/>
                            <a:gd name="T84" fmla="*/ 88 w 113"/>
                            <a:gd name="T85" fmla="*/ 27 h 111"/>
                            <a:gd name="T86" fmla="*/ 84 w 113"/>
                            <a:gd name="T87" fmla="*/ 23 h 111"/>
                            <a:gd name="T88" fmla="*/ 81 w 113"/>
                            <a:gd name="T89" fmla="*/ 20 h 111"/>
                            <a:gd name="T90" fmla="*/ 77 w 113"/>
                            <a:gd name="T91" fmla="*/ 19 h 111"/>
                            <a:gd name="T92" fmla="*/ 72 w 113"/>
                            <a:gd name="T93" fmla="*/ 17 h 111"/>
                            <a:gd name="T94" fmla="*/ 68 w 113"/>
                            <a:gd name="T95" fmla="*/ 16 h 111"/>
                            <a:gd name="T96" fmla="*/ 63 w 113"/>
                            <a:gd name="T97" fmla="*/ 15 h 111"/>
                            <a:gd name="T98" fmla="*/ 56 w 113"/>
                            <a:gd name="T99" fmla="*/ 15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3" h="111">
                              <a:moveTo>
                                <a:pt x="49" y="0"/>
                              </a:moveTo>
                              <a:lnTo>
                                <a:pt x="52" y="1"/>
                              </a:lnTo>
                              <a:lnTo>
                                <a:pt x="55" y="1"/>
                              </a:lnTo>
                              <a:lnTo>
                                <a:pt x="59" y="1"/>
                              </a:lnTo>
                              <a:lnTo>
                                <a:pt x="61" y="1"/>
                              </a:lnTo>
                              <a:lnTo>
                                <a:pt x="64" y="1"/>
                              </a:lnTo>
                              <a:lnTo>
                                <a:pt x="67" y="1"/>
                              </a:lnTo>
                              <a:lnTo>
                                <a:pt x="68" y="1"/>
                              </a:lnTo>
                              <a:lnTo>
                                <a:pt x="71" y="1"/>
                              </a:lnTo>
                              <a:lnTo>
                                <a:pt x="73" y="3"/>
                              </a:lnTo>
                              <a:lnTo>
                                <a:pt x="75" y="3"/>
                              </a:lnTo>
                              <a:lnTo>
                                <a:pt x="76" y="3"/>
                              </a:lnTo>
                              <a:lnTo>
                                <a:pt x="79" y="3"/>
                              </a:lnTo>
                              <a:lnTo>
                                <a:pt x="80" y="4"/>
                              </a:lnTo>
                              <a:lnTo>
                                <a:pt x="81" y="4"/>
                              </a:lnTo>
                              <a:lnTo>
                                <a:pt x="83" y="4"/>
                              </a:lnTo>
                              <a:lnTo>
                                <a:pt x="84" y="5"/>
                              </a:lnTo>
                              <a:lnTo>
                                <a:pt x="85" y="5"/>
                              </a:lnTo>
                              <a:lnTo>
                                <a:pt x="87" y="7"/>
                              </a:lnTo>
                              <a:lnTo>
                                <a:pt x="88" y="7"/>
                              </a:lnTo>
                              <a:lnTo>
                                <a:pt x="89" y="8"/>
                              </a:lnTo>
                              <a:lnTo>
                                <a:pt x="91" y="8"/>
                              </a:lnTo>
                              <a:lnTo>
                                <a:pt x="92" y="9"/>
                              </a:lnTo>
                              <a:lnTo>
                                <a:pt x="93" y="11"/>
                              </a:lnTo>
                              <a:lnTo>
                                <a:pt x="95" y="11"/>
                              </a:lnTo>
                              <a:lnTo>
                                <a:pt x="96" y="12"/>
                              </a:lnTo>
                              <a:lnTo>
                                <a:pt x="97" y="13"/>
                              </a:lnTo>
                              <a:lnTo>
                                <a:pt x="99" y="15"/>
                              </a:lnTo>
                              <a:lnTo>
                                <a:pt x="100" y="16"/>
                              </a:lnTo>
                              <a:lnTo>
                                <a:pt x="101" y="17"/>
                              </a:lnTo>
                              <a:lnTo>
                                <a:pt x="103" y="20"/>
                              </a:lnTo>
                              <a:lnTo>
                                <a:pt x="103" y="21"/>
                              </a:lnTo>
                              <a:lnTo>
                                <a:pt x="104" y="23"/>
                              </a:lnTo>
                              <a:lnTo>
                                <a:pt x="105" y="24"/>
                              </a:lnTo>
                              <a:lnTo>
                                <a:pt x="105" y="27"/>
                              </a:lnTo>
                              <a:lnTo>
                                <a:pt x="107" y="28"/>
                              </a:lnTo>
                              <a:lnTo>
                                <a:pt x="108" y="30"/>
                              </a:lnTo>
                              <a:lnTo>
                                <a:pt x="108" y="32"/>
                              </a:lnTo>
                              <a:lnTo>
                                <a:pt x="109" y="34"/>
                              </a:lnTo>
                              <a:lnTo>
                                <a:pt x="109" y="36"/>
                              </a:lnTo>
                              <a:lnTo>
                                <a:pt x="111" y="38"/>
                              </a:lnTo>
                              <a:lnTo>
                                <a:pt x="111" y="40"/>
                              </a:lnTo>
                              <a:lnTo>
                                <a:pt x="112" y="43"/>
                              </a:lnTo>
                              <a:lnTo>
                                <a:pt x="112" y="44"/>
                              </a:lnTo>
                              <a:lnTo>
                                <a:pt x="112" y="47"/>
                              </a:lnTo>
                              <a:lnTo>
                                <a:pt x="112" y="50"/>
                              </a:lnTo>
                              <a:lnTo>
                                <a:pt x="112" y="52"/>
                              </a:lnTo>
                              <a:lnTo>
                                <a:pt x="112" y="55"/>
                              </a:lnTo>
                              <a:lnTo>
                                <a:pt x="113" y="56"/>
                              </a:lnTo>
                              <a:lnTo>
                                <a:pt x="112" y="59"/>
                              </a:lnTo>
                              <a:lnTo>
                                <a:pt x="112" y="62"/>
                              </a:lnTo>
                              <a:lnTo>
                                <a:pt x="112" y="64"/>
                              </a:lnTo>
                              <a:lnTo>
                                <a:pt x="112" y="67"/>
                              </a:lnTo>
                              <a:lnTo>
                                <a:pt x="112" y="68"/>
                              </a:lnTo>
                              <a:lnTo>
                                <a:pt x="111" y="71"/>
                              </a:lnTo>
                              <a:lnTo>
                                <a:pt x="111" y="72"/>
                              </a:lnTo>
                              <a:lnTo>
                                <a:pt x="111" y="74"/>
                              </a:lnTo>
                              <a:lnTo>
                                <a:pt x="109" y="75"/>
                              </a:lnTo>
                              <a:lnTo>
                                <a:pt x="109" y="78"/>
                              </a:lnTo>
                              <a:lnTo>
                                <a:pt x="108" y="79"/>
                              </a:lnTo>
                              <a:lnTo>
                                <a:pt x="108" y="82"/>
                              </a:lnTo>
                              <a:lnTo>
                                <a:pt x="107" y="83"/>
                              </a:lnTo>
                              <a:lnTo>
                                <a:pt x="105" y="84"/>
                              </a:lnTo>
                              <a:lnTo>
                                <a:pt x="105" y="86"/>
                              </a:lnTo>
                              <a:lnTo>
                                <a:pt x="104" y="88"/>
                              </a:lnTo>
                              <a:lnTo>
                                <a:pt x="103" y="90"/>
                              </a:lnTo>
                              <a:lnTo>
                                <a:pt x="101" y="91"/>
                              </a:lnTo>
                              <a:lnTo>
                                <a:pt x="101" y="92"/>
                              </a:lnTo>
                              <a:lnTo>
                                <a:pt x="100" y="94"/>
                              </a:lnTo>
                              <a:lnTo>
                                <a:pt x="99" y="95"/>
                              </a:lnTo>
                              <a:lnTo>
                                <a:pt x="97" y="96"/>
                              </a:lnTo>
                              <a:lnTo>
                                <a:pt x="96" y="98"/>
                              </a:lnTo>
                              <a:lnTo>
                                <a:pt x="95" y="100"/>
                              </a:lnTo>
                              <a:lnTo>
                                <a:pt x="93" y="100"/>
                              </a:lnTo>
                              <a:lnTo>
                                <a:pt x="92" y="102"/>
                              </a:lnTo>
                              <a:lnTo>
                                <a:pt x="91" y="102"/>
                              </a:lnTo>
                              <a:lnTo>
                                <a:pt x="89" y="103"/>
                              </a:lnTo>
                              <a:lnTo>
                                <a:pt x="88" y="103"/>
                              </a:lnTo>
                              <a:lnTo>
                                <a:pt x="87" y="104"/>
                              </a:lnTo>
                              <a:lnTo>
                                <a:pt x="85" y="104"/>
                              </a:lnTo>
                              <a:lnTo>
                                <a:pt x="84" y="106"/>
                              </a:lnTo>
                              <a:lnTo>
                                <a:pt x="83" y="106"/>
                              </a:lnTo>
                              <a:lnTo>
                                <a:pt x="81" y="107"/>
                              </a:lnTo>
                              <a:lnTo>
                                <a:pt x="80" y="107"/>
                              </a:lnTo>
                              <a:lnTo>
                                <a:pt x="79" y="108"/>
                              </a:lnTo>
                              <a:lnTo>
                                <a:pt x="76" y="108"/>
                              </a:lnTo>
                              <a:lnTo>
                                <a:pt x="75" y="108"/>
                              </a:lnTo>
                              <a:lnTo>
                                <a:pt x="72" y="108"/>
                              </a:lnTo>
                              <a:lnTo>
                                <a:pt x="71" y="110"/>
                              </a:lnTo>
                              <a:lnTo>
                                <a:pt x="68" y="110"/>
                              </a:lnTo>
                              <a:lnTo>
                                <a:pt x="65" y="110"/>
                              </a:lnTo>
                              <a:lnTo>
                                <a:pt x="64" y="110"/>
                              </a:lnTo>
                              <a:lnTo>
                                <a:pt x="61" y="110"/>
                              </a:lnTo>
                              <a:lnTo>
                                <a:pt x="57" y="110"/>
                              </a:lnTo>
                              <a:lnTo>
                                <a:pt x="55" y="110"/>
                              </a:lnTo>
                              <a:lnTo>
                                <a:pt x="52" y="110"/>
                              </a:lnTo>
                              <a:lnTo>
                                <a:pt x="49" y="111"/>
                              </a:lnTo>
                              <a:lnTo>
                                <a:pt x="0" y="111"/>
                              </a:lnTo>
                              <a:lnTo>
                                <a:pt x="0" y="0"/>
                              </a:lnTo>
                              <a:lnTo>
                                <a:pt x="49" y="0"/>
                              </a:lnTo>
                              <a:lnTo>
                                <a:pt x="49" y="0"/>
                              </a:lnTo>
                              <a:close/>
                              <a:moveTo>
                                <a:pt x="55" y="13"/>
                              </a:moveTo>
                              <a:lnTo>
                                <a:pt x="16" y="13"/>
                              </a:lnTo>
                              <a:lnTo>
                                <a:pt x="16" y="96"/>
                              </a:lnTo>
                              <a:lnTo>
                                <a:pt x="55" y="96"/>
                              </a:lnTo>
                              <a:lnTo>
                                <a:pt x="56" y="95"/>
                              </a:lnTo>
                              <a:lnTo>
                                <a:pt x="57" y="95"/>
                              </a:lnTo>
                              <a:lnTo>
                                <a:pt x="59" y="95"/>
                              </a:lnTo>
                              <a:lnTo>
                                <a:pt x="61" y="95"/>
                              </a:lnTo>
                              <a:lnTo>
                                <a:pt x="63" y="95"/>
                              </a:lnTo>
                              <a:lnTo>
                                <a:pt x="64" y="95"/>
                              </a:lnTo>
                              <a:lnTo>
                                <a:pt x="65" y="95"/>
                              </a:lnTo>
                              <a:lnTo>
                                <a:pt x="67" y="95"/>
                              </a:lnTo>
                              <a:lnTo>
                                <a:pt x="68" y="95"/>
                              </a:lnTo>
                              <a:lnTo>
                                <a:pt x="69" y="95"/>
                              </a:lnTo>
                              <a:lnTo>
                                <a:pt x="71" y="95"/>
                              </a:lnTo>
                              <a:lnTo>
                                <a:pt x="72" y="95"/>
                              </a:lnTo>
                              <a:lnTo>
                                <a:pt x="72" y="94"/>
                              </a:lnTo>
                              <a:lnTo>
                                <a:pt x="73" y="94"/>
                              </a:lnTo>
                              <a:lnTo>
                                <a:pt x="75" y="92"/>
                              </a:lnTo>
                              <a:lnTo>
                                <a:pt x="76" y="92"/>
                              </a:lnTo>
                              <a:lnTo>
                                <a:pt x="77" y="92"/>
                              </a:lnTo>
                              <a:lnTo>
                                <a:pt x="79" y="91"/>
                              </a:lnTo>
                              <a:lnTo>
                                <a:pt x="79" y="91"/>
                              </a:lnTo>
                              <a:lnTo>
                                <a:pt x="80" y="90"/>
                              </a:lnTo>
                              <a:lnTo>
                                <a:pt x="81" y="90"/>
                              </a:lnTo>
                              <a:lnTo>
                                <a:pt x="81" y="88"/>
                              </a:lnTo>
                              <a:lnTo>
                                <a:pt x="83" y="88"/>
                              </a:lnTo>
                              <a:lnTo>
                                <a:pt x="84" y="88"/>
                              </a:lnTo>
                              <a:lnTo>
                                <a:pt x="84" y="87"/>
                              </a:lnTo>
                              <a:lnTo>
                                <a:pt x="85" y="86"/>
                              </a:lnTo>
                              <a:lnTo>
                                <a:pt x="87" y="84"/>
                              </a:lnTo>
                              <a:lnTo>
                                <a:pt x="88" y="84"/>
                              </a:lnTo>
                              <a:lnTo>
                                <a:pt x="88" y="83"/>
                              </a:lnTo>
                              <a:lnTo>
                                <a:pt x="89" y="82"/>
                              </a:lnTo>
                              <a:lnTo>
                                <a:pt x="89" y="80"/>
                              </a:lnTo>
                              <a:lnTo>
                                <a:pt x="91" y="79"/>
                              </a:lnTo>
                              <a:lnTo>
                                <a:pt x="91" y="78"/>
                              </a:lnTo>
                              <a:lnTo>
                                <a:pt x="92" y="76"/>
                              </a:lnTo>
                              <a:lnTo>
                                <a:pt x="92" y="75"/>
                              </a:lnTo>
                              <a:lnTo>
                                <a:pt x="93" y="75"/>
                              </a:lnTo>
                              <a:lnTo>
                                <a:pt x="93" y="74"/>
                              </a:lnTo>
                              <a:lnTo>
                                <a:pt x="93" y="72"/>
                              </a:lnTo>
                              <a:lnTo>
                                <a:pt x="95" y="71"/>
                              </a:lnTo>
                              <a:lnTo>
                                <a:pt x="95" y="70"/>
                              </a:lnTo>
                              <a:lnTo>
                                <a:pt x="95" y="68"/>
                              </a:lnTo>
                              <a:lnTo>
                                <a:pt x="96" y="67"/>
                              </a:lnTo>
                              <a:lnTo>
                                <a:pt x="96" y="66"/>
                              </a:lnTo>
                              <a:lnTo>
                                <a:pt x="96" y="64"/>
                              </a:lnTo>
                              <a:lnTo>
                                <a:pt x="96" y="62"/>
                              </a:lnTo>
                              <a:lnTo>
                                <a:pt x="96" y="60"/>
                              </a:lnTo>
                              <a:lnTo>
                                <a:pt x="96" y="59"/>
                              </a:lnTo>
                              <a:lnTo>
                                <a:pt x="97" y="56"/>
                              </a:lnTo>
                              <a:lnTo>
                                <a:pt x="96" y="55"/>
                              </a:lnTo>
                              <a:lnTo>
                                <a:pt x="96" y="54"/>
                              </a:lnTo>
                              <a:lnTo>
                                <a:pt x="96" y="51"/>
                              </a:lnTo>
                              <a:lnTo>
                                <a:pt x="96" y="50"/>
                              </a:lnTo>
                              <a:lnTo>
                                <a:pt x="96" y="48"/>
                              </a:lnTo>
                              <a:lnTo>
                                <a:pt x="96" y="46"/>
                              </a:lnTo>
                              <a:lnTo>
                                <a:pt x="95" y="44"/>
                              </a:lnTo>
                              <a:lnTo>
                                <a:pt x="95" y="43"/>
                              </a:lnTo>
                              <a:lnTo>
                                <a:pt x="95" y="42"/>
                              </a:lnTo>
                              <a:lnTo>
                                <a:pt x="93" y="40"/>
                              </a:lnTo>
                              <a:lnTo>
                                <a:pt x="93" y="39"/>
                              </a:lnTo>
                              <a:lnTo>
                                <a:pt x="93" y="36"/>
                              </a:lnTo>
                              <a:lnTo>
                                <a:pt x="92" y="35"/>
                              </a:lnTo>
                              <a:lnTo>
                                <a:pt x="92" y="34"/>
                              </a:lnTo>
                              <a:lnTo>
                                <a:pt x="91" y="32"/>
                              </a:lnTo>
                              <a:lnTo>
                                <a:pt x="91" y="31"/>
                              </a:lnTo>
                              <a:lnTo>
                                <a:pt x="89" y="30"/>
                              </a:lnTo>
                              <a:lnTo>
                                <a:pt x="89" y="28"/>
                              </a:lnTo>
                              <a:lnTo>
                                <a:pt x="88" y="27"/>
                              </a:lnTo>
                              <a:lnTo>
                                <a:pt x="87" y="25"/>
                              </a:lnTo>
                              <a:lnTo>
                                <a:pt x="87" y="25"/>
                              </a:lnTo>
                              <a:lnTo>
                                <a:pt x="85" y="24"/>
                              </a:lnTo>
                              <a:lnTo>
                                <a:pt x="84" y="23"/>
                              </a:lnTo>
                              <a:lnTo>
                                <a:pt x="84" y="21"/>
                              </a:lnTo>
                              <a:lnTo>
                                <a:pt x="83" y="21"/>
                              </a:lnTo>
                              <a:lnTo>
                                <a:pt x="81" y="21"/>
                              </a:lnTo>
                              <a:lnTo>
                                <a:pt x="81" y="20"/>
                              </a:lnTo>
                              <a:lnTo>
                                <a:pt x="80" y="20"/>
                              </a:lnTo>
                              <a:lnTo>
                                <a:pt x="79" y="19"/>
                              </a:lnTo>
                              <a:lnTo>
                                <a:pt x="79" y="19"/>
                              </a:lnTo>
                              <a:lnTo>
                                <a:pt x="77" y="19"/>
                              </a:lnTo>
                              <a:lnTo>
                                <a:pt x="76" y="17"/>
                              </a:lnTo>
                              <a:lnTo>
                                <a:pt x="75" y="17"/>
                              </a:lnTo>
                              <a:lnTo>
                                <a:pt x="73" y="17"/>
                              </a:lnTo>
                              <a:lnTo>
                                <a:pt x="72" y="17"/>
                              </a:lnTo>
                              <a:lnTo>
                                <a:pt x="72" y="16"/>
                              </a:lnTo>
                              <a:lnTo>
                                <a:pt x="71" y="16"/>
                              </a:lnTo>
                              <a:lnTo>
                                <a:pt x="69" y="16"/>
                              </a:lnTo>
                              <a:lnTo>
                                <a:pt x="68" y="16"/>
                              </a:lnTo>
                              <a:lnTo>
                                <a:pt x="67" y="15"/>
                              </a:lnTo>
                              <a:lnTo>
                                <a:pt x="65" y="15"/>
                              </a:lnTo>
                              <a:lnTo>
                                <a:pt x="64" y="15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9" y="15"/>
                              </a:lnTo>
                              <a:lnTo>
                                <a:pt x="57" y="15"/>
                              </a:lnTo>
                              <a:lnTo>
                                <a:pt x="56" y="15"/>
                              </a:lnTo>
                              <a:lnTo>
                                <a:pt x="55" y="13"/>
                              </a:lnTo>
                              <a:lnTo>
                                <a:pt x="55" y="13"/>
                              </a:lnTo>
                              <a:lnTo>
                                <a:pt x="5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4" name="Freeform 47"/>
                      <wps:cNvSpPr>
                        <a:spLocks noChangeAspect="1"/>
                      </wps:cNvSpPr>
                      <wps:spPr bwMode="auto">
                        <a:xfrm>
                          <a:off x="2191" y="2098"/>
                          <a:ext cx="101" cy="111"/>
                        </a:xfrm>
                        <a:custGeom>
                          <a:avLst/>
                          <a:gdLst>
                            <a:gd name="T0" fmla="*/ 59 w 101"/>
                            <a:gd name="T1" fmla="*/ 15 h 111"/>
                            <a:gd name="T2" fmla="*/ 59 w 101"/>
                            <a:gd name="T3" fmla="*/ 111 h 111"/>
                            <a:gd name="T4" fmla="*/ 43 w 101"/>
                            <a:gd name="T5" fmla="*/ 111 h 111"/>
                            <a:gd name="T6" fmla="*/ 43 w 101"/>
                            <a:gd name="T7" fmla="*/ 15 h 111"/>
                            <a:gd name="T8" fmla="*/ 0 w 101"/>
                            <a:gd name="T9" fmla="*/ 15 h 111"/>
                            <a:gd name="T10" fmla="*/ 0 w 101"/>
                            <a:gd name="T11" fmla="*/ 0 h 111"/>
                            <a:gd name="T12" fmla="*/ 101 w 101"/>
                            <a:gd name="T13" fmla="*/ 0 h 111"/>
                            <a:gd name="T14" fmla="*/ 101 w 101"/>
                            <a:gd name="T15" fmla="*/ 15 h 111"/>
                            <a:gd name="T16" fmla="*/ 59 w 101"/>
                            <a:gd name="T17" fmla="*/ 15 h 111"/>
                            <a:gd name="T18" fmla="*/ 59 w 101"/>
                            <a:gd name="T19" fmla="*/ 15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1" h="111">
                              <a:moveTo>
                                <a:pt x="59" y="15"/>
                              </a:moveTo>
                              <a:lnTo>
                                <a:pt x="59" y="111"/>
                              </a:lnTo>
                              <a:lnTo>
                                <a:pt x="43" y="111"/>
                              </a:lnTo>
                              <a:lnTo>
                                <a:pt x="43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101" y="0"/>
                              </a:lnTo>
                              <a:lnTo>
                                <a:pt x="101" y="15"/>
                              </a:lnTo>
                              <a:lnTo>
                                <a:pt x="59" y="15"/>
                              </a:lnTo>
                              <a:lnTo>
                                <a:pt x="5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5" name="Freeform 48"/>
                      <wps:cNvSpPr>
                        <a:spLocks noChangeAspect="1"/>
                      </wps:cNvSpPr>
                      <wps:spPr bwMode="auto">
                        <a:xfrm>
                          <a:off x="2408" y="2098"/>
                          <a:ext cx="89" cy="111"/>
                        </a:xfrm>
                        <a:custGeom>
                          <a:avLst/>
                          <a:gdLst>
                            <a:gd name="T0" fmla="*/ 0 w 89"/>
                            <a:gd name="T1" fmla="*/ 111 h 111"/>
                            <a:gd name="T2" fmla="*/ 0 w 89"/>
                            <a:gd name="T3" fmla="*/ 0 h 111"/>
                            <a:gd name="T4" fmla="*/ 88 w 89"/>
                            <a:gd name="T5" fmla="*/ 0 h 111"/>
                            <a:gd name="T6" fmla="*/ 88 w 89"/>
                            <a:gd name="T7" fmla="*/ 13 h 111"/>
                            <a:gd name="T8" fmla="*/ 16 w 89"/>
                            <a:gd name="T9" fmla="*/ 13 h 111"/>
                            <a:gd name="T10" fmla="*/ 16 w 89"/>
                            <a:gd name="T11" fmla="*/ 47 h 111"/>
                            <a:gd name="T12" fmla="*/ 84 w 89"/>
                            <a:gd name="T13" fmla="*/ 47 h 111"/>
                            <a:gd name="T14" fmla="*/ 84 w 89"/>
                            <a:gd name="T15" fmla="*/ 62 h 111"/>
                            <a:gd name="T16" fmla="*/ 16 w 89"/>
                            <a:gd name="T17" fmla="*/ 62 h 111"/>
                            <a:gd name="T18" fmla="*/ 16 w 89"/>
                            <a:gd name="T19" fmla="*/ 95 h 111"/>
                            <a:gd name="T20" fmla="*/ 89 w 89"/>
                            <a:gd name="T21" fmla="*/ 95 h 111"/>
                            <a:gd name="T22" fmla="*/ 89 w 89"/>
                            <a:gd name="T23" fmla="*/ 111 h 111"/>
                            <a:gd name="T24" fmla="*/ 0 w 89"/>
                            <a:gd name="T25" fmla="*/ 111 h 111"/>
                            <a:gd name="T26" fmla="*/ 0 w 89"/>
                            <a:gd name="T27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3"/>
                              </a:lnTo>
                              <a:lnTo>
                                <a:pt x="16" y="13"/>
                              </a:lnTo>
                              <a:lnTo>
                                <a:pt x="16" y="47"/>
                              </a:lnTo>
                              <a:lnTo>
                                <a:pt x="84" y="47"/>
                              </a:lnTo>
                              <a:lnTo>
                                <a:pt x="84" y="62"/>
                              </a:lnTo>
                              <a:lnTo>
                                <a:pt x="16" y="62"/>
                              </a:lnTo>
                              <a:lnTo>
                                <a:pt x="16" y="95"/>
                              </a:lnTo>
                              <a:lnTo>
                                <a:pt x="89" y="95"/>
                              </a:lnTo>
                              <a:lnTo>
                                <a:pt x="89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6" name="Freeform 49"/>
                      <wps:cNvSpPr>
                        <a:spLocks noChangeAspect="1"/>
                      </wps:cNvSpPr>
                      <wps:spPr bwMode="auto">
                        <a:xfrm>
                          <a:off x="2620" y="2098"/>
                          <a:ext cx="84" cy="111"/>
                        </a:xfrm>
                        <a:custGeom>
                          <a:avLst/>
                          <a:gdLst>
                            <a:gd name="T0" fmla="*/ 0 w 84"/>
                            <a:gd name="T1" fmla="*/ 111 h 111"/>
                            <a:gd name="T2" fmla="*/ 0 w 84"/>
                            <a:gd name="T3" fmla="*/ 0 h 111"/>
                            <a:gd name="T4" fmla="*/ 16 w 84"/>
                            <a:gd name="T5" fmla="*/ 0 h 111"/>
                            <a:gd name="T6" fmla="*/ 16 w 84"/>
                            <a:gd name="T7" fmla="*/ 95 h 111"/>
                            <a:gd name="T8" fmla="*/ 84 w 84"/>
                            <a:gd name="T9" fmla="*/ 95 h 111"/>
                            <a:gd name="T10" fmla="*/ 84 w 84"/>
                            <a:gd name="T11" fmla="*/ 111 h 111"/>
                            <a:gd name="T12" fmla="*/ 0 w 84"/>
                            <a:gd name="T13" fmla="*/ 111 h 111"/>
                            <a:gd name="T14" fmla="*/ 0 w 84"/>
                            <a:gd name="T15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4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16" y="0"/>
                              </a:lnTo>
                              <a:lnTo>
                                <a:pt x="16" y="95"/>
                              </a:lnTo>
                              <a:lnTo>
                                <a:pt x="84" y="95"/>
                              </a:lnTo>
                              <a:lnTo>
                                <a:pt x="84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7" name="Freeform 50"/>
                      <wps:cNvSpPr>
                        <a:spLocks noChangeAspect="1"/>
                      </wps:cNvSpPr>
                      <wps:spPr bwMode="auto">
                        <a:xfrm>
                          <a:off x="2823" y="2098"/>
                          <a:ext cx="89" cy="111"/>
                        </a:xfrm>
                        <a:custGeom>
                          <a:avLst/>
                          <a:gdLst>
                            <a:gd name="T0" fmla="*/ 0 w 89"/>
                            <a:gd name="T1" fmla="*/ 111 h 111"/>
                            <a:gd name="T2" fmla="*/ 0 w 89"/>
                            <a:gd name="T3" fmla="*/ 0 h 111"/>
                            <a:gd name="T4" fmla="*/ 88 w 89"/>
                            <a:gd name="T5" fmla="*/ 0 h 111"/>
                            <a:gd name="T6" fmla="*/ 88 w 89"/>
                            <a:gd name="T7" fmla="*/ 13 h 111"/>
                            <a:gd name="T8" fmla="*/ 16 w 89"/>
                            <a:gd name="T9" fmla="*/ 13 h 111"/>
                            <a:gd name="T10" fmla="*/ 16 w 89"/>
                            <a:gd name="T11" fmla="*/ 47 h 111"/>
                            <a:gd name="T12" fmla="*/ 84 w 89"/>
                            <a:gd name="T13" fmla="*/ 47 h 111"/>
                            <a:gd name="T14" fmla="*/ 84 w 89"/>
                            <a:gd name="T15" fmla="*/ 62 h 111"/>
                            <a:gd name="T16" fmla="*/ 16 w 89"/>
                            <a:gd name="T17" fmla="*/ 62 h 111"/>
                            <a:gd name="T18" fmla="*/ 16 w 89"/>
                            <a:gd name="T19" fmla="*/ 95 h 111"/>
                            <a:gd name="T20" fmla="*/ 89 w 89"/>
                            <a:gd name="T21" fmla="*/ 95 h 111"/>
                            <a:gd name="T22" fmla="*/ 89 w 89"/>
                            <a:gd name="T23" fmla="*/ 111 h 111"/>
                            <a:gd name="T24" fmla="*/ 0 w 89"/>
                            <a:gd name="T25" fmla="*/ 111 h 111"/>
                            <a:gd name="T26" fmla="*/ 0 w 89"/>
                            <a:gd name="T27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3"/>
                              </a:lnTo>
                              <a:lnTo>
                                <a:pt x="16" y="13"/>
                              </a:lnTo>
                              <a:lnTo>
                                <a:pt x="16" y="47"/>
                              </a:lnTo>
                              <a:lnTo>
                                <a:pt x="84" y="47"/>
                              </a:lnTo>
                              <a:lnTo>
                                <a:pt x="84" y="62"/>
                              </a:lnTo>
                              <a:lnTo>
                                <a:pt x="16" y="62"/>
                              </a:lnTo>
                              <a:lnTo>
                                <a:pt x="16" y="95"/>
                              </a:lnTo>
                              <a:lnTo>
                                <a:pt x="89" y="95"/>
                              </a:lnTo>
                              <a:lnTo>
                                <a:pt x="89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8" name="Freeform 51"/>
                      <wps:cNvSpPr>
                        <a:spLocks noChangeAspect="1"/>
                      </wps:cNvSpPr>
                      <wps:spPr bwMode="auto">
                        <a:xfrm>
                          <a:off x="3030" y="2095"/>
                          <a:ext cx="118" cy="117"/>
                        </a:xfrm>
                        <a:custGeom>
                          <a:avLst/>
                          <a:gdLst>
                            <a:gd name="T0" fmla="*/ 115 w 118"/>
                            <a:gd name="T1" fmla="*/ 81 h 117"/>
                            <a:gd name="T2" fmla="*/ 109 w 118"/>
                            <a:gd name="T3" fmla="*/ 91 h 117"/>
                            <a:gd name="T4" fmla="*/ 101 w 118"/>
                            <a:gd name="T5" fmla="*/ 101 h 117"/>
                            <a:gd name="T6" fmla="*/ 91 w 118"/>
                            <a:gd name="T7" fmla="*/ 109 h 117"/>
                            <a:gd name="T8" fmla="*/ 77 w 118"/>
                            <a:gd name="T9" fmla="*/ 114 h 117"/>
                            <a:gd name="T10" fmla="*/ 63 w 118"/>
                            <a:gd name="T11" fmla="*/ 115 h 117"/>
                            <a:gd name="T12" fmla="*/ 47 w 118"/>
                            <a:gd name="T13" fmla="*/ 115 h 117"/>
                            <a:gd name="T14" fmla="*/ 31 w 118"/>
                            <a:gd name="T15" fmla="*/ 110 h 117"/>
                            <a:gd name="T16" fmla="*/ 19 w 118"/>
                            <a:gd name="T17" fmla="*/ 102 h 117"/>
                            <a:gd name="T18" fmla="*/ 8 w 118"/>
                            <a:gd name="T19" fmla="*/ 91 h 117"/>
                            <a:gd name="T20" fmla="*/ 3 w 118"/>
                            <a:gd name="T21" fmla="*/ 78 h 117"/>
                            <a:gd name="T22" fmla="*/ 0 w 118"/>
                            <a:gd name="T23" fmla="*/ 65 h 117"/>
                            <a:gd name="T24" fmla="*/ 0 w 118"/>
                            <a:gd name="T25" fmla="*/ 47 h 117"/>
                            <a:gd name="T26" fmla="*/ 5 w 118"/>
                            <a:gd name="T27" fmla="*/ 31 h 117"/>
                            <a:gd name="T28" fmla="*/ 13 w 118"/>
                            <a:gd name="T29" fmla="*/ 19 h 117"/>
                            <a:gd name="T30" fmla="*/ 24 w 118"/>
                            <a:gd name="T31" fmla="*/ 10 h 117"/>
                            <a:gd name="T32" fmla="*/ 39 w 118"/>
                            <a:gd name="T33" fmla="*/ 4 h 117"/>
                            <a:gd name="T34" fmla="*/ 56 w 118"/>
                            <a:gd name="T35" fmla="*/ 2 h 117"/>
                            <a:gd name="T36" fmla="*/ 72 w 118"/>
                            <a:gd name="T37" fmla="*/ 2 h 117"/>
                            <a:gd name="T38" fmla="*/ 84 w 118"/>
                            <a:gd name="T39" fmla="*/ 6 h 117"/>
                            <a:gd name="T40" fmla="*/ 96 w 118"/>
                            <a:gd name="T41" fmla="*/ 11 h 117"/>
                            <a:gd name="T42" fmla="*/ 105 w 118"/>
                            <a:gd name="T43" fmla="*/ 19 h 117"/>
                            <a:gd name="T44" fmla="*/ 112 w 118"/>
                            <a:gd name="T45" fmla="*/ 30 h 117"/>
                            <a:gd name="T46" fmla="*/ 115 w 118"/>
                            <a:gd name="T47" fmla="*/ 41 h 117"/>
                            <a:gd name="T48" fmla="*/ 99 w 118"/>
                            <a:gd name="T49" fmla="*/ 39 h 117"/>
                            <a:gd name="T50" fmla="*/ 95 w 118"/>
                            <a:gd name="T51" fmla="*/ 33 h 117"/>
                            <a:gd name="T52" fmla="*/ 89 w 118"/>
                            <a:gd name="T53" fmla="*/ 26 h 117"/>
                            <a:gd name="T54" fmla="*/ 83 w 118"/>
                            <a:gd name="T55" fmla="*/ 22 h 117"/>
                            <a:gd name="T56" fmla="*/ 73 w 118"/>
                            <a:gd name="T57" fmla="*/ 18 h 117"/>
                            <a:gd name="T58" fmla="*/ 64 w 118"/>
                            <a:gd name="T59" fmla="*/ 16 h 117"/>
                            <a:gd name="T60" fmla="*/ 53 w 118"/>
                            <a:gd name="T61" fmla="*/ 16 h 117"/>
                            <a:gd name="T62" fmla="*/ 41 w 118"/>
                            <a:gd name="T63" fmla="*/ 19 h 117"/>
                            <a:gd name="T64" fmla="*/ 32 w 118"/>
                            <a:gd name="T65" fmla="*/ 24 h 117"/>
                            <a:gd name="T66" fmla="*/ 24 w 118"/>
                            <a:gd name="T67" fmla="*/ 31 h 117"/>
                            <a:gd name="T68" fmla="*/ 19 w 118"/>
                            <a:gd name="T69" fmla="*/ 42 h 117"/>
                            <a:gd name="T70" fmla="*/ 16 w 118"/>
                            <a:gd name="T71" fmla="*/ 53 h 117"/>
                            <a:gd name="T72" fmla="*/ 16 w 118"/>
                            <a:gd name="T73" fmla="*/ 66 h 117"/>
                            <a:gd name="T74" fmla="*/ 19 w 118"/>
                            <a:gd name="T75" fmla="*/ 77 h 117"/>
                            <a:gd name="T76" fmla="*/ 24 w 118"/>
                            <a:gd name="T77" fmla="*/ 85 h 117"/>
                            <a:gd name="T78" fmla="*/ 32 w 118"/>
                            <a:gd name="T79" fmla="*/ 93 h 117"/>
                            <a:gd name="T80" fmla="*/ 41 w 118"/>
                            <a:gd name="T81" fmla="*/ 98 h 117"/>
                            <a:gd name="T82" fmla="*/ 53 w 118"/>
                            <a:gd name="T83" fmla="*/ 101 h 117"/>
                            <a:gd name="T84" fmla="*/ 65 w 118"/>
                            <a:gd name="T85" fmla="*/ 101 h 117"/>
                            <a:gd name="T86" fmla="*/ 75 w 118"/>
                            <a:gd name="T87" fmla="*/ 99 h 117"/>
                            <a:gd name="T88" fmla="*/ 84 w 118"/>
                            <a:gd name="T89" fmla="*/ 95 h 117"/>
                            <a:gd name="T90" fmla="*/ 91 w 118"/>
                            <a:gd name="T91" fmla="*/ 89 h 117"/>
                            <a:gd name="T92" fmla="*/ 96 w 118"/>
                            <a:gd name="T93" fmla="*/ 82 h 117"/>
                            <a:gd name="T94" fmla="*/ 100 w 118"/>
                            <a:gd name="T95" fmla="*/ 77 h 117"/>
                            <a:gd name="T96" fmla="*/ 118 w 118"/>
                            <a:gd name="T97" fmla="*/ 71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18" h="117">
                              <a:moveTo>
                                <a:pt x="118" y="71"/>
                              </a:moveTo>
                              <a:lnTo>
                                <a:pt x="116" y="75"/>
                              </a:lnTo>
                              <a:lnTo>
                                <a:pt x="116" y="77"/>
                              </a:lnTo>
                              <a:lnTo>
                                <a:pt x="115" y="81"/>
                              </a:lnTo>
                              <a:lnTo>
                                <a:pt x="113" y="83"/>
                              </a:lnTo>
                              <a:lnTo>
                                <a:pt x="112" y="86"/>
                              </a:lnTo>
                              <a:lnTo>
                                <a:pt x="111" y="89"/>
                              </a:lnTo>
                              <a:lnTo>
                                <a:pt x="109" y="91"/>
                              </a:lnTo>
                              <a:lnTo>
                                <a:pt x="108" y="94"/>
                              </a:lnTo>
                              <a:lnTo>
                                <a:pt x="105" y="97"/>
                              </a:lnTo>
                              <a:lnTo>
                                <a:pt x="104" y="98"/>
                              </a:lnTo>
                              <a:lnTo>
                                <a:pt x="101" y="101"/>
                              </a:lnTo>
                              <a:lnTo>
                                <a:pt x="100" y="103"/>
                              </a:lnTo>
                              <a:lnTo>
                                <a:pt x="96" y="105"/>
                              </a:lnTo>
                              <a:lnTo>
                                <a:pt x="93" y="107"/>
                              </a:lnTo>
                              <a:lnTo>
                                <a:pt x="91" y="109"/>
                              </a:lnTo>
                              <a:lnTo>
                                <a:pt x="88" y="110"/>
                              </a:lnTo>
                              <a:lnTo>
                                <a:pt x="84" y="111"/>
                              </a:lnTo>
                              <a:lnTo>
                                <a:pt x="81" y="113"/>
                              </a:lnTo>
                              <a:lnTo>
                                <a:pt x="77" y="114"/>
                              </a:lnTo>
                              <a:lnTo>
                                <a:pt x="75" y="114"/>
                              </a:lnTo>
                              <a:lnTo>
                                <a:pt x="71" y="115"/>
                              </a:lnTo>
                              <a:lnTo>
                                <a:pt x="67" y="115"/>
                              </a:lnTo>
                              <a:lnTo>
                                <a:pt x="63" y="115"/>
                              </a:lnTo>
                              <a:lnTo>
                                <a:pt x="60" y="117"/>
                              </a:lnTo>
                              <a:lnTo>
                                <a:pt x="55" y="115"/>
                              </a:lnTo>
                              <a:lnTo>
                                <a:pt x="51" y="115"/>
                              </a:lnTo>
                              <a:lnTo>
                                <a:pt x="47" y="115"/>
                              </a:lnTo>
                              <a:lnTo>
                                <a:pt x="41" y="114"/>
                              </a:lnTo>
                              <a:lnTo>
                                <a:pt x="39" y="113"/>
                              </a:lnTo>
                              <a:lnTo>
                                <a:pt x="35" y="111"/>
                              </a:lnTo>
                              <a:lnTo>
                                <a:pt x="31" y="110"/>
                              </a:lnTo>
                              <a:lnTo>
                                <a:pt x="27" y="109"/>
                              </a:lnTo>
                              <a:lnTo>
                                <a:pt x="24" y="107"/>
                              </a:lnTo>
                              <a:lnTo>
                                <a:pt x="21" y="105"/>
                              </a:lnTo>
                              <a:lnTo>
                                <a:pt x="19" y="102"/>
                              </a:lnTo>
                              <a:lnTo>
                                <a:pt x="16" y="101"/>
                              </a:lnTo>
                              <a:lnTo>
                                <a:pt x="13" y="97"/>
                              </a:lnTo>
                              <a:lnTo>
                                <a:pt x="11" y="94"/>
                              </a:lnTo>
                              <a:lnTo>
                                <a:pt x="8" y="91"/>
                              </a:lnTo>
                              <a:lnTo>
                                <a:pt x="7" y="89"/>
                              </a:lnTo>
                              <a:lnTo>
                                <a:pt x="5" y="85"/>
                              </a:lnTo>
                              <a:lnTo>
                                <a:pt x="3" y="82"/>
                              </a:lnTo>
                              <a:lnTo>
                                <a:pt x="3" y="78"/>
                              </a:lnTo>
                              <a:lnTo>
                                <a:pt x="1" y="75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0" y="59"/>
                              </a:lnTo>
                              <a:lnTo>
                                <a:pt x="0" y="55"/>
                              </a:lnTo>
                              <a:lnTo>
                                <a:pt x="0" y="51"/>
                              </a:lnTo>
                              <a:lnTo>
                                <a:pt x="0" y="47"/>
                              </a:lnTo>
                              <a:lnTo>
                                <a:pt x="1" y="43"/>
                              </a:lnTo>
                              <a:lnTo>
                                <a:pt x="3" y="39"/>
                              </a:lnTo>
                              <a:lnTo>
                                <a:pt x="4" y="35"/>
                              </a:lnTo>
                              <a:lnTo>
                                <a:pt x="5" y="31"/>
                              </a:lnTo>
                              <a:lnTo>
                                <a:pt x="7" y="28"/>
                              </a:lnTo>
                              <a:lnTo>
                                <a:pt x="8" y="26"/>
                              </a:lnTo>
                              <a:lnTo>
                                <a:pt x="11" y="22"/>
                              </a:lnTo>
                              <a:lnTo>
                                <a:pt x="13" y="19"/>
                              </a:lnTo>
                              <a:lnTo>
                                <a:pt x="16" y="16"/>
                              </a:lnTo>
                              <a:lnTo>
                                <a:pt x="19" y="15"/>
                              </a:lnTo>
                              <a:lnTo>
                                <a:pt x="21" y="12"/>
                              </a:lnTo>
                              <a:lnTo>
                                <a:pt x="24" y="10"/>
                              </a:lnTo>
                              <a:lnTo>
                                <a:pt x="28" y="8"/>
                              </a:lnTo>
                              <a:lnTo>
                                <a:pt x="31" y="7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43" y="3"/>
                              </a:lnTo>
                              <a:lnTo>
                                <a:pt x="47" y="2"/>
                              </a:lnTo>
                              <a:lnTo>
                                <a:pt x="51" y="2"/>
                              </a:lnTo>
                              <a:lnTo>
                                <a:pt x="56" y="2"/>
                              </a:lnTo>
                              <a:lnTo>
                                <a:pt x="61" y="0"/>
                              </a:lnTo>
                              <a:lnTo>
                                <a:pt x="64" y="2"/>
                              </a:lnTo>
                              <a:lnTo>
                                <a:pt x="68" y="2"/>
                              </a:lnTo>
                              <a:lnTo>
                                <a:pt x="72" y="2"/>
                              </a:lnTo>
                              <a:lnTo>
                                <a:pt x="75" y="3"/>
                              </a:lnTo>
                              <a:lnTo>
                                <a:pt x="79" y="3"/>
                              </a:lnTo>
                              <a:lnTo>
                                <a:pt x="81" y="4"/>
                              </a:lnTo>
                              <a:lnTo>
                                <a:pt x="84" y="6"/>
                              </a:lnTo>
                              <a:lnTo>
                                <a:pt x="88" y="7"/>
                              </a:lnTo>
                              <a:lnTo>
                                <a:pt x="91" y="8"/>
                              </a:lnTo>
                              <a:lnTo>
                                <a:pt x="93" y="10"/>
                              </a:lnTo>
                              <a:lnTo>
                                <a:pt x="96" y="11"/>
                              </a:lnTo>
                              <a:lnTo>
                                <a:pt x="99" y="12"/>
                              </a:lnTo>
                              <a:lnTo>
                                <a:pt x="100" y="15"/>
                              </a:lnTo>
                              <a:lnTo>
                                <a:pt x="103" y="18"/>
                              </a:lnTo>
                              <a:lnTo>
                                <a:pt x="105" y="19"/>
                              </a:lnTo>
                              <a:lnTo>
                                <a:pt x="107" y="22"/>
                              </a:lnTo>
                              <a:lnTo>
                                <a:pt x="109" y="24"/>
                              </a:lnTo>
                              <a:lnTo>
                                <a:pt x="111" y="27"/>
                              </a:lnTo>
                              <a:lnTo>
                                <a:pt x="112" y="30"/>
                              </a:lnTo>
                              <a:lnTo>
                                <a:pt x="113" y="33"/>
                              </a:lnTo>
                              <a:lnTo>
                                <a:pt x="113" y="35"/>
                              </a:lnTo>
                              <a:lnTo>
                                <a:pt x="115" y="38"/>
                              </a:lnTo>
                              <a:lnTo>
                                <a:pt x="115" y="41"/>
                              </a:lnTo>
                              <a:lnTo>
                                <a:pt x="116" y="43"/>
                              </a:lnTo>
                              <a:lnTo>
                                <a:pt x="100" y="43"/>
                              </a:lnTo>
                              <a:lnTo>
                                <a:pt x="99" y="42"/>
                              </a:lnTo>
                              <a:lnTo>
                                <a:pt x="99" y="39"/>
                              </a:lnTo>
                              <a:lnTo>
                                <a:pt x="97" y="38"/>
                              </a:lnTo>
                              <a:lnTo>
                                <a:pt x="96" y="35"/>
                              </a:lnTo>
                              <a:lnTo>
                                <a:pt x="96" y="34"/>
                              </a:lnTo>
                              <a:lnTo>
                                <a:pt x="95" y="33"/>
                              </a:lnTo>
                              <a:lnTo>
                                <a:pt x="93" y="31"/>
                              </a:lnTo>
                              <a:lnTo>
                                <a:pt x="92" y="28"/>
                              </a:lnTo>
                              <a:lnTo>
                                <a:pt x="91" y="27"/>
                              </a:lnTo>
                              <a:lnTo>
                                <a:pt x="89" y="26"/>
                              </a:lnTo>
                              <a:lnTo>
                                <a:pt x="88" y="24"/>
                              </a:lnTo>
                              <a:lnTo>
                                <a:pt x="87" y="23"/>
                              </a:lnTo>
                              <a:lnTo>
                                <a:pt x="84" y="23"/>
                              </a:lnTo>
                              <a:lnTo>
                                <a:pt x="83" y="22"/>
                              </a:lnTo>
                              <a:lnTo>
                                <a:pt x="80" y="20"/>
                              </a:lnTo>
                              <a:lnTo>
                                <a:pt x="79" y="19"/>
                              </a:lnTo>
                              <a:lnTo>
                                <a:pt x="76" y="19"/>
                              </a:lnTo>
                              <a:lnTo>
                                <a:pt x="73" y="18"/>
                              </a:lnTo>
                              <a:lnTo>
                                <a:pt x="72" y="18"/>
                              </a:lnTo>
                              <a:lnTo>
                                <a:pt x="69" y="16"/>
                              </a:lnTo>
                              <a:lnTo>
                                <a:pt x="67" y="16"/>
                              </a:lnTo>
                              <a:lnTo>
                                <a:pt x="64" y="16"/>
                              </a:lnTo>
                              <a:lnTo>
                                <a:pt x="61" y="16"/>
                              </a:lnTo>
                              <a:lnTo>
                                <a:pt x="60" y="15"/>
                              </a:lnTo>
                              <a:lnTo>
                                <a:pt x="56" y="16"/>
                              </a:lnTo>
                              <a:lnTo>
                                <a:pt x="53" y="16"/>
                              </a:lnTo>
                              <a:lnTo>
                                <a:pt x="49" y="16"/>
                              </a:lnTo>
                              <a:lnTo>
                                <a:pt x="47" y="18"/>
                              </a:lnTo>
                              <a:lnTo>
                                <a:pt x="44" y="18"/>
                              </a:lnTo>
                              <a:lnTo>
                                <a:pt x="41" y="19"/>
                              </a:lnTo>
                              <a:lnTo>
                                <a:pt x="39" y="20"/>
                              </a:lnTo>
                              <a:lnTo>
                                <a:pt x="36" y="22"/>
                              </a:lnTo>
                              <a:lnTo>
                                <a:pt x="33" y="23"/>
                              </a:lnTo>
                              <a:lnTo>
                                <a:pt x="32" y="24"/>
                              </a:lnTo>
                              <a:lnTo>
                                <a:pt x="29" y="26"/>
                              </a:lnTo>
                              <a:lnTo>
                                <a:pt x="28" y="27"/>
                              </a:lnTo>
                              <a:lnTo>
                                <a:pt x="25" y="30"/>
                              </a:lnTo>
                              <a:lnTo>
                                <a:pt x="24" y="31"/>
                              </a:lnTo>
                              <a:lnTo>
                                <a:pt x="23" y="34"/>
                              </a:lnTo>
                              <a:lnTo>
                                <a:pt x="20" y="37"/>
                              </a:lnTo>
                              <a:lnTo>
                                <a:pt x="20" y="39"/>
                              </a:lnTo>
                              <a:lnTo>
                                <a:pt x="19" y="42"/>
                              </a:lnTo>
                              <a:lnTo>
                                <a:pt x="17" y="45"/>
                              </a:lnTo>
                              <a:lnTo>
                                <a:pt x="16" y="47"/>
                              </a:lnTo>
                              <a:lnTo>
                                <a:pt x="16" y="50"/>
                              </a:lnTo>
                              <a:lnTo>
                                <a:pt x="16" y="53"/>
                              </a:lnTo>
                              <a:lnTo>
                                <a:pt x="16" y="57"/>
                              </a:lnTo>
                              <a:lnTo>
                                <a:pt x="16" y="59"/>
                              </a:lnTo>
                              <a:lnTo>
                                <a:pt x="16" y="63"/>
                              </a:lnTo>
                              <a:lnTo>
                                <a:pt x="16" y="66"/>
                              </a:lnTo>
                              <a:lnTo>
                                <a:pt x="16" y="69"/>
                              </a:lnTo>
                              <a:lnTo>
                                <a:pt x="17" y="71"/>
                              </a:lnTo>
                              <a:lnTo>
                                <a:pt x="17" y="74"/>
                              </a:lnTo>
                              <a:lnTo>
                                <a:pt x="19" y="77"/>
                              </a:lnTo>
                              <a:lnTo>
                                <a:pt x="20" y="78"/>
                              </a:lnTo>
                              <a:lnTo>
                                <a:pt x="21" y="81"/>
                              </a:lnTo>
                              <a:lnTo>
                                <a:pt x="23" y="83"/>
                              </a:lnTo>
                              <a:lnTo>
                                <a:pt x="24" y="85"/>
                              </a:lnTo>
                              <a:lnTo>
                                <a:pt x="25" y="87"/>
                              </a:lnTo>
                              <a:lnTo>
                                <a:pt x="28" y="90"/>
                              </a:lnTo>
                              <a:lnTo>
                                <a:pt x="29" y="91"/>
                              </a:lnTo>
                              <a:lnTo>
                                <a:pt x="32" y="93"/>
                              </a:lnTo>
                              <a:lnTo>
                                <a:pt x="33" y="94"/>
                              </a:lnTo>
                              <a:lnTo>
                                <a:pt x="36" y="97"/>
                              </a:lnTo>
                              <a:lnTo>
                                <a:pt x="39" y="97"/>
                              </a:lnTo>
                              <a:lnTo>
                                <a:pt x="41" y="98"/>
                              </a:lnTo>
                              <a:lnTo>
                                <a:pt x="44" y="99"/>
                              </a:lnTo>
                              <a:lnTo>
                                <a:pt x="47" y="101"/>
                              </a:lnTo>
                              <a:lnTo>
                                <a:pt x="49" y="101"/>
                              </a:lnTo>
                              <a:lnTo>
                                <a:pt x="53" y="101"/>
                              </a:lnTo>
                              <a:lnTo>
                                <a:pt x="56" y="101"/>
                              </a:lnTo>
                              <a:lnTo>
                                <a:pt x="60" y="102"/>
                              </a:lnTo>
                              <a:lnTo>
                                <a:pt x="63" y="101"/>
                              </a:lnTo>
                              <a:lnTo>
                                <a:pt x="65" y="101"/>
                              </a:lnTo>
                              <a:lnTo>
                                <a:pt x="68" y="101"/>
                              </a:lnTo>
                              <a:lnTo>
                                <a:pt x="71" y="101"/>
                              </a:lnTo>
                              <a:lnTo>
                                <a:pt x="72" y="99"/>
                              </a:lnTo>
                              <a:lnTo>
                                <a:pt x="75" y="99"/>
                              </a:lnTo>
                              <a:lnTo>
                                <a:pt x="77" y="98"/>
                              </a:lnTo>
                              <a:lnTo>
                                <a:pt x="80" y="97"/>
                              </a:lnTo>
                              <a:lnTo>
                                <a:pt x="81" y="97"/>
                              </a:lnTo>
                              <a:lnTo>
                                <a:pt x="84" y="95"/>
                              </a:lnTo>
                              <a:lnTo>
                                <a:pt x="85" y="94"/>
                              </a:lnTo>
                              <a:lnTo>
                                <a:pt x="88" y="93"/>
                              </a:lnTo>
                              <a:lnTo>
                                <a:pt x="89" y="90"/>
                              </a:lnTo>
                              <a:lnTo>
                                <a:pt x="91" y="89"/>
                              </a:lnTo>
                              <a:lnTo>
                                <a:pt x="92" y="87"/>
                              </a:lnTo>
                              <a:lnTo>
                                <a:pt x="93" y="86"/>
                              </a:lnTo>
                              <a:lnTo>
                                <a:pt x="95" y="85"/>
                              </a:lnTo>
                              <a:lnTo>
                                <a:pt x="96" y="82"/>
                              </a:lnTo>
                              <a:lnTo>
                                <a:pt x="97" y="81"/>
                              </a:lnTo>
                              <a:lnTo>
                                <a:pt x="99" y="79"/>
                              </a:lnTo>
                              <a:lnTo>
                                <a:pt x="99" y="77"/>
                              </a:lnTo>
                              <a:lnTo>
                                <a:pt x="100" y="77"/>
                              </a:lnTo>
                              <a:lnTo>
                                <a:pt x="100" y="74"/>
                              </a:lnTo>
                              <a:lnTo>
                                <a:pt x="101" y="71"/>
                              </a:lnTo>
                              <a:lnTo>
                                <a:pt x="118" y="71"/>
                              </a:lnTo>
                              <a:lnTo>
                                <a:pt x="11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9" name="Freeform 52"/>
                      <wps:cNvSpPr>
                        <a:spLocks noChangeAspect="1" noEditPoints="1"/>
                      </wps:cNvSpPr>
                      <wps:spPr bwMode="auto">
                        <a:xfrm>
                          <a:off x="3262" y="2095"/>
                          <a:ext cx="123" cy="117"/>
                        </a:xfrm>
                        <a:custGeom>
                          <a:avLst/>
                          <a:gdLst>
                            <a:gd name="T0" fmla="*/ 16 w 123"/>
                            <a:gd name="T1" fmla="*/ 69 h 117"/>
                            <a:gd name="T2" fmla="*/ 20 w 123"/>
                            <a:gd name="T3" fmla="*/ 78 h 117"/>
                            <a:gd name="T4" fmla="*/ 26 w 123"/>
                            <a:gd name="T5" fmla="*/ 87 h 117"/>
                            <a:gd name="T6" fmla="*/ 34 w 123"/>
                            <a:gd name="T7" fmla="*/ 94 h 117"/>
                            <a:gd name="T8" fmla="*/ 44 w 123"/>
                            <a:gd name="T9" fmla="*/ 99 h 117"/>
                            <a:gd name="T10" fmla="*/ 58 w 123"/>
                            <a:gd name="T11" fmla="*/ 101 h 117"/>
                            <a:gd name="T12" fmla="*/ 71 w 123"/>
                            <a:gd name="T13" fmla="*/ 101 h 117"/>
                            <a:gd name="T14" fmla="*/ 83 w 123"/>
                            <a:gd name="T15" fmla="*/ 97 h 117"/>
                            <a:gd name="T16" fmla="*/ 92 w 123"/>
                            <a:gd name="T17" fmla="*/ 91 h 117"/>
                            <a:gd name="T18" fmla="*/ 99 w 123"/>
                            <a:gd name="T19" fmla="*/ 83 h 117"/>
                            <a:gd name="T20" fmla="*/ 104 w 123"/>
                            <a:gd name="T21" fmla="*/ 74 h 117"/>
                            <a:gd name="T22" fmla="*/ 106 w 123"/>
                            <a:gd name="T23" fmla="*/ 63 h 117"/>
                            <a:gd name="T24" fmla="*/ 106 w 123"/>
                            <a:gd name="T25" fmla="*/ 50 h 117"/>
                            <a:gd name="T26" fmla="*/ 102 w 123"/>
                            <a:gd name="T27" fmla="*/ 39 h 117"/>
                            <a:gd name="T28" fmla="*/ 96 w 123"/>
                            <a:gd name="T29" fmla="*/ 30 h 117"/>
                            <a:gd name="T30" fmla="*/ 88 w 123"/>
                            <a:gd name="T31" fmla="*/ 23 h 117"/>
                            <a:gd name="T32" fmla="*/ 78 w 123"/>
                            <a:gd name="T33" fmla="*/ 18 h 117"/>
                            <a:gd name="T34" fmla="*/ 64 w 123"/>
                            <a:gd name="T35" fmla="*/ 16 h 117"/>
                            <a:gd name="T36" fmla="*/ 51 w 123"/>
                            <a:gd name="T37" fmla="*/ 16 h 117"/>
                            <a:gd name="T38" fmla="*/ 39 w 123"/>
                            <a:gd name="T39" fmla="*/ 20 h 117"/>
                            <a:gd name="T40" fmla="*/ 30 w 123"/>
                            <a:gd name="T41" fmla="*/ 26 h 117"/>
                            <a:gd name="T42" fmla="*/ 23 w 123"/>
                            <a:gd name="T43" fmla="*/ 34 h 117"/>
                            <a:gd name="T44" fmla="*/ 18 w 123"/>
                            <a:gd name="T45" fmla="*/ 45 h 117"/>
                            <a:gd name="T46" fmla="*/ 16 w 123"/>
                            <a:gd name="T47" fmla="*/ 57 h 117"/>
                            <a:gd name="T48" fmla="*/ 0 w 123"/>
                            <a:gd name="T49" fmla="*/ 59 h 117"/>
                            <a:gd name="T50" fmla="*/ 2 w 123"/>
                            <a:gd name="T51" fmla="*/ 43 h 117"/>
                            <a:gd name="T52" fmla="*/ 7 w 123"/>
                            <a:gd name="T53" fmla="*/ 28 h 117"/>
                            <a:gd name="T54" fmla="*/ 16 w 123"/>
                            <a:gd name="T55" fmla="*/ 16 h 117"/>
                            <a:gd name="T56" fmla="*/ 28 w 123"/>
                            <a:gd name="T57" fmla="*/ 8 h 117"/>
                            <a:gd name="T58" fmla="*/ 43 w 123"/>
                            <a:gd name="T59" fmla="*/ 3 h 117"/>
                            <a:gd name="T60" fmla="*/ 62 w 123"/>
                            <a:gd name="T61" fmla="*/ 0 h 117"/>
                            <a:gd name="T62" fmla="*/ 79 w 123"/>
                            <a:gd name="T63" fmla="*/ 3 h 117"/>
                            <a:gd name="T64" fmla="*/ 94 w 123"/>
                            <a:gd name="T65" fmla="*/ 8 h 117"/>
                            <a:gd name="T66" fmla="*/ 106 w 123"/>
                            <a:gd name="T67" fmla="*/ 16 h 117"/>
                            <a:gd name="T68" fmla="*/ 115 w 123"/>
                            <a:gd name="T69" fmla="*/ 28 h 117"/>
                            <a:gd name="T70" fmla="*/ 121 w 123"/>
                            <a:gd name="T71" fmla="*/ 43 h 117"/>
                            <a:gd name="T72" fmla="*/ 123 w 123"/>
                            <a:gd name="T73" fmla="*/ 59 h 117"/>
                            <a:gd name="T74" fmla="*/ 121 w 123"/>
                            <a:gd name="T75" fmla="*/ 75 h 117"/>
                            <a:gd name="T76" fmla="*/ 115 w 123"/>
                            <a:gd name="T77" fmla="*/ 89 h 117"/>
                            <a:gd name="T78" fmla="*/ 106 w 123"/>
                            <a:gd name="T79" fmla="*/ 101 h 117"/>
                            <a:gd name="T80" fmla="*/ 92 w 123"/>
                            <a:gd name="T81" fmla="*/ 109 h 117"/>
                            <a:gd name="T82" fmla="*/ 78 w 123"/>
                            <a:gd name="T83" fmla="*/ 114 h 117"/>
                            <a:gd name="T84" fmla="*/ 62 w 123"/>
                            <a:gd name="T85" fmla="*/ 117 h 117"/>
                            <a:gd name="T86" fmla="*/ 43 w 123"/>
                            <a:gd name="T87" fmla="*/ 114 h 117"/>
                            <a:gd name="T88" fmla="*/ 28 w 123"/>
                            <a:gd name="T89" fmla="*/ 109 h 117"/>
                            <a:gd name="T90" fmla="*/ 16 w 123"/>
                            <a:gd name="T91" fmla="*/ 101 h 117"/>
                            <a:gd name="T92" fmla="*/ 7 w 123"/>
                            <a:gd name="T93" fmla="*/ 89 h 117"/>
                            <a:gd name="T94" fmla="*/ 2 w 123"/>
                            <a:gd name="T95" fmla="*/ 75 h 117"/>
                            <a:gd name="T96" fmla="*/ 0 w 123"/>
                            <a:gd name="T97" fmla="*/ 59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3" h="117">
                              <a:moveTo>
                                <a:pt x="16" y="59"/>
                              </a:moveTo>
                              <a:lnTo>
                                <a:pt x="16" y="63"/>
                              </a:lnTo>
                              <a:lnTo>
                                <a:pt x="16" y="66"/>
                              </a:lnTo>
                              <a:lnTo>
                                <a:pt x="16" y="69"/>
                              </a:lnTo>
                              <a:lnTo>
                                <a:pt x="18" y="71"/>
                              </a:lnTo>
                              <a:lnTo>
                                <a:pt x="18" y="74"/>
                              </a:lnTo>
                              <a:lnTo>
                                <a:pt x="19" y="77"/>
                              </a:lnTo>
                              <a:lnTo>
                                <a:pt x="20" y="78"/>
                              </a:lnTo>
                              <a:lnTo>
                                <a:pt x="22" y="81"/>
                              </a:lnTo>
                              <a:lnTo>
                                <a:pt x="23" y="83"/>
                              </a:lnTo>
                              <a:lnTo>
                                <a:pt x="24" y="85"/>
                              </a:lnTo>
                              <a:lnTo>
                                <a:pt x="26" y="87"/>
                              </a:lnTo>
                              <a:lnTo>
                                <a:pt x="28" y="90"/>
                              </a:lnTo>
                              <a:lnTo>
                                <a:pt x="30" y="91"/>
                              </a:lnTo>
                              <a:lnTo>
                                <a:pt x="32" y="93"/>
                              </a:lnTo>
                              <a:lnTo>
                                <a:pt x="34" y="94"/>
                              </a:lnTo>
                              <a:lnTo>
                                <a:pt x="36" y="97"/>
                              </a:lnTo>
                              <a:lnTo>
                                <a:pt x="39" y="97"/>
                              </a:lnTo>
                              <a:lnTo>
                                <a:pt x="42" y="98"/>
                              </a:lnTo>
                              <a:lnTo>
                                <a:pt x="44" y="99"/>
                              </a:lnTo>
                              <a:lnTo>
                                <a:pt x="48" y="101"/>
                              </a:lnTo>
                              <a:lnTo>
                                <a:pt x="51" y="101"/>
                              </a:lnTo>
                              <a:lnTo>
                                <a:pt x="54" y="101"/>
                              </a:lnTo>
                              <a:lnTo>
                                <a:pt x="58" y="101"/>
                              </a:lnTo>
                              <a:lnTo>
                                <a:pt x="62" y="102"/>
                              </a:lnTo>
                              <a:lnTo>
                                <a:pt x="64" y="101"/>
                              </a:lnTo>
                              <a:lnTo>
                                <a:pt x="68" y="101"/>
                              </a:lnTo>
                              <a:lnTo>
                                <a:pt x="71" y="101"/>
                              </a:lnTo>
                              <a:lnTo>
                                <a:pt x="74" y="99"/>
                              </a:lnTo>
                              <a:lnTo>
                                <a:pt x="78" y="99"/>
                              </a:lnTo>
                              <a:lnTo>
                                <a:pt x="80" y="98"/>
                              </a:lnTo>
                              <a:lnTo>
                                <a:pt x="83" y="97"/>
                              </a:lnTo>
                              <a:lnTo>
                                <a:pt x="86" y="95"/>
                              </a:lnTo>
                              <a:lnTo>
                                <a:pt x="88" y="94"/>
                              </a:lnTo>
                              <a:lnTo>
                                <a:pt x="90" y="93"/>
                              </a:lnTo>
                              <a:lnTo>
                                <a:pt x="92" y="91"/>
                              </a:lnTo>
                              <a:lnTo>
                                <a:pt x="95" y="90"/>
                              </a:lnTo>
                              <a:lnTo>
                                <a:pt x="96" y="87"/>
                              </a:lnTo>
                              <a:lnTo>
                                <a:pt x="98" y="85"/>
                              </a:lnTo>
                              <a:lnTo>
                                <a:pt x="99" y="83"/>
                              </a:lnTo>
                              <a:lnTo>
                                <a:pt x="102" y="81"/>
                              </a:lnTo>
                              <a:lnTo>
                                <a:pt x="102" y="78"/>
                              </a:lnTo>
                              <a:lnTo>
                                <a:pt x="103" y="77"/>
                              </a:lnTo>
                              <a:lnTo>
                                <a:pt x="104" y="74"/>
                              </a:lnTo>
                              <a:lnTo>
                                <a:pt x="106" y="71"/>
                              </a:lnTo>
                              <a:lnTo>
                                <a:pt x="106" y="69"/>
                              </a:lnTo>
                              <a:lnTo>
                                <a:pt x="106" y="66"/>
                              </a:lnTo>
                              <a:lnTo>
                                <a:pt x="106" y="63"/>
                              </a:lnTo>
                              <a:lnTo>
                                <a:pt x="107" y="59"/>
                              </a:lnTo>
                              <a:lnTo>
                                <a:pt x="106" y="57"/>
                              </a:lnTo>
                              <a:lnTo>
                                <a:pt x="106" y="53"/>
                              </a:lnTo>
                              <a:lnTo>
                                <a:pt x="106" y="50"/>
                              </a:lnTo>
                              <a:lnTo>
                                <a:pt x="104" y="47"/>
                              </a:lnTo>
                              <a:lnTo>
                                <a:pt x="104" y="45"/>
                              </a:lnTo>
                              <a:lnTo>
                                <a:pt x="103" y="41"/>
                              </a:lnTo>
                              <a:lnTo>
                                <a:pt x="102" y="39"/>
                              </a:lnTo>
                              <a:lnTo>
                                <a:pt x="100" y="37"/>
                              </a:lnTo>
                              <a:lnTo>
                                <a:pt x="99" y="34"/>
                              </a:lnTo>
                              <a:lnTo>
                                <a:pt x="98" y="31"/>
                              </a:lnTo>
                              <a:lnTo>
                                <a:pt x="96" y="30"/>
                              </a:lnTo>
                              <a:lnTo>
                                <a:pt x="95" y="27"/>
                              </a:lnTo>
                              <a:lnTo>
                                <a:pt x="92" y="26"/>
                              </a:lnTo>
                              <a:lnTo>
                                <a:pt x="90" y="24"/>
                              </a:lnTo>
                              <a:lnTo>
                                <a:pt x="88" y="23"/>
                              </a:lnTo>
                              <a:lnTo>
                                <a:pt x="86" y="20"/>
                              </a:lnTo>
                              <a:lnTo>
                                <a:pt x="83" y="20"/>
                              </a:lnTo>
                              <a:lnTo>
                                <a:pt x="80" y="19"/>
                              </a:lnTo>
                              <a:lnTo>
                                <a:pt x="78" y="18"/>
                              </a:lnTo>
                              <a:lnTo>
                                <a:pt x="74" y="16"/>
                              </a:lnTo>
                              <a:lnTo>
                                <a:pt x="71" y="16"/>
                              </a:lnTo>
                              <a:lnTo>
                                <a:pt x="68" y="16"/>
                              </a:lnTo>
                              <a:lnTo>
                                <a:pt x="64" y="16"/>
                              </a:lnTo>
                              <a:lnTo>
                                <a:pt x="62" y="15"/>
                              </a:lnTo>
                              <a:lnTo>
                                <a:pt x="58" y="16"/>
                              </a:lnTo>
                              <a:lnTo>
                                <a:pt x="54" y="16"/>
                              </a:lnTo>
                              <a:lnTo>
                                <a:pt x="51" y="16"/>
                              </a:lnTo>
                              <a:lnTo>
                                <a:pt x="48" y="18"/>
                              </a:lnTo>
                              <a:lnTo>
                                <a:pt x="44" y="18"/>
                              </a:lnTo>
                              <a:lnTo>
                                <a:pt x="42" y="19"/>
                              </a:lnTo>
                              <a:lnTo>
                                <a:pt x="39" y="20"/>
                              </a:lnTo>
                              <a:lnTo>
                                <a:pt x="36" y="22"/>
                              </a:lnTo>
                              <a:lnTo>
                                <a:pt x="34" y="23"/>
                              </a:lnTo>
                              <a:lnTo>
                                <a:pt x="32" y="24"/>
                              </a:lnTo>
                              <a:lnTo>
                                <a:pt x="30" y="26"/>
                              </a:lnTo>
                              <a:lnTo>
                                <a:pt x="28" y="27"/>
                              </a:lnTo>
                              <a:lnTo>
                                <a:pt x="26" y="30"/>
                              </a:lnTo>
                              <a:lnTo>
                                <a:pt x="24" y="31"/>
                              </a:lnTo>
                              <a:lnTo>
                                <a:pt x="23" y="34"/>
                              </a:lnTo>
                              <a:lnTo>
                                <a:pt x="20" y="37"/>
                              </a:lnTo>
                              <a:lnTo>
                                <a:pt x="20" y="39"/>
                              </a:lnTo>
                              <a:lnTo>
                                <a:pt x="19" y="42"/>
                              </a:lnTo>
                              <a:lnTo>
                                <a:pt x="18" y="45"/>
                              </a:lnTo>
                              <a:lnTo>
                                <a:pt x="16" y="47"/>
                              </a:lnTo>
                              <a:lnTo>
                                <a:pt x="16" y="50"/>
                              </a:lnTo>
                              <a:lnTo>
                                <a:pt x="16" y="53"/>
                              </a:lnTo>
                              <a:lnTo>
                                <a:pt x="16" y="57"/>
                              </a:lnTo>
                              <a:lnTo>
                                <a:pt x="16" y="59"/>
                              </a:lnTo>
                              <a:lnTo>
                                <a:pt x="16" y="59"/>
                              </a:lnTo>
                              <a:lnTo>
                                <a:pt x="16" y="59"/>
                              </a:lnTo>
                              <a:close/>
                              <a:moveTo>
                                <a:pt x="0" y="59"/>
                              </a:moveTo>
                              <a:lnTo>
                                <a:pt x="0" y="55"/>
                              </a:lnTo>
                              <a:lnTo>
                                <a:pt x="0" y="51"/>
                              </a:lnTo>
                              <a:lnTo>
                                <a:pt x="0" y="47"/>
                              </a:lnTo>
                              <a:lnTo>
                                <a:pt x="2" y="43"/>
                              </a:lnTo>
                              <a:lnTo>
                                <a:pt x="3" y="39"/>
                              </a:lnTo>
                              <a:lnTo>
                                <a:pt x="4" y="35"/>
                              </a:lnTo>
                              <a:lnTo>
                                <a:pt x="6" y="31"/>
                              </a:lnTo>
                              <a:lnTo>
                                <a:pt x="7" y="28"/>
                              </a:lnTo>
                              <a:lnTo>
                                <a:pt x="8" y="26"/>
                              </a:lnTo>
                              <a:lnTo>
                                <a:pt x="11" y="22"/>
                              </a:lnTo>
                              <a:lnTo>
                                <a:pt x="14" y="19"/>
                              </a:lnTo>
                              <a:lnTo>
                                <a:pt x="16" y="16"/>
                              </a:lnTo>
                              <a:lnTo>
                                <a:pt x="19" y="15"/>
                              </a:lnTo>
                              <a:lnTo>
                                <a:pt x="22" y="12"/>
                              </a:lnTo>
                              <a:lnTo>
                                <a:pt x="26" y="10"/>
                              </a:lnTo>
                              <a:lnTo>
                                <a:pt x="28" y="8"/>
                              </a:lnTo>
                              <a:lnTo>
                                <a:pt x="32" y="7"/>
                              </a:lnTo>
                              <a:lnTo>
                                <a:pt x="36" y="4"/>
                              </a:lnTo>
                              <a:lnTo>
                                <a:pt x="39" y="4"/>
                              </a:lnTo>
                              <a:lnTo>
                                <a:pt x="43" y="3"/>
                              </a:lnTo>
                              <a:lnTo>
                                <a:pt x="48" y="2"/>
                              </a:lnTo>
                              <a:lnTo>
                                <a:pt x="52" y="2"/>
                              </a:lnTo>
                              <a:lnTo>
                                <a:pt x="56" y="2"/>
                              </a:lnTo>
                              <a:lnTo>
                                <a:pt x="62" y="0"/>
                              </a:lnTo>
                              <a:lnTo>
                                <a:pt x="66" y="2"/>
                              </a:lnTo>
                              <a:lnTo>
                                <a:pt x="70" y="2"/>
                              </a:lnTo>
                              <a:lnTo>
                                <a:pt x="74" y="2"/>
                              </a:lnTo>
                              <a:lnTo>
                                <a:pt x="79" y="3"/>
                              </a:lnTo>
                              <a:lnTo>
                                <a:pt x="82" y="4"/>
                              </a:lnTo>
                              <a:lnTo>
                                <a:pt x="86" y="6"/>
                              </a:lnTo>
                              <a:lnTo>
                                <a:pt x="90" y="7"/>
                              </a:lnTo>
                              <a:lnTo>
                                <a:pt x="94" y="8"/>
                              </a:lnTo>
                              <a:lnTo>
                                <a:pt x="96" y="10"/>
                              </a:lnTo>
                              <a:lnTo>
                                <a:pt x="99" y="12"/>
                              </a:lnTo>
                              <a:lnTo>
                                <a:pt x="102" y="15"/>
                              </a:lnTo>
                              <a:lnTo>
                                <a:pt x="106" y="16"/>
                              </a:lnTo>
                              <a:lnTo>
                                <a:pt x="108" y="19"/>
                              </a:lnTo>
                              <a:lnTo>
                                <a:pt x="110" y="22"/>
                              </a:lnTo>
                              <a:lnTo>
                                <a:pt x="113" y="26"/>
                              </a:lnTo>
                              <a:lnTo>
                                <a:pt x="115" y="28"/>
                              </a:lnTo>
                              <a:lnTo>
                                <a:pt x="117" y="31"/>
                              </a:lnTo>
                              <a:lnTo>
                                <a:pt x="118" y="35"/>
                              </a:lnTo>
                              <a:lnTo>
                                <a:pt x="119" y="39"/>
                              </a:lnTo>
                              <a:lnTo>
                                <a:pt x="121" y="43"/>
                              </a:lnTo>
                              <a:lnTo>
                                <a:pt x="122" y="47"/>
                              </a:lnTo>
                              <a:lnTo>
                                <a:pt x="122" y="51"/>
                              </a:lnTo>
                              <a:lnTo>
                                <a:pt x="122" y="55"/>
                              </a:lnTo>
                              <a:lnTo>
                                <a:pt x="123" y="59"/>
                              </a:lnTo>
                              <a:lnTo>
                                <a:pt x="122" y="65"/>
                              </a:lnTo>
                              <a:lnTo>
                                <a:pt x="122" y="69"/>
                              </a:lnTo>
                              <a:lnTo>
                                <a:pt x="122" y="73"/>
                              </a:lnTo>
                              <a:lnTo>
                                <a:pt x="121" y="75"/>
                              </a:lnTo>
                              <a:lnTo>
                                <a:pt x="119" y="78"/>
                              </a:lnTo>
                              <a:lnTo>
                                <a:pt x="118" y="82"/>
                              </a:lnTo>
                              <a:lnTo>
                                <a:pt x="117" y="85"/>
                              </a:lnTo>
                              <a:lnTo>
                                <a:pt x="115" y="89"/>
                              </a:lnTo>
                              <a:lnTo>
                                <a:pt x="113" y="91"/>
                              </a:lnTo>
                              <a:lnTo>
                                <a:pt x="110" y="94"/>
                              </a:lnTo>
                              <a:lnTo>
                                <a:pt x="108" y="97"/>
                              </a:lnTo>
                              <a:lnTo>
                                <a:pt x="106" y="101"/>
                              </a:lnTo>
                              <a:lnTo>
                                <a:pt x="102" y="102"/>
                              </a:lnTo>
                              <a:lnTo>
                                <a:pt x="99" y="105"/>
                              </a:lnTo>
                              <a:lnTo>
                                <a:pt x="96" y="107"/>
                              </a:lnTo>
                              <a:lnTo>
                                <a:pt x="92" y="109"/>
                              </a:lnTo>
                              <a:lnTo>
                                <a:pt x="90" y="110"/>
                              </a:lnTo>
                              <a:lnTo>
                                <a:pt x="86" y="113"/>
                              </a:lnTo>
                              <a:lnTo>
                                <a:pt x="82" y="113"/>
                              </a:lnTo>
                              <a:lnTo>
                                <a:pt x="78" y="114"/>
                              </a:lnTo>
                              <a:lnTo>
                                <a:pt x="74" y="115"/>
                              </a:lnTo>
                              <a:lnTo>
                                <a:pt x="70" y="115"/>
                              </a:lnTo>
                              <a:lnTo>
                                <a:pt x="66" y="115"/>
                              </a:lnTo>
                              <a:lnTo>
                                <a:pt x="62" y="117"/>
                              </a:lnTo>
                              <a:lnTo>
                                <a:pt x="56" y="115"/>
                              </a:lnTo>
                              <a:lnTo>
                                <a:pt x="52" y="115"/>
                              </a:lnTo>
                              <a:lnTo>
                                <a:pt x="47" y="115"/>
                              </a:lnTo>
                              <a:lnTo>
                                <a:pt x="43" y="114"/>
                              </a:lnTo>
                              <a:lnTo>
                                <a:pt x="39" y="113"/>
                              </a:lnTo>
                              <a:lnTo>
                                <a:pt x="35" y="111"/>
                              </a:lnTo>
                              <a:lnTo>
                                <a:pt x="32" y="110"/>
                              </a:lnTo>
                              <a:lnTo>
                                <a:pt x="28" y="109"/>
                              </a:lnTo>
                              <a:lnTo>
                                <a:pt x="24" y="107"/>
                              </a:lnTo>
                              <a:lnTo>
                                <a:pt x="22" y="105"/>
                              </a:lnTo>
                              <a:lnTo>
                                <a:pt x="19" y="102"/>
                              </a:lnTo>
                              <a:lnTo>
                                <a:pt x="16" y="101"/>
                              </a:lnTo>
                              <a:lnTo>
                                <a:pt x="14" y="97"/>
                              </a:lnTo>
                              <a:lnTo>
                                <a:pt x="11" y="94"/>
                              </a:lnTo>
                              <a:lnTo>
                                <a:pt x="8" y="91"/>
                              </a:lnTo>
                              <a:lnTo>
                                <a:pt x="7" y="89"/>
                              </a:lnTo>
                              <a:lnTo>
                                <a:pt x="6" y="85"/>
                              </a:lnTo>
                              <a:lnTo>
                                <a:pt x="3" y="82"/>
                              </a:lnTo>
                              <a:lnTo>
                                <a:pt x="3" y="78"/>
                              </a:lnTo>
                              <a:lnTo>
                                <a:pt x="2" y="75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80" name="Freeform 53"/>
                      <wps:cNvSpPr>
                        <a:spLocks noChangeAspect="1"/>
                      </wps:cNvSpPr>
                      <wps:spPr bwMode="auto">
                        <a:xfrm>
                          <a:off x="3508" y="2098"/>
                          <a:ext cx="135" cy="111"/>
                        </a:xfrm>
                        <a:custGeom>
                          <a:avLst/>
                          <a:gdLst>
                            <a:gd name="T0" fmla="*/ 0 w 135"/>
                            <a:gd name="T1" fmla="*/ 111 h 111"/>
                            <a:gd name="T2" fmla="*/ 0 w 135"/>
                            <a:gd name="T3" fmla="*/ 0 h 111"/>
                            <a:gd name="T4" fmla="*/ 23 w 135"/>
                            <a:gd name="T5" fmla="*/ 0 h 111"/>
                            <a:gd name="T6" fmla="*/ 67 w 135"/>
                            <a:gd name="T7" fmla="*/ 96 h 111"/>
                            <a:gd name="T8" fmla="*/ 111 w 135"/>
                            <a:gd name="T9" fmla="*/ 0 h 111"/>
                            <a:gd name="T10" fmla="*/ 135 w 135"/>
                            <a:gd name="T11" fmla="*/ 0 h 111"/>
                            <a:gd name="T12" fmla="*/ 135 w 135"/>
                            <a:gd name="T13" fmla="*/ 111 h 111"/>
                            <a:gd name="T14" fmla="*/ 119 w 135"/>
                            <a:gd name="T15" fmla="*/ 111 h 111"/>
                            <a:gd name="T16" fmla="*/ 120 w 135"/>
                            <a:gd name="T17" fmla="*/ 12 h 111"/>
                            <a:gd name="T18" fmla="*/ 75 w 135"/>
                            <a:gd name="T19" fmla="*/ 111 h 111"/>
                            <a:gd name="T20" fmla="*/ 59 w 135"/>
                            <a:gd name="T21" fmla="*/ 111 h 111"/>
                            <a:gd name="T22" fmla="*/ 13 w 135"/>
                            <a:gd name="T23" fmla="*/ 12 h 111"/>
                            <a:gd name="T24" fmla="*/ 15 w 135"/>
                            <a:gd name="T25" fmla="*/ 111 h 111"/>
                            <a:gd name="T26" fmla="*/ 0 w 135"/>
                            <a:gd name="T27" fmla="*/ 111 h 111"/>
                            <a:gd name="T28" fmla="*/ 0 w 135"/>
                            <a:gd name="T2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5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67" y="96"/>
                              </a:lnTo>
                              <a:lnTo>
                                <a:pt x="111" y="0"/>
                              </a:lnTo>
                              <a:lnTo>
                                <a:pt x="135" y="0"/>
                              </a:lnTo>
                              <a:lnTo>
                                <a:pt x="135" y="111"/>
                              </a:lnTo>
                              <a:lnTo>
                                <a:pt x="119" y="111"/>
                              </a:lnTo>
                              <a:lnTo>
                                <a:pt x="120" y="12"/>
                              </a:lnTo>
                              <a:lnTo>
                                <a:pt x="75" y="111"/>
                              </a:lnTo>
                              <a:lnTo>
                                <a:pt x="59" y="111"/>
                              </a:lnTo>
                              <a:lnTo>
                                <a:pt x="13" y="12"/>
                              </a:lnTo>
                              <a:lnTo>
                                <a:pt x="15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2049" style="width:132.65pt;height:28.35pt;margin-top:-2.85pt;margin-left:0;position:absolute;z-index:251659264" coordorigin="-76,1498" coordsize="3719,794">
              <o:lock v:ext="edit" aspectratio="t"/>
              <v:shape id="Freeform 15" o:spid="_x0000_s2050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666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16" o:spid="_x0000_s2051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6b6b6b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17" o:spid="_x0000_s2052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707070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18" o:spid="_x0000_s2053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757575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19" o:spid="_x0000_s2054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7a7a7a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20" o:spid="_x0000_s2055" style="width:749;height:748;left:-45;mso-wrap-style:square;position:absolute;top:1498;visibility:visible;v-text-anchor:top" coordsize="749,748" path="m375,747l391,748l408,747l424,746l442,743l458,739l474,735l490,730l506,724l522,719l537,711l551,704l566,695l581,687l594,678l607,668l621,658l633,646l645,634l657,621l667,609l677,595l687,581l696,567l705,553l712,537l718,523l725,507l730,491l736,475l740,458l744,442l746,425l748,409l749,392l749,374l749,358l748,341l746,325l744,309l740,291l736,275l730,259l725,243l718,227l712,213l705,198l696,183l687,169,677,155,667,142,657,128,645,116,633,104,621,92,607,82,594,72,581,62,566,54,551,44,537,38,522,31,506,24,490,19,474,14,458,10,442,5,424,3,408,1,391,,374,,358,,340,1,324,3,307,5l291,10l275,14l259,19l243,24l227,31l212,38l196,44l183,54l168,62l155,72,140,82,128,92l116,104l104,116,92,128,81,142,71,155,61,169l53,183l44,198l36,213l29,227l24,243l19,259l13,275l9,291,5,309,2,325,1,341,,358l,374l,374l,392l1,409l2,425l5,442l9,458l13,473l73,561l148,638l237,696l336,738l375,747xe" fillcolor="#7f7f7f" stroked="f">
                <v:path arrowok="t" o:connecttype="custom" o:connectlocs="391,748;424,746;458,739;490,730;522,719;551,704;581,687;607,668;633,646;657,621;677,595;696,567;712,537;725,507;736,475;744,442;748,409;749,374;748,341;744,309;736,275;725,243;712,213;696,183;677,155;657,128;633,104;607,82;581,62;551,44;522,31;490,19;458,10;424,3;391,0;358,0;324,3;291,10;259,19;227,31;196,44;168,62;140,82;116,104;92,128;71,155;53,183;36,213;24,243;13,275;5,309;1,341;0,374;0,392;2,425;9,458;73,561;237,696;375,747" o:connectangles="0,0,0,0,0,0,0,0,0,0,0,0,0,0,0,0,0,0,0,0,0,0,0,0,0,0,0,0,0,0,0,0,0,0,0,0,0,0,0,0,0,0,0,0,0,0,0,0,0,0,0,0,0,0,0,0,0,0,0"/>
                <o:lock v:ext="edit" aspectratio="t"/>
              </v:shape>
              <v:shape id="Freeform 21" o:spid="_x0000_s2056" style="width:748;height:724;left:-44;mso-wrap-style:square;position:absolute;top:1498;visibility:visible;v-text-anchor:top" coordsize="748,724" path="m502,724l505,724l521,719l536,711l550,704l565,695l580,687l593,678l606,668l620,658l632,646l644,634l656,621l666,609l676,595l686,581l695,567l704,553l711,537l717,523l724,507l729,491l735,475l739,458l743,442l745,425l747,409l748,392l748,374l748,358l747,341l745,325l743,309l739,291l735,275l729,259l724,243l717,227l711,213l704,198l695,183l686,169l676,155,666,142,656,128,644,116,632,104,620,92,606,82,593,72,580,62,565,54,550,44,536,38,521,31,505,24,489,19,473,14,457,10,441,5,423,3,407,1,390,,373,,357,,339,1,323,3,306,5l290,10l274,14l258,19l242,24l226,31l211,38l195,44l182,54l167,62l154,72,139,82,127,92l115,104l103,116,91,128,80,142,70,155,60,169l52,183l43,198l35,213l28,227l23,243l18,259l12,275l8,291,4,309,1,325,,341l,344l35,437l87,521l155,595l235,655l326,696l422,720l502,724xe" fillcolor="#848484" stroked="f">
                <v:path arrowok="t" o:connecttype="custom" o:connectlocs="505,724;536,711;565,695;593,678;620,658;644,634;666,609;686,581;704,553;717,523;729,491;739,458;745,425;748,392;748,358;745,325;739,291;729,259;717,227;704,198;686,169;666,142;644,116;620,92;593,72;565,54;536,38;505,24;473,14;441,5;407,1;373,0;339,1;306,5;274,14;242,24;211,38;182,54;154,72;127,92;103,116;80,142;60,169;43,198;28,227;18,259;8,291;1,325;0,344;87,521;235,655;422,720" o:connectangles="0,0,0,0,0,0,0,0,0,0,0,0,0,0,0,0,0,0,0,0,0,0,0,0,0,0,0,0,0,0,0,0,0,0,0,0,0,0,0,0,0,0,0,0,0,0,0,0,0,0,0,0"/>
                <o:lock v:ext="edit" aspectratio="t"/>
              </v:shape>
              <v:shape id="Freeform 22" o:spid="_x0000_s2057" style="width:726;height:690;left:-22;mso-wrap-style:square;position:absolute;top:1498;visibility:visible;v-text-anchor:top" coordsize="726,690" path="m16,348l12,333,9,318,6,305,4,289,1,274,,259,,249l1,243l6,227l13,213l21,198l30,183l38,169,48,155,58,142,69,128,81,116,93,104,105,92,117,82,132,72,145,62l160,54l173,44l189,38l204,31l220,24l236,19l252,14l268,10,284,5,301,3,317,1,335,l351,l368,l385,1l401,3l419,5l435,10l451,14l467,19l483,24l499,31l514,38l528,44l543,54l558,62l571,72l584,82l598,92l610,104l622,116l634,128l644,142l654,155l664,169l673,183l682,198l689,213l695,227l702,243l707,259l713,275l717,291l721,309l723,325l725,341l726,358l726,374l726,392l725,409l723,425l721,442l717,458l713,475l707,491l702,507l695,523l689,537l682,553l673,567l664,581l654,595l644,609l634,621l622,634l610,646l598,658l584,668l571,678l570,679l556,683l542,684l526,687l512,688l498,690l482,690l467,690l452,690l439,690l424,688l409,686l396,684l381,682l367,678l353,676l339,671l327,668l312,663l300,658l287,652l273,647l261,642l248,635l236,628l224,621l213,613l201,605l190,597l178,589l168,581l157,572l148,563,137,552l128,543l117,532l109,521l101,511,92,500,84,489,76,477,68,465,61,453,54,440,48,428,42,414,36,401,30,389,25,374,20,361l20,361l16,348xe" fillcolor="#8a8a8a" stroked="f">
                <v:path arrowok="t" o:connecttype="custom" o:connectlocs="9,318;1,274;1,243;21,198;48,155;81,116;117,82;160,54;204,31;252,14;301,3;351,0;401,3;451,14;499,31;543,54;584,82;622,116;654,155;682,198;702,243;717,291;725,341;726,392;721,442;707,491;689,537;664,581;634,621;598,658;570,679;526,687;482,690;439,690;396,684;353,676;312,663;273,647;236,628;201,605;168,581;137,552;109,521;84,489;61,453;42,414;25,374;16,348" o:connectangles="0,0,0,0,0,0,0,0,0,0,0,0,0,0,0,0,0,0,0,0,0,0,0,0,0,0,0,0,0,0,0,0,0,0,0,0,0,0,0,0,0,0,0,0,0,0,0,0"/>
                <o:lock v:ext="edit" aspectratio="t"/>
              </v:shape>
              <v:shape id="Freeform 23" o:spid="_x0000_s2058" style="width:690;height:652;left:14;mso-wrap-style:square;position:absolute;top:1498;visibility:visible;v-text-anchor:top" coordsize="690,652" path="m16,337l12,324,9,310,6,297,5,283,2,270,1,255,,242,,226,,213,,198,,183,4,170,2,169,12,155,22,142,33,128,45,116,57,104,69,92,81,82,96,72,109,62l124,54l137,44l153,38l168,31l184,24l200,19l216,14l232,10,248,5,265,3,281,1,299,l315,l332,l349,1l365,3l383,5l399,10l415,14l431,19l447,24l463,31l478,38l492,44l507,54l522,62l535,72l548,82l562,92l574,104l586,116l598,128l608,142l618,155l628,169l637,183l646,198l653,213l659,227l666,243l671,259l677,275l681,291l685,309l687,325l689,341l690,358l690,374l690,392l689,409l687,425l685,442l681,458l677,475l671,491l666,507l659,523l653,537l646,553l637,567l628,581l618,595l608,609l599,620l598,621l583,627l570,632l555,636l542,640l527,643l514,646l500,647l486,650l472,651l459,652l446,652l431,652l418,652l404,652l392,651l379,650l365,647l352,644l339,642l327,639l313,635l301,632l289,627l277,623l265,617l253,613l241,608l231,601l219,596l208,589l197,581l187,575l177,568l166,560l156,552l146,544l137,535l128,525l120,517l109,508l101,497l93,488l85,479,78,468,70,456,64,445,57,434,50,422,45,412,40,400,33,386,29,376,24,362,20,349l20,349l16,337xe" fillcolor="#949494" stroked="f">
                <v:path arrowok="t" o:connecttype="custom" o:connectlocs="9,310;2,270;0,226;0,183;12,155;45,116;81,82;124,54;168,31;216,14;265,3;315,0;365,3;415,14;463,31;507,54;548,82;586,116;618,155;646,198;666,243;681,291;689,341;690,392;685,442;671,491;653,537;628,581;599,620;570,632;527,643;486,650;446,652;404,652;365,647;327,639;289,627;253,613;219,596;187,575;156,552;128,525;101,497;78,468;57,434;40,400;24,362;16,337" o:connectangles="0,0,0,0,0,0,0,0,0,0,0,0,0,0,0,0,0,0,0,0,0,0,0,0,0,0,0,0,0,0,0,0,0,0,0,0,0,0,0,0,0,0,0,0,0,0,0,0"/>
                <o:lock v:ext="edit" aspectratio="t"/>
              </v:shape>
              <v:shape id="Freeform 24" o:spid="_x0000_s2059" style="width:654;height:616;left:50;mso-wrap-style:square;position:absolute;top:1498;visibility:visible;v-text-anchor:top" coordsize="654,616" path="m14,328l12,314,8,302,6,290,4,278,2,265,1,253,,239,,226,,213,,201,,186,1,173,4,159,6,146,9,131l12,116l14,112l21,104l33,92,45,82,60,72,73,62,88,54,101,44l117,38l132,31l148,24l164,19l180,14l196,10,212,5,229,3,245,1,263,l279,l296,l313,1l329,3l347,5l363,10l379,14l395,19l411,24l427,31l442,38l456,44l471,54l486,62l499,72l512,82l526,92l538,104l550,116l562,128l572,142l582,155l592,169l601,183l610,198l617,213l623,227l630,243l635,259l641,275l645,291l649,309l651,325l653,341l654,358l654,374l654,392l653,409l651,425l649,442l645,458l641,475l635,491l630,507l623,523l617,537l610,553l607,559l599,563l586,569l572,576l560,583l548,588l535,593l522,597l510,601l496,604l484,607l471,611l459,612l446,613l434,615l422,616l408,616l396,616l383,616l371,616l359,615l347,613l335,611l323,609l311,607l300,604l288,600l276,597l265,593l255,589l244,585l232,580l221,576l211,571l201,564l191,559l181,552l172,545l163,539l152,532l144,525l134,517l126,508l117,500l109,492l100,484l93,475,86,465l78,456l72,446l65,437l58,426l52,417l46,405l41,396l36,384,30,373,26,362,22,350,18,338l18,338l14,328xe" fillcolor="#9e9e9e" stroked="f">
                <v:path arrowok="t" o:connecttype="custom" o:connectlocs="8,302;2,265;0,226;0,186;6,146;14,112;45,82;88,54;132,31;180,14;229,3;279,0;329,3;379,14;427,31;471,54;512,82;550,116;582,155;610,198;630,243;645,291;653,341;654,392;649,442;635,491;617,537;599,563;560,583;522,597;484,607;446,613;408,616;371,616;335,611;300,604;265,593;232,580;201,564;172,545;144,525;117,500;93,475;72,446;52,417;36,384;22,350;14,328" o:connectangles="0,0,0,0,0,0,0,0,0,0,0,0,0,0,0,0,0,0,0,0,0,0,0,0,0,0,0,0,0,0,0,0,0,0,0,0,0,0,0,0,0,0,0,0,0,0,0,0"/>
                <o:lock v:ext="edit" aspectratio="t"/>
              </v:shape>
              <v:shape id="Freeform 25" o:spid="_x0000_s2060" style="width:618;height:580;left:86;mso-wrap-style:square;position:absolute;top:1498;visibility:visible;v-text-anchor:top" coordsize="618,580" path="m13,317l10,306,8,295,5,283,4,273,2,261,1,249,,237,,225,,214,,202,,189,1,177,4,165,5,151,8,139l10,126l14,114,18,99,22,87,29,75l33,66l37,62,52,54,65,44,81,38,96,31l112,24l128,19l144,14l160,10,176,5,193,3,209,1,227,l243,l260,l277,1l293,3l311,5l327,10l343,14l359,19l375,24l391,31l406,38l420,44l435,54l450,62l463,72l476,82l490,92l502,104l514,116l526,128l536,142l546,155l556,169l565,183l574,198l581,213l587,227l594,243l599,259l605,275l609,291l613,309l615,325l617,341l618,358l618,374l618,392l617,409l615,425l613,442l609,458l605,475l599,491l599,495l590,501l578,509l567,517l556,525l544,532l534,537l522,544l510,549l499,555l487,559l475,563l463,567l451,569l440,572l430,575l418,576l406,579l394,579l383,580l371,580l360,580l348,580l338,580l327,579l316,577l305,576l293,573l283,571l272,569l261,565l252,564l241,559l231,556l221,552l212,548l201,543l192,539l183,533l173,528l165,521l156,516l148,509l139,503l131,497l123,489l115,483l106,475l100,468l92,460l85,452,78,442l72,434l65,426l58,417l53,408,48,398l42,389l37,380,33,369,28,358l25,349l20,338,17,328l17,328l13,317xe" fillcolor="#a8a8a8" stroked="f">
                <v:path arrowok="t" o:connecttype="custom" o:connectlocs="8,295;2,261;0,225;0,189;5,151;14,114;29,75;52,54;96,31;144,14;193,3;243,0;293,3;343,14;391,31;435,54;476,82;514,116;546,155;574,198;594,243;609,291;617,341;618,392;613,442;599,491;578,509;544,532;510,549;475,563;440,572;406,579;371,580;338,580;305,576;272,569;241,559;212,548;183,533;156,516;131,497;106,475;85,452;65,426;48,398;33,369;20,338;13,317" o:connectangles="0,0,0,0,0,0,0,0,0,0,0,0,0,0,0,0,0,0,0,0,0,0,0,0,0,0,0,0,0,0,0,0,0,0,0,0,0,0,0,0,0,0,0,0,0,0,0,0"/>
                <o:lock v:ext="edit" aspectratio="t"/>
              </v:shape>
              <v:shape id="Freeform 26" o:spid="_x0000_s2061" style="width:582;height:544;left:122;mso-wrap-style:square;position:absolute;top:1498;visibility:visible;v-text-anchor:top" coordsize="582,544" path="m12,307l9,297,6,287,5,277,4,266,1,257l1,246l,235,,225,,214,,203,,191,1,181,2,170,5,158,8,146,9,135l13,123l17,111l21,100l26,88,32,76,37,64,42,52,49,40l57,34l60,31,76,24,92,19l108,14l124,10,140,5,157,3,173,1,191,l207,l224,l241,1l257,3l275,5l291,10l307,14l323,19l339,24l355,31l370,38l384,44l399,54l414,62l427,72l440,82l454,92l466,104l478,116l490,128l500,142l510,155l520,169l529,183l538,198l545,213l551,227l558,243l563,259l569,275l573,291l577,309l579,325l581,341l582,358l582,374l582,392l581,409l581,425l579,425l570,436l561,446l551,456l542,465l531,473l520,481l511,488l500,495l491,501l480,505l470,512l459,516l450,521l439,525l428,528l418,532l407,535l396,536l387,540l376,540l366,543l355,543l346,544l335,544l324,544l315,544l304,544l295,543l284,541l275,540l264,539l255,536l245,535l236,532l227,529l217,525l208,523l200,519l191,515l181,511l173,507l164,501l156,496l148,491l140,485l133,480l125,475l117,469l111,462l103,456l96,449l89,442l83,436l76,428l70,420l64,413l58,405l53,397l48,389l42,381l38,372l33,362l29,354l25,345l22,336l18,326l14,317l14,317,12,307xe" fillcolor="#b1b1b1" stroked="f">
                <v:path arrowok="t" o:connecttype="custom" o:connectlocs="6,287;1,257;0,225;0,191;5,158;13,123;26,88;42,52;60,31;108,14;157,3;207,0;257,3;307,14;355,31;399,54;440,82;478,116;510,155;538,198;558,243;573,291;581,341;582,392;579,425;551,456;520,481;491,501;459,516;428,528;396,536;366,543;335,544;304,544;275,540;245,535;217,525;191,515;164,501;140,485;117,469;96,449;76,428;58,405;42,381;29,354;18,326;12,307" o:connectangles="0,0,0,0,0,0,0,0,0,0,0,0,0,0,0,0,0,0,0,0,0,0,0,0,0,0,0,0,0,0,0,0,0,0,0,0,0,0,0,0,0,0,0,0,0,0,0,0"/>
                <o:lock v:ext="edit" aspectratio="t"/>
              </v:shape>
              <v:shape id="Freeform 27" o:spid="_x0000_s2062" style="width:546;height:508;left:158;mso-wrap-style:square;position:absolute;top:1498;visibility:visible;v-text-anchor:top" coordsize="546,508" path="m10,297l8,287,6,279,5,270,2,261,1,251l1,243l,233,,223l,214l,205,,194l1,185l2,175,4,165,6,154,9,144l12,134l14,123l18,112l22,103,28,91l33,82l39,71,44,60,52,50,59,39,67,28,77,18,87,11l88,10l104,5,121,3,137,1,155,l171,l188,l205,1l221,3l239,5l255,10l271,14l287,19l303,24l319,31l334,38l348,44l363,54l378,62l391,72l404,82l418,92l430,104l442,116l454,128l464,142l474,155l484,169l493,183l502,198l509,213l515,227l522,243l527,259l533,275l537,291l541,309l543,325l545,341l546,358l546,358l539,370l531,382l523,393l515,402l507,412l498,421l490,429l482,438l472,445l463,452l455,457l446,464l436,469l427,475l418,479l408,484l400,488l390,491l380,495l371,497l362,500l352,501l344,504l335,505l326,507l316,507l307,508l298,508l288,508l280,508l271,508l261,507l253,505l244,504l236,503l227,501l219,500l209,497l201,495l193,491l185,488l177,485l169,481l161,479l153,475l147,470l139,465l132,461l125,456l119,452l111,446l104,441l99,436l92,429l85,424l80,417l73,412l68,405l63,398l57,392l52,384l48,377l43,370l39,362l34,354l30,346l26,338l22,330l20,322l16,314l13,305l13,305l10,297xe" fillcolor="#bbb" stroked="f">
                <v:path arrowok="t" o:connecttype="custom" o:connectlocs="6,279;1,251;0,223;0,194;4,165;12,134;22,103;39,71;59,39;87,11;121,3;171,0;221,3;271,14;319,31;363,54;404,82;442,116;474,155;502,198;522,243;537,291;545,341;539,370;515,402;490,429;463,452;436,469;408,484;380,495;352,501;326,507;298,508;271,508;244,504;219,500;193,491;169,481;147,470;125,456;104,441;85,424;68,405;52,384;39,362;26,338;16,314;10,297" o:connectangles="0,0,0,0,0,0,0,0,0,0,0,0,0,0,0,0,0,0,0,0,0,0,0,0,0,0,0,0,0,0,0,0,0,0,0,0,0,0,0,0,0,0,0,0,0,0,0,0"/>
                <o:lock v:ext="edit" aspectratio="t"/>
              </v:shape>
              <v:shape id="Freeform 28" o:spid="_x0000_s2063" style="width:498;height:470;left:195;mso-wrap-style:square;position:absolute;top:1498;visibility:visible;v-text-anchor:top" coordsize="498,470" path="m10,286l7,279,6,271,4,263,3,255,2,247l2,239l,231l,222l,214l,206l,198l2,189l3,181,4,171l6,162l8,154l11,144l14,135l16,126l20,118l24,107l30,99l34,90l39,80l46,71l52,62,59,52l67,43l76,35,86,27,96,18l106,10l119,1,122,l134,l151,l168,1l184,3l202,5l218,10l234,14l250,19l266,24l282,31l297,38l311,44l326,54l341,62l354,72l367,82l381,92l393,104l405,116l417,128l427,142l437,155l447,169l456,183l465,198l472,213l478,227l485,243l490,259l496,275l498,286l497,290l493,305l488,317l482,329l476,340l470,350l464,361l457,370l450,378l442,386l435,394l427,402l421,409l413,416l403,421l397,426l389,432l381,437l373,441l365,445l357,449l349,453l341,456l333,458l325,461l315,464l307,465l301,466l291,468l283,469l275,469l269,470l261,470l253,470l245,470l237,470l229,470l220,469l214,468l206,466l198,464l191,462l183,461l176,458l168,456l162,453l155,450l148,448l142,445l135,441l128,437l122,433l115,429l110,425l103,421l98,417l91,412l86,408l80,402l75,397l70,392l64,386l59,381l55,374l51,369l46,362l42,357l38,350l34,344l30,337l27,330l23,324l20,315l18,309l15,301l12,294l12,294l10,286xe" fillcolor="#c5c5c5" stroked="f">
                <v:path arrowok="t" o:connecttype="custom" o:connectlocs="6,271;2,247;0,222;0,198;4,171;11,144;20,118;34,90;52,62;76,35;106,10;134,0;184,3;234,14;282,31;326,54;367,82;405,116;437,155;465,198;485,243;498,286;488,317;470,350;450,378;427,402;403,421;381,437;357,449;333,458;307,465;283,469;261,470;237,470;214,468;191,462;168,456;148,448;128,437;110,425;91,412;75,397;59,381;46,362;34,344;23,324;15,301;10,286" o:connectangles="0,0,0,0,0,0,0,0,0,0,0,0,0,0,0,0,0,0,0,0,0,0,0,0,0,0,0,0,0,0,0,0,0,0,0,0,0,0,0,0,0,0,0,0,0,0,0,0"/>
                <o:lock v:ext="edit" aspectratio="t"/>
              </v:shape>
              <v:shape id="Freeform 29" o:spid="_x0000_s2064" style="width:436;height:429;left:231;mso-wrap-style:square;position:absolute;top:1503;visibility:visible;v-text-anchor:top" coordsize="436,429" path="m8,272l7,265,4,258l4,252l3,245,2,238,,232l,224l,217l,210l,202l,196l2,188l3,181l4,173l6,165l7,157l10,150l11,142l14,134l18,126l22,118l26,110l30,102l34,94l39,87l44,79l51,71l58,63l66,57l74,49l83,41l91,34l102,27l112,21l124,14l138,9,151,5,166,l166,l182,5l198,9l214,14l230,19l246,26l261,33l275,39l290,49l305,57l318,67l331,77l345,87l357,99l369,111l381,123l391,137l401,150l411,164l420,178l429,193l436,208l436,208l436,222l434,237l433,250l430,264l426,276l422,288l418,297l414,308l409,317l403,327l398,335l391,344l386,351l379,357l373,364l367,371l361,377l354,383l346,387l341,392l334,396l327,400l319,404l313,408l306,411l299,415l293,417l285,419l278,421l271,423l265,424l258,427l250,427l243,428l237,429l230,429l223,429l217,429l210,429l203,429l197,429l190,428l183,427l176,425l170,424l163,423l158,421l151,420l144,417l139,415l134,412l127,409l122,407l115,404l110,401l104,397l99,395l94,391l88,387l83,383l79,380l74,376l70,371l64,367l60,361l55,357l51,352l47,347l43,343l39,337l36,332l32,327l28,321l26,315l23,309l20,302l18,297l15,290l12,284l11,278l11,278,8,272xe" fillcolor="#cecece" stroked="f">
                <v:path arrowok="t" o:connecttype="custom" o:connectlocs="4,258;2,238;0,217;0,196;4,173;10,150;18,126;30,102;44,79;66,57;91,34;124,14;166,0;198,9;246,26;290,49;331,77;369,111;401,150;429,193;436,222;430,264;418,297;403,327;386,351;367,371;346,387;327,400;306,411;285,419;265,424;243,428;223,429;203,429;183,427;163,423;144,417;127,409;110,401;94,391;79,380;64,367;51,352;39,337;28,321;20,302;12,284;8,272" o:connectangles="0,0,0,0,0,0,0,0,0,0,0,0,0,0,0,0,0,0,0,0,0,0,0,0,0,0,0,0,0,0,0,0,0,0,0,0,0,0,0,0,0,0,0,0,0,0,0,0"/>
                <o:lock v:ext="edit" aspectratio="t"/>
              </v:shape>
              <v:shape id="Freeform 30" o:spid="_x0000_s2065" style="width:363;height:363;left:267;mso-wrap-style:square;position:absolute;top:1533;visibility:visible;v-text-anchor:top" coordsize="363,363" path="m7,232l6,226,4,220,3,215,2,210l2,204l,198l,192l,186l,180l,174l,168l,162l2,155l3,150l4,143l6,136l8,130l10,123l12,116l15,111l18,104l22,97l24,91l28,84l32,77l38,71l42,64l48,57l55,52l62,45l68,39l76,33l84,28l94,23l103,17l115,12,126,8,138,4,151,3,165,l178,l194,l209,1l225,4l239,9l239,9l254,19l269,27l282,37l295,47l309,57l321,69l333,81l335,84l342,95l349,109l354,124l358,138l361,152l363,166l363,178l363,190l362,203l361,214l358,224l355,235l353,244l349,254l345,262l341,270l337,278l331,285l327,291l322,298l317,303l311,309l306,314l301,319l295,325l289,329l283,333l278,335l273,339l267,342l261,346l255,349l250,350l243,353l238,355l233,357l226,358l221,359l215,361l209,361l203,362l198,363l193,363l186,363l181,363l175,363l170,363l165,363l158,362l152,361l147,361l142,359l136,358l131,357l126,355l120,353l116,351l111,349l106,347l102,345l96,342l91,339l87,337l83,334l78,331l74,329l70,325l66,322l62,318l58,314l54,311l50,307l46,303l43,299l39,295l36,291l32,286l30,282l27,276l24,272l22,267l19,263l16,258l15,252l12,247l11,242,8,236l8,236l7,232xe" fillcolor="#d8d8d8" stroked="f">
                <v:path arrowok="t" o:connecttype="custom" o:connectlocs="4,220;2,204;0,186;0,168;3,150;8,130;15,111;24,91;38,71;55,52;76,33;103,17;138,4;178,0;225,4;254,19;295,47;333,81;349,109;361,152;363,190;358,224;349,254;337,278;322,298;306,314;289,329;273,339;255,349;238,355;221,359;203,362;186,363;170,363;152,361;136,358;120,353;106,347;91,339;78,331;66,322;54,311;43,299;32,286;24,272;16,258;11,242;7,232" o:connectangles="0,0,0,0,0,0,0,0,0,0,0,0,0,0,0,0,0,0,0,0,0,0,0,0,0,0,0,0,0,0,0,0,0,0,0,0,0,0,0,0,0,0,0,0,0,0,0,0"/>
                <o:lock v:ext="edit" aspectratio="t"/>
              </v:shape>
              <v:shape id="Freeform 31" o:spid="_x0000_s2066" style="width:291;height:291;left:303;mso-wrap-style:square;position:absolute;top:1569;visibility:visible;v-text-anchor:top" coordsize="291,291" path="m6,186l4,182,3,176l3,172l2,168l2,163l,159l,154l,150l,144l,139l,135l,130l2,124l3,120l3,115l4,110l6,104l8,99l10,94l12,88l14,83l16,77l19,72l23,67l26,63l30,56l34,52l39,47l44,41l50,36l55,32l60,27l68,23l75,19l83,13l92,11l100,7l111,4,121,1,131,l143,l155,l167,1l179,3l193,7l205,12l218,17l229,25l239,35l250,43l259,53l267,64l274,76l279,88l285,99l287,111l290,122l291,132l291,143l291,152l290,163l290,171l287,180l285,188l282,196l279,203l277,210l274,216l270,222l266,228l262,234l258,238l254,243l250,247l246,253l241,257l237,259l231,263l227,266l223,269l219,273l214,274l210,277l205,279l201,281l195,283l191,285l186,286l182,287l177,289l173,289l167,290l163,290l158,291l154,291l150,291l145,291l141,291l135,291l131,291l127,290l123,290l118,289l114,287l110,287l106,286l102,285l96,283l92,282l90,279l86,278l82,277l78,274l74,273l70,270l67,267l63,266l59,263l56,261l52,258l50,255l46,253l43,249l40,246l38,243l35,239l32,236l30,232l27,230l24,226l22,222l19,219l18,215l15,211l14,207l11,203l10,199l8,194,7,190l7,190l6,186xe" fillcolor="#e2e2e2" stroked="f">
                <v:path arrowok="t" o:connecttype="custom" o:connectlocs="3,176;2,163;0,150;0,135;3,120;6,104;12,88;19,72;30,56;44,41;60,27;83,13;111,4;143,0;179,3;218,17;250,43;274,76;287,111;291,143;290,171;282,196;274,216;262,234;250,247;237,259;223,269;210,277;195,283;182,287;167,290;154,291;141,291;127,290;114,287;102,285;90,279;78,274;67,267;56,261;46,253;38,243;30,232;22,222;15,211;10,199;7,190" o:connectangles="0,0,0,0,0,0,0,0,0,0,0,0,0,0,0,0,0,0,0,0,0,0,0,0,0,0,0,0,0,0,0,0,0,0,0,0,0,0,0,0,0,0,0,0,0,0,0"/>
                <o:lock v:ext="edit" aspectratio="t"/>
              </v:shape>
              <v:shape id="Freeform 32" o:spid="_x0000_s2067" style="width:219;height:219;left:339;mso-wrap-style:square;position:absolute;top:1605;visibility:visible;v-text-anchor:top" coordsize="219,219" path="m4,140l3,136l3,134l2,130l2,127l,123l,119l,116l,112l,108l,106l,102,,98,2,94l2,90l3,86l3,83l4,79,6,75,7,71l10,67l11,63l12,59l15,55l18,51l20,47l23,43l26,39l30,35l34,31l38,28l42,24l46,20l51,16l56,13l63,11,70,8,76,5,83,3,91,1,99,l107,l117,l126,1l135,3l145,5l154,9l163,13l173,19l181,25l189,32l195,40l202,48l206,58l211,66l214,75l217,83l218,92l219,100l219,107l219,115l219,122l218,130l217,135l215,142l213,147l211,152l209,158l206,163l203,167l201,172l197,176l194,179l191,183l187,187l185,190l182,192l178,195l175,198l171,200l169,203l165,204l161,206l158,208l154,210l151,211l147,213l143,214l141,215l137,217l133,217l130,218l126,218l123,219l119,219l117,219l113,219l109,219l106,219l102,219l99,219l95,218l93,218l89,218l86,217l83,217l79,215l76,214l74,213l70,213l67,211l64,210l62,208l58,207l55,204l52,203l50,202l47,199l44,198l42,196l40,194l38,192l35,190l32,187l31,186l28,183l26,180l24,178l22,175l20,172l18,170l16,167l15,164l14,162l12,159l11,155l8,152l8,150l7,146,6,143l6,143l4,140xe" fillcolor="#ececec" stroked="f">
                <v:path arrowok="t" o:connecttype="custom" o:connectlocs="3,134;0,123;0,112;0,102;2,90;4,79;10,67;15,55;23,43;34,31;46,20;63,11;83,3;107,0;135,3;163,13;189,32;206,58;217,83;219,107;218,130;213,147;206,163;197,176;187,187;178,195;169,203;158,208;147,213;137,217;126,218;117,219;106,219;95,218;86,217;76,214;67,211;58,207;50,202;42,196;35,190;28,183;22,175;16,167;12,159;8,150;6,143" o:connectangles="0,0,0,0,0,0,0,0,0,0,0,0,0,0,0,0,0,0,0,0,0,0,0,0,0,0,0,0,0,0,0,0,0,0,0,0,0,0,0,0,0,0,0,0,0,0,0"/>
                <o:lock v:ext="edit" aspectratio="t"/>
              </v:shape>
              <v:shape id="Freeform 33" o:spid="_x0000_s2068" style="width:144;height:145;left:377;mso-wrap-style:square;position:absolute;top:1642;visibility:visible;v-text-anchor:top" coordsize="144,145" path="m2,93l2,90l1,89l1,86l1,83,,82,,79,,77,,74,,73,,70,,67,,65,1,62l1,59l1,57,2,55l2,53l4,50l4,47l5,45,6,42,8,39,9,37l10,34l13,31l14,29l16,26l18,23l21,21l24,19l26,16l29,14l33,11l37,10l41,7,45,6,49,4,55,2l60,2l65,l71,l76,l83,l89,2l95,3l101,6l108,10l113,12l119,18l124,22l128,27l132,33l136,38l139,45l140,50l143,55l143,61l144,66l144,71l144,77l144,81l143,86l143,90l141,94l140,98l139,101l137,105l135,107l133,110l132,114l129,117l128,118l125,121l124,123l121,125l119,127l117,129l115,131l112,133l111,134l108,135l105,137l104,138l101,138l99,139l96,141l95,141l92,142l89,142l87,143l85,143l83,143l80,145l79,145l76,145l73,145l72,145l69,145l67,145l65,145l63,145l60,143l59,143l56,143l55,142l52,142l49,142l48,141l45,139l44,139l41,138l40,138l38,137l36,135l34,134l33,133l30,131l29,131l28,130l25,129l24,127l22,125l21,123l20,122l18,121l17,119l16,118l14,115l13,114l12,113l10,110l9,109,8,107l8,105l6,103,5,101l5,99l4,97l4,94l4,94,2,93xe" fillcolor="#f5f5f5" stroked="f">
                <v:path arrowok="t" o:connecttype="custom" o:connectlocs="1,89;0,82;0,74;0,67;1,59;2,53;5,45;9,37;14,29;21,21;29,14;41,7;55,2;71,0;89,2;108,10;124,22;136,38;143,55;144,71;143,86;140,98;135,107;129,117;124,123;117,129;111,134;104,138;96,141;89,142;83,143;76,145;69,145;63,145;56,143;49,142;44,139;38,137;33,133;28,130;22,125;18,121;14,115;10,110;8,105;5,99;4,94" o:connectangles="0,0,0,0,0,0,0,0,0,0,0,0,0,0,0,0,0,0,0,0,0,0,0,0,0,0,0,0,0,0,0,0,0,0,0,0,0,0,0,0,0,0,0,0,0,0,0"/>
                <o:lock v:ext="edit" aspectratio="t"/>
              </v:shape>
              <v:shape id="Freeform 34" o:spid="_x0000_s2069" style="width:72;height:72;left:413;mso-wrap-style:square;position:absolute;top:1679;visibility:visible;v-text-anchor:top" coordsize="72,72" path="m1,45l1,45l1,44,,42,,41,,40,,38l,38l,37,,36,,34,,33,,32,,30,,29,1,28l1,26l1,25l1,24l2,22l2,21l4,20l4,18l5,17l5,16l6,16l6,14l8,13,9,12l11,10l12,9,13,8,15,6,17,5,19,4l20,4l23,2,25,1l27,1l29,l32,l35,l39,l41,l44,1l48,1l51,2l53,4l56,6l59,8l61,10l64,13l67,16l68,18l69,21l71,24l71,26l72,30l72,33l72,36l72,37l72,40l72,42l71,44l71,46l69,48l69,50l68,52l68,53l67,54l65,56l65,57l64,58l63,60l61,61l61,62l60,64l59,64l57,65l56,65l55,66l55,66l53,68l52,68l51,69l49,69l48,69l47,70l45,70l45,70l44,70l43,72l41,72l40,72l39,72l39,72l37,72l36,72l35,72l33,72l32,72l31,72l31,72l29,72,28,70l27,70l25,70l25,70l24,69l23,69l21,69l21,69l20,68l19,68l19,68,17,66l16,66l16,65l15,65l13,64l13,64l12,62l12,62l11,61l9,61l9,60,8,58l8,58l6,57l6,57l5,56l5,54l5,54,4,53l4,52l2,50l2,50l2,49l2,48l1,46l1,46l1,45xe" stroked="f">
                <v:path arrowok="t" o:connecttype="custom" o:connectlocs="1,44;0,40;0,37;0,33;0,29;1,25;2,21;5,17;6,14;11,10;15,6;20,4;27,1;35,0;44,1;53,4;61,10;68,18;71,26;72,36;72,42;69,48;68,53;65,57;61,61;59,64;55,66;52,68;48,69;45,70;41,72;39,72;35,72;31,72;28,70;25,70;21,69;19,68;16,66;13,64;12,62;9,60;6,57;5,54;4,52;2,49;1,46" o:connectangles="0,0,0,0,0,0,0,0,0,0,0,0,0,0,0,0,0,0,0,0,0,0,0,0,0,0,0,0,0,0,0,0,0,0,0,0,0,0,0,0,0,0,0,0,0,0,0"/>
                <o:lock v:ext="edit" aspectratio="t"/>
              </v:shape>
              <v:shape id="Freeform 35" o:spid="_x0000_s2070" style="width:704;height:735;left:-76;mso-wrap-style:square;position:absolute;top:1557;visibility:visible;v-text-anchor:top" coordsize="704,735" path="m,371l86,371l155,371l214,375l260,382l298,394l326,414l347,441l363,476l375,522l385,580l391,649l398,735,704,,,371l,371xe" fillcolor="#f00000" stroked="f">
                <v:path arrowok="t" o:connecttype="custom" o:connectlocs="0,371;86,371;155,371;214,375;260,382;298,394;326,414;347,441;363,476;375,522;385,580;391,649;398,735;704,0;0,371;0,371" o:connectangles="0,0,0,0,0,0,0,0,0,0,0,0,0,0,0,0"/>
                <o:lock v:ext="edit" aspectratio="t"/>
              </v:shape>
              <v:group id="Group 36" o:spid="_x0000_s2071" style="width:1007;height:420;left:927;position:absolute;top:1530" coordorigin="927,1530" coordsize="1007,420">
                <o:lock v:ext="edit" aspectratio="t"/>
                <v:shape id="Freeform 37" o:spid="_x0000_s2072" style="width:517;height:420;left:927;mso-wrap-style:square;position:absolute;top:1530;visibility:visible;v-text-anchor:top" coordsize="517,420" path="m163,316l278,316l284,316l291,316l296,316l302,316l307,316l311,314l315,314l319,313l323,313l326,312l328,310l330,309l332,308l334,306l335,305l338,304l338,301l339,298l340,297l342,294l342,292l342,289l342,286l342,282l342,279l342,277l342,274l340,270l340,269l339,266l338,263l336,261l335,259l334,258l332,257l330,254l328,254l326,253l322,251l319,250l315,250l311,249l306,249l302,247l296,247l291,247l284,247l278,246l163,246l163,316l163,316xm163,99l163,158l271,158l278,158l283,158l288,158l292,158l298,158l302,157l306,157l308,157l311,155l314,155l316,154l318,153l320,153l322,151l323,149l324,147l326,146l327,143l327,142l328,139l328,137l328,135l328,133l328,128l328,126l328,123l328,120l328,119l327,116l327,114l326,112l324,111l324,108l323,107l322,106l319,104l318,104l315,103l312,103l310,102l306,102l302,100l298,100l294,100l288,100l283,100l278,100l271,99l163,99l163,99xm338,l352,2l366,2l379,3l391,4l403,6l414,7l423,10l433,12l442,15l449,18l457,22l462,24l469,30l474,34l479,39l483,44l487,51l491,58l494,64l495,72l498,80l499,88l499,98l499,106l499,111l499,116l499,122l498,126l498,131l497,135l495,139l494,145l491,149l490,153l487,157l485,159l483,163l481,167l477,171l474,175l471,178l467,182l465,185l461,187l457,191l453,194l449,197l443,198l450,201l455,203l461,205l466,207l471,210l475,214l481,217l485,221l489,223l491,227l495,231l498,235l502,241l505,245l507,250l509,255l511,261l513,266l514,271l515,277l517,283l517,289l517,296l517,301l517,312l517,321l515,330l513,338l510,346l507,354l503,361l499,368l495,374l490,381l483,386l477,390l470,396l463,400l455,404l447,408l438,410l429,413l418,416l407,417l396,418l384,420l372,420l359,420,,420,,,338,l338,xe" fillcolor="#f00000" stroked="f">
                  <v:path arrowok="t" o:connecttype="custom" o:connectlocs="291,316;311,314;326,312;334,306;339,298;342,289;342,277;339,266;334,258;326,253;311,249;291,247;163,316;271,158;292,158;308,157;318,153;324,147;328,139;328,128;328,119;324,111;319,104;310,102;294,100;271,99;352,2;403,6;442,15;469,30;487,51;498,80;499,111;498,131;491,149;483,163;471,178;457,191;450,201;471,210;489,223;502,241;511,261;517,283;517,312;510,346;495,374;470,396;438,410;396,418;0,420" o:connectangles="0,0,0,0,0,0,0,0,0,0,0,0,0,0,0,0,0,0,0,0,0,0,0,0,0,0,0,0,0,0,0,0,0,0,0,0,0,0,0,0,0,0,0,0,0,0,0,0,0,0,0"/>
                  <o:lock v:ext="edit" aspectratio="t" verticies="t"/>
                </v:shape>
                <v:shape id="Freeform 38" o:spid="_x0000_s2073" style="width:466;height:420;left:1468;mso-wrap-style:square;position:absolute;top:1530;visibility:visible;v-text-anchor:top" coordsize="466,420" path="m152,420l152,107l,107,,,466,l466,107l315,107l315,420l152,420l152,420xe" fillcolor="#f00000" stroked="f">
                  <v:path arrowok="t" o:connecttype="custom" o:connectlocs="152,420;152,107;0,107;0,0;466,0;466,107;315,107;315,420;152,420;152,420" o:connectangles="0,0,0,0,0,0,0,0,0,0"/>
                  <o:lock v:ext="edit" aspectratio="t"/>
                </v:shape>
              </v:group>
              <v:shape id="Freeform 39" o:spid="_x0000_s2074" style="width:460;height:420;left:1980;mso-wrap-style:square;position:absolute;top:1530;visibility:visible;v-text-anchor:top" coordsize="460,420" path="m,420l,,446,l446,103l163,103l163,153l393,153l393,257l163,257l163,312l460,312l460,420l,420l,420xe" fillcolor="#666" stroked="f">
                <v:path arrowok="t" o:connecttype="custom" o:connectlocs="0,420;0,0;446,0;446,103;163,103;163,153;393,153;393,257;163,257;163,312;460,312;460,420;0,420;0,420" o:connectangles="0,0,0,0,0,0,0,0,0,0,0,0,0,0"/>
                <o:lock v:ext="edit" aspectratio="t"/>
              </v:shape>
              <v:shape id="Freeform 40" o:spid="_x0000_s2075" style="width:530;height:443;left:2467;mso-wrap-style:square;position:absolute;top:1520;visibility:visible;v-text-anchor:top" coordsize="530,443" path="m,303l196,303l196,307l197,310l197,312l198,315l200,316l202,319l204,322l206,323l208,326l210,327l213,328l217,330l220,331l224,332l228,334l232,335l236,335l240,336l244,336l249,338l253,338l259,338l264,338l269,338l275,338l279,338l284,338l289,338l293,338l297,336l301,336l305,335l309,335l312,334l315,332l319,331l321,330l323,328l325,327l328,326l329,324l331,322l332,320l333,318l335,316l335,314l335,311l336,308l335,307l335,304l335,303l333,300l333,299l332,296l331,295l329,293l327,292l325,291l323,289l321,287l319,287l316,285l312,284l309,283l305,281l303,280l299,280l295,279l291,277l287,277l281,276l277,275l156,259l142,257l130,256l120,253l109,251,98,248l89,245l80,241,70,237l62,233l56,229l48,224l42,219l36,213l30,208l25,203l20,196l16,189l13,183l10,175l8,168,5,160,4,152l4,144l4,134l4,124l5,113,6,102,9,92,13,82l17,74l22,66l29,58l36,50l42,44l52,38l61,32l70,28,81,22,93,18l106,14l120,12,136,8,150,6,168,4,185,2,204,1l224,1l245,l267,1l287,1l307,2l325,4l343,6l360,9l375,12l389,14l404,18l416,22l428,28l440,32l449,38l459,44l468,50l476,58l483,65l490,73l495,82l499,92l503,101l506,110l508,121l510,132l321,132l320,129l319,126l317,124l316,121l315,118l312,116l311,113l308,110l305,109l301,106l299,105l296,102l292,101l288,100l284,98l280,97l276,96l271,94l267,94l261,93l256,93l249,93l244,93l239,92l233,93l229,93l225,93l221,93l217,94l213,94l209,96l206,96l204,97l200,98l197,100l196,100l193,102l190,104l188,105l186,106l185,108l182,109l182,112l181,113l180,114l180,117l180,118l180,120l180,122l180,124l180,126l181,128l181,129l182,132l184,133l185,134l186,136l188,137l189,138l192,138l193,140l196,141l198,143l202,144l205,144l210,145l214,147l218,148l224,148l229,149l236,151l243,151l391,172l401,175l412,176l423,179l432,181l441,184l451,188l459,191l467,195l475,199l482,203l488,208l495,212l500,217l504,224l510,229l514,236l518,241l520,249l523,256l526,263l527,271l528,279l528,287l530,295l528,308l527,320l524,331l522,342l516,352l511,362l506,371l498,379l490,387l480,395l471,402l460,407l447,414l435,419l420,423l404,428l388,431l371,435l352,438l332,440l311,442l289,443l267,443l243,443l222,443l204,443l186,442l169,439l153,438l138,435l124,431l109,427,97,423,84,419,73,414,62,407,52,402,42,395l34,387l26,380l20,372l14,363l10,355l6,346,2,335,1,326,,315,,303l,303l,303xe" fillcolor="#666" stroked="f">
                <v:path arrowok="t" o:connecttype="custom" o:connectlocs="197,312;206,323;220,331;240,336;264,338;289,338;309,335;323,328;332,320;336,308;333,299;325,291;312,284;295,279;156,259;98,248;56,229;25,203;8,168;4,124;17,74;52,38;106,14;185,2;287,1;375,12;440,32;483,65;506,110;319,126;311,113;296,102;276,96;249,93;225,93;206,96;193,102;182,109;180,118;181,128;186,136;196,141;214,147;243,151;432,181;475,199;504,224;523,256;530,295;516,352;480,395;420,423;332,440;222,443;138,435;73,414;26,380;2,335;0,303" o:connectangles="0,0,0,0,0,0,0,0,0,0,0,0,0,0,0,0,0,0,0,0,0,0,0,0,0,0,0,0,0,0,0,0,0,0,0,0,0,0,0,0,0,0,0,0,0,0,0,0,0,0,0,0,0,0,0,0,0,0,0"/>
                <o:lock v:ext="edit" aspectratio="t"/>
              </v:shape>
              <v:shape id="Freeform 41" o:spid="_x0000_s2076" style="width:558;height:420;left:2999;mso-wrap-style:square;position:absolute;top:1530;visibility:visible;v-text-anchor:top" coordsize="558,420" path="m227,275l331,275l282,128,227,275l227,275xm,420l182,,389,,558,420l382,420l367,380l189,380l174,420,,420l,420xe" fillcolor="#666" stroked="f">
                <v:path arrowok="t" o:connecttype="custom" o:connectlocs="227,275;331,275;282,128;227,275;227,275;0,420;182,0;389,0;558,420;382,420;367,380;189,380;174,420;0,420;0,420" o:connectangles="0,0,0,0,0,0,0,0,0,0,0,0,0,0,0"/>
                <o:lock v:ext="edit" aspectratio="t" verticies="t"/>
              </v:shape>
              <v:shape id="Freeform 42" o:spid="_x0000_s2077" style="width:100;height:111;left:908;mso-wrap-style:square;position:absolute;top:2098;visibility:visible;v-text-anchor:top" coordsize="100,111" path="m59,60l16,60l16,95l58,95l60,94l63,94l64,94l67,94l68,94l70,94l71,92l74,92l75,92l76,91l78,91l78,91l79,90l80,88l82,88l82,87l83,86l83,86l84,84l84,83l84,82l84,80l84,79l84,79l84,76l84,75l84,74l84,74l84,72,83,71l83,71l82,70l82,68l80,68,79,67,78,66l78,66l76,64l75,64l74,63l72,63l71,62l70,62l67,62l66,62l64,62l62,62l59,60l59,60l59,60xm59,13l16,13l16,47l56,47l59,47l62,47l63,47l66,47l67,47l68,47l70,46l71,46l72,46l74,44l75,44l75,43l76,43l78,42l78,42l79,40l79,39l80,39l80,38l80,36l80,35l80,34l80,32l80,31l80,30l80,28l80,27l80,25l80,24,79,23l79,23l79,21,78,20l78,20l76,19,75,17l75,17l74,17l74,16l72,16l71,16l70,15l68,15l67,15l66,15l63,15l62,15l59,13l59,13l59,13xm63,l66,1l68,1l71,1l74,1l76,1l78,3l80,3l82,4l84,4l86,5l87,7l88,7l90,9l91,11l92,12l94,13l94,15l95,17l95,19l96,20l96,23l96,24l96,27l96,28l96,31l96,32l96,34l96,35l96,36l96,38l95,39l95,40l95,40l94,42l94,43l92,43l92,44l91,46l91,47l90,48l88,48l87,50l87,50l86,51l84,51l83,52l82,52l79,52l82,54l83,54l84,55l86,55l87,56l90,56l90,58l91,59l92,59l94,60l95,62l95,62l96,63l98,64l98,66l99,67l99,68l100,70l100,71l100,72l100,74l100,74l100,75l100,78l100,80l100,83l100,86l100,87l99,90l99,92l98,94l96,96l96,98l95,99l94,100l91,103l90,103l88,104l86,106l84,107l82,107l79,108l78,108l75,110l71,110l68,110l66,110l62,111,,111,,,63,l63,xe" fillcolor="#666" stroked="f">
                <v:path arrowok="t" o:connecttype="custom" o:connectlocs="58,95;67,94;74,92;78,91;82,87;84,83;84,79;84,74;82,70;78,66;74,63;67,62;59,60;16,13;62,47;68,47;74,44;78,42;80,39;80,34;80,28;79,23;78,20;74,17;70,15;63,15;59,13;71,1;80,3;87,7;92,12;95,19;96,27;96,34;95,39;94,43;91,47;87,50;82,52;84,55;90,58;95,62;98,66;100,71;100,75;100,86;98,94;94,100;86,106;78,108;66,110;63,0" o:connectangles="0,0,0,0,0,0,0,0,0,0,0,0,0,0,0,0,0,0,0,0,0,0,0,0,0,0,0,0,0,0,0,0,0,0,0,0,0,0,0,0,0,0,0,0,0,0,0,0,0,0,0,0"/>
                <o:lock v:ext="edit" aspectratio="t" verticies="t"/>
              </v:shape>
              <v:shape id="Freeform 43" o:spid="_x0000_s2078" style="width:102;height:111;left:1131;mso-wrap-style:square;position:absolute;top:2098;visibility:visible;v-text-anchor:top" coordsize="102,111" path="m51,13l16,13l16,50l52,50l56,50l59,50l62,50l63,50l66,50l68,50l70,48l71,48l74,48l75,47l76,47l76,46l78,46l79,44l80,44l80,43l82,42l82,40l83,40l83,39l83,38l83,36l83,35l83,32l83,31l83,30l83,28l83,27l83,25,82,24l82,23l80,21l80,20l79,20,78,19,76,17l76,17l75,17,72,16l71,16l70,16,67,15l66,15l63,15l60,15l58,15l55,15l51,13l51,13l51,13xm,111l,,59,l63,1l66,1l70,1l72,1l75,3l78,3l79,4l82,4l84,5l86,7l87,8l88,8l91,9l92,11l94,12l95,15l96,16l98,17l98,20l99,21l99,24l99,27l99,30l99,31l99,34l99,35l99,36l99,39l99,40l98,42l98,43l98,44l96,46l96,47l95,48l94,48l94,50l92,51l92,52l91,54l90,54l88,55l88,55l87,56l86,56l84,58l83,58l80,58l82,59l83,59l84,59l86,60l87,60l88,60l88,62l90,62l91,63l91,63l92,64l92,64l94,66l94,67l95,67l95,68l95,70l96,71l96,71l96,72l96,74l96,74l96,75l96,78l98,96l99,96l99,98l99,98l99,99l99,100l99,100l99,102l99,102l99,103l99,103l99,104l99,106l100,106l100,106l100,107l100,107l100,107l102,108l102,108l102,108l102,110l102,110l102,110l102,111l84,111l84,110l84,110l84,108l84,108l84,108l84,107l84,107l84,107l84,106l84,106l84,106l83,106l83,104l83,104l83,103l83,103l83,103l83,102l83,102l83,100l83,100l83,99l83,99l82,99,80,82l80,79l80,78l80,76l80,75,79,74l79,74l79,74,78,72l78,71l76,71l76,70l75,68l75,68l74,68,72,67l71,67l70,67,68,66l67,66l66,66l64,66l62,66l60,66l58,64l16,64l16,111,,111l,111xe" fillcolor="#666" stroked="f">
                <v:path arrowok="t" o:connecttype="custom" o:connectlocs="52,50;63,50;71,48;76,46;80,43;83,39;83,32;83,27;80,21;76,17;71,16;63,15;51,13;0,0;70,1;79,4;87,8;94,12;98,20;99,30;99,36;98,43;95,48;92,52;88,55;83,58;84,59;88,62;92,64;95,67;96,71;96,75;99,98;99,100;99,103;100,106;102,108;102,110;84,110;84,108;84,106;83,104;83,103;83,100;80,82;80,75;78,72;75,68;71,67;66,66;58,64;0,111" o:connectangles="0,0,0,0,0,0,0,0,0,0,0,0,0,0,0,0,0,0,0,0,0,0,0,0,0,0,0,0,0,0,0,0,0,0,0,0,0,0,0,0,0,0,0,0,0,0,0,0,0,0,0,0"/>
                <o:lock v:ext="edit" aspectratio="t" verticies="t"/>
              </v:shape>
              <v:shape id="Freeform 44" o:spid="_x0000_s2079" style="width:123;height:117;left:1350;mso-wrap-style:square;position:absolute;top:2095;visibility:visible;v-text-anchor:top" coordsize="123,117" path="m18,59l19,63l19,66l19,69l19,71l20,74l22,77l22,78l23,81l24,83l26,85l27,87l28,90l31,91l34,93l35,94l38,97l40,97l43,98l46,99l50,101l52,101l55,101l59,101l62,102l66,101l70,101l72,101l75,99l79,99l82,98l84,97l87,95l90,94l91,93l94,91l95,90l98,87l99,85l100,83l103,81l103,78l104,77l106,74l107,71l107,69l107,66l107,63l107,59l107,57l107,53l107,50l106,47l106,45l104,41l103,39l102,37l100,34l99,31,98,30,95,27,94,26,91,24,90,23,87,20l84,20l82,19,79,18,75,16l72,16l70,16l66,16l62,15l59,16l55,16l52,16l50,18l46,18l43,19l40,20l38,22l35,23l34,24l31,26l28,27l27,30l26,31l24,34l23,37l22,39l20,42l20,45l19,47l19,50l19,53l19,57l18,59l18,59l18,59xm,59l2,55l2,51l2,47,3,43,4,39,6,35,7,31,8,28l11,26l14,22l15,19l18,16l22,15l24,12l27,10l31,8,34,7,38,4l42,4l46,3,50,2l54,2l58,2,62,l67,2l71,2l76,2l80,3l84,4l88,6l91,7l95,8l99,10l102,12l104,15l107,16l110,19l112,22l115,26l116,28l118,31l120,35l120,39l122,43l123,47l123,51l123,55l123,59l123,65l123,69l123,73l122,75l120,78l119,82l118,85l116,89l115,91l112,94l110,97l107,101l104,102l102,105l98,107l95,109l91,110l87,113l84,113l80,114l75,115l71,115l67,115l62,117l58,115l54,115l50,115l44,114l42,113l38,111l34,110l30,109l27,107l24,105l22,102l18,101,15,97,14,94,11,91,8,89,7,85,6,82,4,78,3,75,2,73l2,69l2,65,,59l,59l,59xe" fillcolor="#666" stroked="f">
                <v:path arrowok="t" o:connecttype="custom" o:connectlocs="19,69;22,78;27,87;35,94;46,99;59,101;72,101;84,97;94,91;100,83;106,74;107,63;107,50;103,39;98,30;90,23;79,18;66,16;52,16;40,20;31,26;24,34;20,45;19,57;0,59;3,43;8,28;18,16;31,8;46,3;62,0;80,3;95,8;107,16;116,28;122,43;123,59;122,75;116,89;107,101;95,109;80,114;62,117;44,114;30,109;18,101;8,89;3,75;0,59" o:connectangles="0,0,0,0,0,0,0,0,0,0,0,0,0,0,0,0,0,0,0,0,0,0,0,0,0,0,0,0,0,0,0,0,0,0,0,0,0,0,0,0,0,0,0,0,0,0,0,0,0"/>
                <o:lock v:ext="edit" aspectratio="t" verticies="t"/>
              </v:shape>
              <v:shape id="Freeform 45" o:spid="_x0000_s2080" style="width:120;height:111;left:1581;mso-wrap-style:square;position:absolute;top:2098;visibility:visible;v-text-anchor:top" coordsize="120,111" path="m39,66l83,66l62,17,39,66l39,66xm,111l54,,70,l120,111l103,111,90,79l32,79l18,111,,111l,111xe" fillcolor="#666" stroked="f">
                <v:path arrowok="t" o:connecttype="custom" o:connectlocs="39,66;83,66;62,17;39,66;39,66;0,111;54,0;70,0;120,111;103,111;90,79;32,79;18,111;0,111;0,111" o:connectangles="0,0,0,0,0,0,0,0,0,0,0,0,0,0,0"/>
                <o:lock v:ext="edit" aspectratio="t" verticies="t"/>
              </v:shape>
              <v:shape id="Freeform 46" o:spid="_x0000_s2081" style="width:113;height:111;left:1815;mso-wrap-style:square;position:absolute;top:2098;visibility:visible;v-text-anchor:top" coordsize="113,111" path="m49,l52,1l55,1l59,1l61,1l64,1l67,1l68,1l71,1l73,3l75,3l76,3l79,3l80,4l81,4l83,4l84,5l85,5l87,7l88,7l89,8l91,8l92,9l93,11l95,11l96,12l97,13l99,15l100,16l101,17l103,20l103,21l104,23l105,24l105,27l107,28l108,30l108,32l109,34l109,36l111,38l111,40l112,43l112,44l112,47l112,50l112,52l112,55l113,56l112,59l112,62l112,64l112,67l112,68l111,71l111,72l111,74l109,75l109,78l108,79l108,82l107,83l105,84l105,86l104,88l103,90l101,91l101,92l100,94l99,95l97,96l96,98l95,100l93,100l92,102l91,102l89,103l88,103l87,104l85,104l84,106l83,106l81,107l80,107l79,108l76,108l75,108l72,108l71,110l68,110l65,110l64,110l61,110l57,110l55,110l52,110l49,111,,111,,,49,l49,xm55,13l16,13l16,96l55,96l56,95l57,95l59,95l61,95l63,95l64,95l65,95l67,95l68,95l69,95l71,95l72,95l72,94l73,94l75,92l76,92l77,92l79,91l79,91l80,90l81,90l81,88l83,88l84,88l84,87l85,86l87,84l88,84l88,83l89,82l89,80l91,79l91,78l92,76l92,75l93,75l93,74l93,72l95,71l95,70l95,68l96,67l96,66l96,64l96,62l96,60l96,59l97,56l96,55l96,54l96,51l96,50l96,48l96,46l95,44l95,43l95,42,93,40l93,39l93,36,92,35l92,34l91,32l91,31l89,30l89,28l88,27,87,25l87,25l85,24,84,23l84,21l83,21l81,21l81,20l80,20l79,19l79,19l77,19,76,17l75,17l73,17l72,17l72,16l71,16l69,16l68,16l67,15l65,15l64,15l63,15l60,15l59,15l57,15l56,15l55,13l55,13l55,13xe" fillcolor="#666" stroked="f">
                <v:path arrowok="t" o:connecttype="custom" o:connectlocs="59,1;68,1;76,3;83,4;88,7;93,11;99,15;103,21;107,28;109,36;112,44;112,55;112,64;111,72;108,79;105,86;101,92;96,98;91,102;85,104;80,107;72,108;64,110;52,110;49,0;16,96;59,95;65,95;71,95;75,92;79,91;83,88;87,84;89,80;92,75;95,71;96,66;96,59;96,51;95,44;93,39;91,32;88,27;84,23;81,20;77,19;72,17;68,16;63,15;56,15" o:connectangles="0,0,0,0,0,0,0,0,0,0,0,0,0,0,0,0,0,0,0,0,0,0,0,0,0,0,0,0,0,0,0,0,0,0,0,0,0,0,0,0,0,0,0,0,0,0,0,0,0,0"/>
                <o:lock v:ext="edit" aspectratio="t" verticies="t"/>
              </v:shape>
              <v:shape id="Freeform 47" o:spid="_x0000_s2082" style="width:101;height:111;left:2191;mso-wrap-style:square;position:absolute;top:2098;visibility:visible;v-text-anchor:top" coordsize="101,111" path="m59,15l59,111l43,111l43,15l,15,,,101,l101,15l59,15l59,15xe" fillcolor="#666" stroked="f">
                <v:path arrowok="t" o:connecttype="custom" o:connectlocs="59,15;59,111;43,111;43,15;0,15;0,0;101,0;101,15;59,15;59,15" o:connectangles="0,0,0,0,0,0,0,0,0,0"/>
                <o:lock v:ext="edit" aspectratio="t"/>
              </v:shape>
              <v:shape id="Freeform 48" o:spid="_x0000_s2083" style="width:89;height:111;left:2408;mso-wrap-style:square;position:absolute;top:2098;visibility:visible;v-text-anchor:top" coordsize="89,111" path="m,111l,,88,l88,13l16,13l16,47l84,47l84,62l16,62l16,95l89,95l89,111l,111l,111xe" fillcolor="#666" stroked="f">
                <v:path arrowok="t" o:connecttype="custom" o:connectlocs="0,111;0,0;88,0;88,13;16,13;16,47;84,47;84,62;16,62;16,95;89,95;89,111;0,111;0,111" o:connectangles="0,0,0,0,0,0,0,0,0,0,0,0,0,0"/>
                <o:lock v:ext="edit" aspectratio="t"/>
              </v:shape>
              <v:shape id="Freeform 49" o:spid="_x0000_s2084" style="width:84;height:111;left:2620;mso-wrap-style:square;position:absolute;top:2098;visibility:visible;v-text-anchor:top" coordsize="84,111" path="m,111l,,16,l16,95l84,95l84,111l,111l,111xe" fillcolor="#666" stroked="f">
                <v:path arrowok="t" o:connecttype="custom" o:connectlocs="0,111;0,0;16,0;16,95;84,95;84,111;0,111;0,111" o:connectangles="0,0,0,0,0,0,0,0"/>
                <o:lock v:ext="edit" aspectratio="t"/>
              </v:shape>
              <v:shape id="Freeform 50" o:spid="_x0000_s2085" style="width:89;height:111;left:2823;mso-wrap-style:square;position:absolute;top:2098;visibility:visible;v-text-anchor:top" coordsize="89,111" path="m,111l,,88,l88,13l16,13l16,47l84,47l84,62l16,62l16,95l89,95l89,111l,111l,111xe" fillcolor="#666" stroked="f">
                <v:path arrowok="t" o:connecttype="custom" o:connectlocs="0,111;0,0;88,0;88,13;16,13;16,47;84,47;84,62;16,62;16,95;89,95;89,111;0,111;0,111" o:connectangles="0,0,0,0,0,0,0,0,0,0,0,0,0,0"/>
                <o:lock v:ext="edit" aspectratio="t"/>
              </v:shape>
              <v:shape id="Freeform 51" o:spid="_x0000_s2086" style="width:118;height:117;left:3030;mso-wrap-style:square;position:absolute;top:2095;visibility:visible;v-text-anchor:top" coordsize="118,117" path="m118,71l116,75l116,77l115,81l113,83l112,86l111,89l109,91l108,94l105,97l104,98l101,101l100,103l96,105l93,107l91,109l88,110l84,111l81,113l77,114l75,114l71,115l67,115l63,115l60,117l55,115l51,115l47,115l41,114l39,113l35,111l31,110l27,109l24,107l21,105l19,102l16,101,13,97,11,94,8,91,7,89,5,85,3,82l3,78l1,75,,73,,69,,65,,59,,55,,51,,47,1,43,3,39,4,35,5,31,7,28,8,26l11,22l13,19l16,16l19,15l21,12l24,10,28,8,31,7,35,4l39,4l43,3,47,2l51,2l56,2,61,l64,2l68,2l72,2l75,3l79,3l81,4l84,6l88,7l91,8l93,10l96,11l99,12l100,15l103,18l105,19l107,22l109,24l111,27l112,30l113,33l113,35l115,38l115,41l116,43l100,43l99,42l99,39l97,38,96,35l96,34l95,33,93,31,92,28,91,27,89,26,88,24,87,23l84,23l83,22,80,20,79,19l76,19l73,18l72,18l69,16l67,16l64,16l61,16l60,15l56,16l53,16l49,16l47,18l44,18l41,19l39,20l36,22l33,23l32,24l29,26l28,27l25,30l24,31l23,34l20,37l20,39l19,42l17,45l16,47l16,50l16,53l16,57l16,59l16,63l16,66l16,69l17,71l17,74l19,77l20,78l21,81l23,83l24,85l25,87l28,90l29,91l32,93l33,94l36,97l39,97l41,98l44,99l47,101l49,101l53,101l56,101l60,102l63,101l65,101l68,101l71,101l72,99l75,99l77,98l80,97l81,97l84,95l85,94l88,93l89,90l91,89l92,87l93,86l95,85l96,82l97,81l99,79l99,77l100,77l100,74l101,71l118,71l118,71xe" fillcolor="#666" stroked="f">
                <v:path arrowok="t" o:connecttype="custom" o:connectlocs="115,81;109,91;101,101;91,109;77,114;63,115;47,115;31,110;19,102;8,91;3,78;0,65;0,47;5,31;13,19;24,10;39,4;56,2;72,2;84,6;96,11;105,19;112,30;115,41;99,39;95,33;89,26;83,22;73,18;64,16;53,16;41,19;32,24;24,31;19,42;16,53;16,66;19,77;24,85;32,93;41,98;53,101;65,101;75,99;84,95;91,89;96,82;100,77;118,71" o:connectangles="0,0,0,0,0,0,0,0,0,0,0,0,0,0,0,0,0,0,0,0,0,0,0,0,0,0,0,0,0,0,0,0,0,0,0,0,0,0,0,0,0,0,0,0,0,0,0,0,0"/>
                <o:lock v:ext="edit" aspectratio="t"/>
              </v:shape>
              <v:shape id="Freeform 52" o:spid="_x0000_s2087" style="width:123;height:117;left:3262;mso-wrap-style:square;position:absolute;top:2095;visibility:visible;v-text-anchor:top" coordsize="123,117" path="m16,59l16,63l16,66l16,69l18,71l18,74l19,77l20,78l22,81l23,83l24,85l26,87l28,90l30,91l32,93l34,94l36,97l39,97l42,98l44,99l48,101l51,101l54,101l58,101l62,102l64,101l68,101l71,101l74,99l78,99l80,98l83,97l86,95l88,94l90,93l92,91l95,90l96,87l98,85l99,83l102,81l102,78l103,77l104,74l106,71l106,69l106,66l106,63l107,59l106,57l106,53l106,50l104,47l104,45l103,41l102,39l100,37,99,34,98,31,96,30,95,27,92,26,90,24,88,23,86,20l83,20l80,19,78,18,74,16l71,16l68,16l64,16l62,15l58,16l54,16l51,16l48,18l44,18l42,19l39,20l36,22l34,23l32,24l30,26l28,27l26,30l24,31l23,34l20,37l20,39l19,42l18,45l16,47l16,50l16,53l16,57l16,59l16,59l16,59xm,59l,55,,51,,47,2,43,3,39,4,35,6,31,7,28,8,26l11,22l14,19l16,16l19,15l22,12l26,10,28,8,32,7,36,4l39,4l43,3,48,2l52,2l56,2,62,l66,2l70,2l74,2l79,3l82,4l86,6l90,7l94,8l96,10l99,12l102,15l106,16l108,19l110,22l113,26l115,28l117,31l118,35l119,39l121,43l122,47l122,51l122,55l123,59l122,65l122,69l122,73l121,75l119,78l118,82l117,85l115,89l113,91l110,94l108,97l106,101l102,102l99,105l96,107l92,109l90,110l86,113l82,113l78,114l74,115l70,115l66,115l62,117l56,115l52,115l47,115l43,114l39,113l35,111l32,110l28,109l24,107l22,105l19,102l16,101,14,97,11,94,8,91,7,89,6,85,3,82l3,78l2,75,,73,,69,,65,,59l,59l,59xe" fillcolor="#666" stroked="f">
                <v:path arrowok="t" o:connecttype="custom" o:connectlocs="16,69;20,78;26,87;34,94;44,99;58,101;71,101;83,97;92,91;99,83;104,74;106,63;106,50;102,39;96,30;88,23;78,18;64,16;51,16;39,20;30,26;23,34;18,45;16,57;0,59;2,43;7,28;16,16;28,8;43,3;62,0;79,3;94,8;106,16;115,28;121,43;123,59;121,75;115,89;106,101;92,109;78,114;62,117;43,114;28,109;16,101;7,89;2,75;0,59" o:connectangles="0,0,0,0,0,0,0,0,0,0,0,0,0,0,0,0,0,0,0,0,0,0,0,0,0,0,0,0,0,0,0,0,0,0,0,0,0,0,0,0,0,0,0,0,0,0,0,0,0"/>
                <o:lock v:ext="edit" aspectratio="t" verticies="t"/>
              </v:shape>
              <v:shape id="Freeform 53" o:spid="_x0000_s2088" style="width:135;height:111;left:3508;mso-wrap-style:square;position:absolute;top:2098;visibility:visible;v-text-anchor:top" coordsize="135,111" path="m,111l,,23,,67,96,111,l135,l135,111l119,111l120,12,75,111l59,111l13,12l15,111l,111l,111xe" fillcolor="#666" stroked="f">
                <v:path arrowok="t" o:connecttype="custom" o:connectlocs="0,111;0,0;23,0;67,96;111,0;135,0;135,111;119,111;120,12;75,111;59,111;13,12;15,111;0,111;0,111" o:connectangles="0,0,0,0,0,0,0,0,0,0,0,0,0,0,0"/>
                <o:lock v:ext="edit" aspectratio="t"/>
              </v:shape>
              <w10:wrap type="topAndBottom"/>
            </v:group>
          </w:pict>
        </mc:Fallback>
      </mc:AlternateContent>
    </w:r>
  </w:p>
  <w:tbl>
    <w:tblPr>
      <w:tblW w:w="907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86"/>
      <w:gridCol w:w="1276"/>
      <w:gridCol w:w="1559"/>
      <w:gridCol w:w="2551"/>
    </w:tblGrid>
    <w:tr w:rsidR="006D2EB0" w14:paraId="617EADF4" w14:textId="77777777" w:rsidTr="00AE46BD">
      <w:trPr>
        <w:cantSplit/>
        <w:trHeight w:val="416"/>
      </w:trPr>
      <w:tc>
        <w:tcPr>
          <w:tcW w:w="9072" w:type="dxa"/>
          <w:gridSpan w:val="4"/>
          <w:tcBorders>
            <w:bottom w:val="single" w:sz="4" w:space="0" w:color="auto"/>
            <w:right w:val="single" w:sz="4" w:space="0" w:color="auto"/>
          </w:tcBorders>
        </w:tcPr>
        <w:p w14:paraId="3D9D958A" w14:textId="77777777" w:rsidR="007D4AAF" w:rsidRPr="00CA1165" w:rsidRDefault="00000000" w:rsidP="003F057A">
          <w:pPr>
            <w:ind w:left="113" w:right="113"/>
            <w:contextualSpacing/>
            <w:jc w:val="left"/>
            <w:rPr>
              <w:rFonts w:ascii="Verdana" w:hAnsi="Verdana"/>
              <w:bCs/>
              <w:sz w:val="20"/>
              <w:lang w:val="es-ES"/>
            </w:rPr>
          </w:pPr>
          <w:r w:rsidRPr="00CA1165">
            <w:rPr>
              <w:rStyle w:val="tlid-translation"/>
              <w:b/>
              <w:bCs/>
              <w:lang w:val="es-ES"/>
            </w:rPr>
            <w:t xml:space="preserve">Type de document </w:t>
          </w:r>
          <w:r w:rsidRPr="00CA1165">
            <w:rPr>
              <w:rFonts w:ascii="Verdana" w:hAnsi="Verdana"/>
              <w:b/>
              <w:bCs/>
              <w:noProof/>
              <w:sz w:val="20"/>
              <w:lang w:val="es-ES"/>
            </w:rPr>
            <w:t>:</w:t>
          </w:r>
          <w:r w:rsidRPr="00CA1165">
            <w:rPr>
              <w:rFonts w:ascii="Verdana" w:hAnsi="Verdana"/>
              <w:b/>
              <w:bCs/>
              <w:noProof/>
              <w:sz w:val="20"/>
              <w:lang w:val="es-ES"/>
            </w:rPr>
            <w:tab/>
          </w:r>
          <w:r w:rsidRPr="00CA1165">
            <w:rPr>
              <w:rFonts w:ascii="Verdana" w:hAnsi="Verdana"/>
              <w:b/>
              <w:bCs/>
              <w:noProof/>
              <w:sz w:val="20"/>
              <w:lang w:val="es-ES"/>
            </w:rPr>
            <w:tab/>
          </w:r>
        </w:p>
      </w:tc>
    </w:tr>
    <w:tr w:rsidR="006D2EB0" w14:paraId="7170079D" w14:textId="77777777">
      <w:trPr>
        <w:cantSplit/>
        <w:trHeight w:val="425"/>
      </w:trPr>
      <w:tc>
        <w:tcPr>
          <w:tcW w:w="3686" w:type="dxa"/>
          <w:vAlign w:val="center"/>
        </w:tcPr>
        <w:p w14:paraId="53E4517E" w14:textId="77777777" w:rsidR="00D10F0B" w:rsidRPr="002A1795" w:rsidRDefault="00000000" w:rsidP="00D10F0B">
          <w:pPr>
            <w:contextualSpacing/>
            <w:jc w:val="center"/>
            <w:rPr>
              <w:rFonts w:ascii="Verdana" w:hAnsi="Verdana"/>
              <w:b/>
              <w:sz w:val="20"/>
            </w:rPr>
          </w:pPr>
          <w:r w:rsidRPr="002A1795">
            <w:rPr>
              <w:rFonts w:ascii="Verdana" w:hAnsi="Verdana"/>
              <w:b/>
              <w:sz w:val="20"/>
            </w:rPr>
            <w:t xml:space="preserve">Code du document </w:t>
          </w:r>
        </w:p>
        <w:p w14:paraId="79171F2B" w14:textId="77777777" w:rsidR="00D10F0B" w:rsidRPr="002A1795" w:rsidRDefault="00000000" w:rsidP="00D10F0B">
          <w:pPr>
            <w:contextualSpacing/>
            <w:jc w:val="center"/>
            <w:rPr>
              <w:rFonts w:ascii="Verdana" w:hAnsi="Verdana"/>
              <w:sz w:val="16"/>
              <w:szCs w:val="16"/>
            </w:rPr>
          </w:pPr>
          <w:r w:rsidRPr="00D47516">
            <w:rPr>
              <w:rFonts w:ascii="Verdana" w:hAnsi="Verdana"/>
              <w:sz w:val="16"/>
              <w:szCs w:val="16"/>
              <w:lang w:val="fr-FR"/>
            </w:rPr>
            <w:t>MR_NETCOM_Guide_CPE_IP</w:t>
          </w:r>
        </w:p>
      </w:tc>
      <w:tc>
        <w:tcPr>
          <w:tcW w:w="1276" w:type="dxa"/>
          <w:vAlign w:val="center"/>
        </w:tcPr>
        <w:p w14:paraId="0713B101" w14:textId="77777777" w:rsidR="00D10F0B" w:rsidRPr="002A1795" w:rsidRDefault="00000000" w:rsidP="00D10F0B">
          <w:pPr>
            <w:contextualSpacing/>
            <w:jc w:val="center"/>
            <w:rPr>
              <w:rFonts w:ascii="Verdana" w:hAnsi="Verdana"/>
              <w:b/>
              <w:sz w:val="20"/>
            </w:rPr>
          </w:pPr>
          <w:r w:rsidRPr="002A1795">
            <w:rPr>
              <w:rFonts w:ascii="Verdana" w:hAnsi="Verdana"/>
              <w:b/>
              <w:sz w:val="20"/>
            </w:rPr>
            <w:t>R</w:t>
          </w:r>
          <w:r w:rsidR="00A3170C">
            <w:rPr>
              <w:rFonts w:ascii="Verdana" w:hAnsi="Verdana"/>
              <w:b/>
              <w:sz w:val="20"/>
            </w:rPr>
            <w:t>évision</w:t>
          </w:r>
        </w:p>
        <w:p w14:paraId="197A3AEC" w14:textId="77777777" w:rsidR="00D10F0B" w:rsidRPr="002A1795" w:rsidRDefault="00D10F0B" w:rsidP="00D10F0B">
          <w:pPr>
            <w:contextualSpacing/>
            <w:jc w:val="center"/>
            <w:rPr>
              <w:rFonts w:ascii="Verdana" w:hAnsi="Verdana"/>
              <w:bCs/>
              <w:sz w:val="20"/>
            </w:rPr>
          </w:pPr>
        </w:p>
      </w:tc>
      <w:tc>
        <w:tcPr>
          <w:tcW w:w="1559" w:type="dxa"/>
          <w:vAlign w:val="center"/>
        </w:tcPr>
        <w:p w14:paraId="0133351F" w14:textId="77777777" w:rsidR="00D10F0B" w:rsidRPr="002A1795" w:rsidRDefault="00000000" w:rsidP="00D10F0B">
          <w:pPr>
            <w:contextualSpacing/>
            <w:jc w:val="center"/>
            <w:rPr>
              <w:rFonts w:ascii="Verdana" w:hAnsi="Verdana"/>
              <w:b/>
              <w:bCs/>
              <w:sz w:val="20"/>
            </w:rPr>
          </w:pPr>
          <w:r w:rsidRPr="002A1795">
            <w:rPr>
              <w:rFonts w:ascii="Verdana" w:hAnsi="Verdana"/>
              <w:b/>
              <w:bCs/>
              <w:sz w:val="20"/>
            </w:rPr>
            <w:t>Date</w:t>
          </w:r>
        </w:p>
        <w:p w14:paraId="2489A162" w14:textId="77777777" w:rsidR="00D10F0B" w:rsidRPr="002A1795" w:rsidRDefault="00000000" w:rsidP="00D10F0B">
          <w:pPr>
            <w:contextualSpacing/>
            <w:jc w:val="center"/>
            <w:rPr>
              <w:rFonts w:ascii="Verdana" w:hAnsi="Verdana"/>
              <w:sz w:val="20"/>
            </w:rPr>
          </w:pPr>
          <w:r w:rsidRPr="002A1795">
            <w:rPr>
              <w:rFonts w:ascii="Verdana" w:hAnsi="Verdana"/>
              <w:sz w:val="16"/>
              <w:szCs w:val="16"/>
            </w:rPr>
            <w:t xml:space="preserve">14 août 2022 </w:t>
          </w:r>
          <w:r w:rsidRPr="002A1795">
            <w:rPr>
              <w:rFonts w:ascii="Verdana" w:hAnsi="Verdana"/>
              <w:sz w:val="20"/>
            </w:rPr>
            <w:fldChar w:fldCharType="begin"/>
          </w:r>
          <w:r w:rsidRPr="002A1795">
            <w:rPr>
              <w:rFonts w:ascii="Verdana" w:hAnsi="Verdana"/>
              <w:sz w:val="20"/>
            </w:rPr>
            <w:instrText xml:space="preserve"> ASK revision "Introduzca la Revisión" \* MERGEFORMAT </w:instrText>
          </w:r>
          <w:r w:rsidRPr="002A1795">
            <w:rPr>
              <w:rFonts w:ascii="Verdana" w:hAnsi="Verdana"/>
              <w:sz w:val="20"/>
            </w:rPr>
            <w:fldChar w:fldCharType="separate"/>
          </w:r>
          <w:bookmarkStart w:id="0" w:name="revision"/>
          <w:r w:rsidRPr="002A1795">
            <w:rPr>
              <w:rFonts w:ascii="Verdana" w:hAnsi="Verdana"/>
              <w:sz w:val="20"/>
            </w:rPr>
            <w:t>1.0</w:t>
          </w:r>
          <w:bookmarkEnd w:id="0"/>
          <w:r w:rsidRPr="002A1795">
            <w:rPr>
              <w:rFonts w:ascii="Verdana" w:hAnsi="Verdana"/>
              <w:sz w:val="20"/>
            </w:rPr>
            <w:fldChar w:fldCharType="end"/>
          </w:r>
        </w:p>
      </w:tc>
      <w:tc>
        <w:tcPr>
          <w:tcW w:w="2551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00EC24" w14:textId="77777777" w:rsidR="00D10F0B" w:rsidRPr="002A1795" w:rsidRDefault="00000000" w:rsidP="00C032A1">
          <w:pPr>
            <w:ind w:left="113" w:right="113"/>
            <w:contextualSpacing/>
            <w:jc w:val="center"/>
            <w:rPr>
              <w:rFonts w:ascii="Verdana" w:hAnsi="Verdana"/>
              <w:b/>
              <w:bCs/>
              <w:sz w:val="20"/>
            </w:rPr>
          </w:pPr>
          <w:r w:rsidRPr="002A1795">
            <w:rPr>
              <w:rFonts w:ascii="Verdana" w:hAnsi="Verdana"/>
              <w:b/>
              <w:bCs/>
              <w:sz w:val="20"/>
            </w:rPr>
            <w:t xml:space="preserve">Nombre de Pages       </w:t>
          </w:r>
          <w:r w:rsidRPr="00C032A1">
            <w:rPr>
              <w:rFonts w:ascii="Verdana" w:hAnsi="Verdana"/>
              <w:sz w:val="16"/>
              <w:szCs w:val="16"/>
            </w:rPr>
            <w:fldChar w:fldCharType="begin"/>
          </w:r>
          <w:r w:rsidRPr="00C032A1">
            <w:rPr>
              <w:rFonts w:ascii="Verdana" w:hAnsi="Verdana"/>
              <w:sz w:val="16"/>
              <w:szCs w:val="16"/>
            </w:rPr>
            <w:instrText xml:space="preserve"> NUMPAGES  \* MERGEFORMAT </w:instrText>
          </w:r>
          <w:r w:rsidRPr="00C032A1">
            <w:rPr>
              <w:rFonts w:ascii="Verdana" w:hAnsi="Verdana"/>
              <w:sz w:val="16"/>
              <w:szCs w:val="16"/>
            </w:rPr>
            <w:fldChar w:fldCharType="separate"/>
          </w:r>
          <w:r w:rsidRPr="00C032A1">
            <w:rPr>
              <w:rFonts w:ascii="Verdana" w:hAnsi="Verdana"/>
              <w:sz w:val="16"/>
              <w:szCs w:val="16"/>
            </w:rPr>
            <w:t>5</w:t>
          </w:r>
          <w:r w:rsidRPr="00C032A1">
            <w:rPr>
              <w:rFonts w:ascii="Verdana" w:hAnsi="Verdana"/>
              <w:sz w:val="16"/>
              <w:szCs w:val="16"/>
            </w:rPr>
            <w:fldChar w:fldCharType="end"/>
          </w:r>
        </w:p>
      </w:tc>
    </w:tr>
    <w:tr w:rsidR="006D2EB0" w14:paraId="62F59AF0" w14:textId="77777777">
      <w:trPr>
        <w:cantSplit/>
        <w:trHeight w:val="425"/>
      </w:trPr>
      <w:tc>
        <w:tcPr>
          <w:tcW w:w="9072" w:type="dxa"/>
          <w:gridSpan w:val="4"/>
          <w:tcBorders>
            <w:bottom w:val="single" w:sz="4" w:space="0" w:color="auto"/>
            <w:right w:val="single" w:sz="4" w:space="0" w:color="auto"/>
          </w:tcBorders>
          <w:vAlign w:val="center"/>
        </w:tcPr>
        <w:p w14:paraId="71E11528" w14:textId="77777777" w:rsidR="007D4AAF" w:rsidRPr="00CA1165" w:rsidRDefault="00000000" w:rsidP="00950C43">
          <w:pPr>
            <w:ind w:left="113" w:right="113"/>
            <w:contextualSpacing/>
            <w:jc w:val="left"/>
            <w:rPr>
              <w:rFonts w:ascii="Verdana" w:hAnsi="Verdana"/>
              <w:b/>
              <w:bCs/>
              <w:sz w:val="20"/>
              <w:lang w:val="es-ES"/>
            </w:rPr>
          </w:pPr>
          <w:r w:rsidRPr="00CA1165">
            <w:rPr>
              <w:rFonts w:ascii="Verdana" w:hAnsi="Verdana"/>
              <w:b/>
              <w:bCs/>
              <w:sz w:val="20"/>
              <w:lang w:val="es-ES"/>
            </w:rPr>
            <w:t>Édité par :</w:t>
          </w:r>
          <w:r w:rsidRPr="00CA1165">
            <w:rPr>
              <w:rFonts w:ascii="Verdana" w:hAnsi="Verdana"/>
              <w:b/>
              <w:sz w:val="20"/>
              <w:lang w:val="es-ES"/>
            </w:rPr>
            <w:t xml:space="preserve"> </w:t>
          </w:r>
          <w:r w:rsidRPr="00CA1165">
            <w:rPr>
              <w:rFonts w:ascii="Verdana" w:hAnsi="Verdana"/>
              <w:b/>
              <w:sz w:val="20"/>
              <w:lang w:val="es-ES"/>
            </w:rPr>
            <w:tab/>
          </w:r>
          <w:r w:rsidRPr="00CA1165">
            <w:rPr>
              <w:rFonts w:ascii="Verdana" w:hAnsi="Verdana"/>
              <w:b/>
              <w:sz w:val="20"/>
              <w:lang w:val="es-ES"/>
            </w:rPr>
            <w:tab/>
          </w:r>
          <w:r w:rsidR="00CA1165" w:rsidRPr="00CA1165">
            <w:rPr>
              <w:rFonts w:ascii="Verdana" w:hAnsi="Verdana"/>
              <w:sz w:val="16"/>
              <w:szCs w:val="16"/>
              <w:lang w:val="es-ES"/>
            </w:rPr>
            <w:t>Département Ingénierie</w:t>
          </w:r>
        </w:p>
      </w:tc>
    </w:tr>
    <w:tr w:rsidR="006D2EB0" w14:paraId="27492A5A" w14:textId="77777777">
      <w:trPr>
        <w:cantSplit/>
        <w:trHeight w:val="536"/>
      </w:trPr>
      <w:tc>
        <w:tcPr>
          <w:tcW w:w="9072" w:type="dxa"/>
          <w:gridSpan w:val="4"/>
          <w:tcBorders>
            <w:bottom w:val="single" w:sz="4" w:space="0" w:color="auto"/>
            <w:right w:val="single" w:sz="4" w:space="0" w:color="auto"/>
          </w:tcBorders>
          <w:vAlign w:val="center"/>
        </w:tcPr>
        <w:p w14:paraId="0345C953" w14:textId="77777777" w:rsidR="007D4AAF" w:rsidRPr="002A1795" w:rsidRDefault="00000000" w:rsidP="00B26332">
          <w:pPr>
            <w:ind w:left="113" w:right="113"/>
            <w:contextualSpacing/>
            <w:jc w:val="left"/>
            <w:rPr>
              <w:rFonts w:ascii="Verdana" w:hAnsi="Verdana"/>
              <w:sz w:val="20"/>
            </w:rPr>
          </w:pPr>
          <w:r w:rsidRPr="002A1795">
            <w:rPr>
              <w:rFonts w:ascii="Verdana" w:hAnsi="Verdana"/>
              <w:b/>
              <w:bCs/>
              <w:sz w:val="20"/>
            </w:rPr>
            <w:t xml:space="preserve">Projet:  </w:t>
          </w:r>
          <w:r w:rsidRPr="002A1795">
            <w:rPr>
              <w:rFonts w:ascii="Verdana" w:hAnsi="Verdana"/>
              <w:sz w:val="16"/>
              <w:szCs w:val="16"/>
            </w:rPr>
            <w:t>MR_Netcom_Nouakchott</w:t>
          </w:r>
        </w:p>
      </w:tc>
    </w:tr>
  </w:tbl>
  <w:p w14:paraId="3CEA9730" w14:textId="77777777" w:rsidR="007D4AAF" w:rsidRPr="005C6B0D" w:rsidRDefault="007D4AAF">
    <w:pPr>
      <w:pStyle w:val="Encabezado"/>
      <w:contextualSpacing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F71F" w14:textId="77777777" w:rsidR="00C032A1" w:rsidRDefault="00C032A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7D9DE" w14:textId="77777777" w:rsidR="007D4AAF" w:rsidRDefault="00000000">
    <w:pPr>
      <w:pStyle w:val="Encabezado"/>
      <w:tabs>
        <w:tab w:val="clear" w:pos="8504"/>
        <w:tab w:val="right" w:pos="9072"/>
      </w:tabs>
      <w:contextualSpacing/>
    </w:pPr>
    <w:r>
      <w:rPr>
        <w:noProof/>
      </w:rPr>
      <mc:AlternateContent>
        <mc:Choice Requires="wpg">
          <w:drawing>
            <wp:inline distT="0" distB="0" distL="0" distR="0" wp14:anchorId="320C965C" wp14:editId="27F119B2">
              <wp:extent cx="1684655" cy="359410"/>
              <wp:effectExtent l="0" t="9525" r="1270" b="2540"/>
              <wp:docPr id="1" name="Group 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684655" cy="359410"/>
                        <a:chOff x="-76" y="1498"/>
                        <a:chExt cx="3719" cy="794"/>
                      </a:xfrm>
                    </wpg:grpSpPr>
                    <wps:wsp>
                      <wps:cNvPr id="2" name="Freeform 257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" name="Freeform 258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B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" name="Freeform 259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5" name="Freeform 260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7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6" name="Freeform 261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2 w 749"/>
                            <a:gd name="T1" fmla="*/ 325 h 748"/>
                            <a:gd name="T2" fmla="*/ 13 w 749"/>
                            <a:gd name="T3" fmla="*/ 275 h 748"/>
                            <a:gd name="T4" fmla="*/ 29 w 749"/>
                            <a:gd name="T5" fmla="*/ 227 h 748"/>
                            <a:gd name="T6" fmla="*/ 53 w 749"/>
                            <a:gd name="T7" fmla="*/ 183 h 748"/>
                            <a:gd name="T8" fmla="*/ 81 w 749"/>
                            <a:gd name="T9" fmla="*/ 142 h 748"/>
                            <a:gd name="T10" fmla="*/ 116 w 749"/>
                            <a:gd name="T11" fmla="*/ 104 h 748"/>
                            <a:gd name="T12" fmla="*/ 155 w 749"/>
                            <a:gd name="T13" fmla="*/ 72 h 748"/>
                            <a:gd name="T14" fmla="*/ 196 w 749"/>
                            <a:gd name="T15" fmla="*/ 44 h 748"/>
                            <a:gd name="T16" fmla="*/ 243 w 749"/>
                            <a:gd name="T17" fmla="*/ 24 h 748"/>
                            <a:gd name="T18" fmla="*/ 291 w 749"/>
                            <a:gd name="T19" fmla="*/ 10 h 748"/>
                            <a:gd name="T20" fmla="*/ 340 w 749"/>
                            <a:gd name="T21" fmla="*/ 1 h 748"/>
                            <a:gd name="T22" fmla="*/ 391 w 749"/>
                            <a:gd name="T23" fmla="*/ 0 h 748"/>
                            <a:gd name="T24" fmla="*/ 442 w 749"/>
                            <a:gd name="T25" fmla="*/ 5 h 748"/>
                            <a:gd name="T26" fmla="*/ 490 w 749"/>
                            <a:gd name="T27" fmla="*/ 19 h 748"/>
                            <a:gd name="T28" fmla="*/ 537 w 749"/>
                            <a:gd name="T29" fmla="*/ 38 h 748"/>
                            <a:gd name="T30" fmla="*/ 581 w 749"/>
                            <a:gd name="T31" fmla="*/ 62 h 748"/>
                            <a:gd name="T32" fmla="*/ 621 w 749"/>
                            <a:gd name="T33" fmla="*/ 92 h 748"/>
                            <a:gd name="T34" fmla="*/ 657 w 749"/>
                            <a:gd name="T35" fmla="*/ 128 h 748"/>
                            <a:gd name="T36" fmla="*/ 687 w 749"/>
                            <a:gd name="T37" fmla="*/ 169 h 748"/>
                            <a:gd name="T38" fmla="*/ 712 w 749"/>
                            <a:gd name="T39" fmla="*/ 213 h 748"/>
                            <a:gd name="T40" fmla="*/ 730 w 749"/>
                            <a:gd name="T41" fmla="*/ 259 h 748"/>
                            <a:gd name="T42" fmla="*/ 744 w 749"/>
                            <a:gd name="T43" fmla="*/ 309 h 748"/>
                            <a:gd name="T44" fmla="*/ 749 w 749"/>
                            <a:gd name="T45" fmla="*/ 358 h 748"/>
                            <a:gd name="T46" fmla="*/ 748 w 749"/>
                            <a:gd name="T47" fmla="*/ 409 h 748"/>
                            <a:gd name="T48" fmla="*/ 740 w 749"/>
                            <a:gd name="T49" fmla="*/ 458 h 748"/>
                            <a:gd name="T50" fmla="*/ 725 w 749"/>
                            <a:gd name="T51" fmla="*/ 507 h 748"/>
                            <a:gd name="T52" fmla="*/ 705 w 749"/>
                            <a:gd name="T53" fmla="*/ 553 h 748"/>
                            <a:gd name="T54" fmla="*/ 677 w 749"/>
                            <a:gd name="T55" fmla="*/ 595 h 748"/>
                            <a:gd name="T56" fmla="*/ 645 w 749"/>
                            <a:gd name="T57" fmla="*/ 634 h 748"/>
                            <a:gd name="T58" fmla="*/ 607 w 749"/>
                            <a:gd name="T59" fmla="*/ 668 h 748"/>
                            <a:gd name="T60" fmla="*/ 566 w 749"/>
                            <a:gd name="T61" fmla="*/ 695 h 748"/>
                            <a:gd name="T62" fmla="*/ 522 w 749"/>
                            <a:gd name="T63" fmla="*/ 719 h 748"/>
                            <a:gd name="T64" fmla="*/ 474 w 749"/>
                            <a:gd name="T65" fmla="*/ 735 h 748"/>
                            <a:gd name="T66" fmla="*/ 424 w 749"/>
                            <a:gd name="T67" fmla="*/ 746 h 748"/>
                            <a:gd name="T68" fmla="*/ 374 w 749"/>
                            <a:gd name="T69" fmla="*/ 748 h 748"/>
                            <a:gd name="T70" fmla="*/ 324 w 749"/>
                            <a:gd name="T71" fmla="*/ 746 h 748"/>
                            <a:gd name="T72" fmla="*/ 275 w 749"/>
                            <a:gd name="T73" fmla="*/ 735 h 748"/>
                            <a:gd name="T74" fmla="*/ 227 w 749"/>
                            <a:gd name="T75" fmla="*/ 719 h 748"/>
                            <a:gd name="T76" fmla="*/ 183 w 749"/>
                            <a:gd name="T77" fmla="*/ 695 h 748"/>
                            <a:gd name="T78" fmla="*/ 140 w 749"/>
                            <a:gd name="T79" fmla="*/ 668 h 748"/>
                            <a:gd name="T80" fmla="*/ 104 w 749"/>
                            <a:gd name="T81" fmla="*/ 634 h 748"/>
                            <a:gd name="T82" fmla="*/ 71 w 749"/>
                            <a:gd name="T83" fmla="*/ 595 h 748"/>
                            <a:gd name="T84" fmla="*/ 44 w 749"/>
                            <a:gd name="T85" fmla="*/ 553 h 748"/>
                            <a:gd name="T86" fmla="*/ 24 w 749"/>
                            <a:gd name="T87" fmla="*/ 507 h 748"/>
                            <a:gd name="T88" fmla="*/ 9 w 749"/>
                            <a:gd name="T89" fmla="*/ 458 h 748"/>
                            <a:gd name="T90" fmla="*/ 1 w 749"/>
                            <a:gd name="T91" fmla="*/ 409 h 748"/>
                            <a:gd name="T92" fmla="*/ 0 w 749"/>
                            <a:gd name="T93" fmla="*/ 374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0" y="358"/>
                              </a:moveTo>
                              <a:lnTo>
                                <a:pt x="1" y="341"/>
                              </a:lnTo>
                              <a:lnTo>
                                <a:pt x="2" y="325"/>
                              </a:lnTo>
                              <a:lnTo>
                                <a:pt x="5" y="309"/>
                              </a:lnTo>
                              <a:lnTo>
                                <a:pt x="9" y="291"/>
                              </a:lnTo>
                              <a:lnTo>
                                <a:pt x="13" y="275"/>
                              </a:lnTo>
                              <a:lnTo>
                                <a:pt x="19" y="259"/>
                              </a:lnTo>
                              <a:lnTo>
                                <a:pt x="24" y="243"/>
                              </a:lnTo>
                              <a:lnTo>
                                <a:pt x="29" y="227"/>
                              </a:lnTo>
                              <a:lnTo>
                                <a:pt x="36" y="213"/>
                              </a:lnTo>
                              <a:lnTo>
                                <a:pt x="44" y="198"/>
                              </a:lnTo>
                              <a:lnTo>
                                <a:pt x="53" y="183"/>
                              </a:lnTo>
                              <a:lnTo>
                                <a:pt x="61" y="169"/>
                              </a:lnTo>
                              <a:lnTo>
                                <a:pt x="71" y="155"/>
                              </a:lnTo>
                              <a:lnTo>
                                <a:pt x="81" y="142"/>
                              </a:lnTo>
                              <a:lnTo>
                                <a:pt x="92" y="128"/>
                              </a:lnTo>
                              <a:lnTo>
                                <a:pt x="104" y="116"/>
                              </a:lnTo>
                              <a:lnTo>
                                <a:pt x="116" y="104"/>
                              </a:lnTo>
                              <a:lnTo>
                                <a:pt x="128" y="92"/>
                              </a:lnTo>
                              <a:lnTo>
                                <a:pt x="140" y="82"/>
                              </a:lnTo>
                              <a:lnTo>
                                <a:pt x="155" y="72"/>
                              </a:lnTo>
                              <a:lnTo>
                                <a:pt x="168" y="62"/>
                              </a:lnTo>
                              <a:lnTo>
                                <a:pt x="183" y="54"/>
                              </a:lnTo>
                              <a:lnTo>
                                <a:pt x="196" y="44"/>
                              </a:lnTo>
                              <a:lnTo>
                                <a:pt x="212" y="38"/>
                              </a:lnTo>
                              <a:lnTo>
                                <a:pt x="227" y="31"/>
                              </a:lnTo>
                              <a:lnTo>
                                <a:pt x="243" y="24"/>
                              </a:lnTo>
                              <a:lnTo>
                                <a:pt x="259" y="19"/>
                              </a:lnTo>
                              <a:lnTo>
                                <a:pt x="275" y="14"/>
                              </a:lnTo>
                              <a:lnTo>
                                <a:pt x="291" y="10"/>
                              </a:lnTo>
                              <a:lnTo>
                                <a:pt x="307" y="5"/>
                              </a:lnTo>
                              <a:lnTo>
                                <a:pt x="324" y="3"/>
                              </a:lnTo>
                              <a:lnTo>
                                <a:pt x="340" y="1"/>
                              </a:lnTo>
                              <a:lnTo>
                                <a:pt x="358" y="0"/>
                              </a:lnTo>
                              <a:lnTo>
                                <a:pt x="374" y="0"/>
                              </a:lnTo>
                              <a:lnTo>
                                <a:pt x="391" y="0"/>
                              </a:lnTo>
                              <a:lnTo>
                                <a:pt x="408" y="1"/>
                              </a:lnTo>
                              <a:lnTo>
                                <a:pt x="424" y="3"/>
                              </a:lnTo>
                              <a:lnTo>
                                <a:pt x="442" y="5"/>
                              </a:lnTo>
                              <a:lnTo>
                                <a:pt x="458" y="10"/>
                              </a:lnTo>
                              <a:lnTo>
                                <a:pt x="474" y="14"/>
                              </a:lnTo>
                              <a:lnTo>
                                <a:pt x="490" y="19"/>
                              </a:lnTo>
                              <a:lnTo>
                                <a:pt x="506" y="24"/>
                              </a:lnTo>
                              <a:lnTo>
                                <a:pt x="522" y="31"/>
                              </a:lnTo>
                              <a:lnTo>
                                <a:pt x="537" y="38"/>
                              </a:lnTo>
                              <a:lnTo>
                                <a:pt x="551" y="44"/>
                              </a:lnTo>
                              <a:lnTo>
                                <a:pt x="566" y="54"/>
                              </a:lnTo>
                              <a:lnTo>
                                <a:pt x="581" y="62"/>
                              </a:lnTo>
                              <a:lnTo>
                                <a:pt x="594" y="72"/>
                              </a:lnTo>
                              <a:lnTo>
                                <a:pt x="607" y="82"/>
                              </a:lnTo>
                              <a:lnTo>
                                <a:pt x="621" y="92"/>
                              </a:lnTo>
                              <a:lnTo>
                                <a:pt x="633" y="104"/>
                              </a:lnTo>
                              <a:lnTo>
                                <a:pt x="645" y="116"/>
                              </a:lnTo>
                              <a:lnTo>
                                <a:pt x="657" y="128"/>
                              </a:lnTo>
                              <a:lnTo>
                                <a:pt x="667" y="142"/>
                              </a:lnTo>
                              <a:lnTo>
                                <a:pt x="677" y="155"/>
                              </a:lnTo>
                              <a:lnTo>
                                <a:pt x="687" y="169"/>
                              </a:lnTo>
                              <a:lnTo>
                                <a:pt x="696" y="183"/>
                              </a:lnTo>
                              <a:lnTo>
                                <a:pt x="705" y="198"/>
                              </a:lnTo>
                              <a:lnTo>
                                <a:pt x="712" y="213"/>
                              </a:lnTo>
                              <a:lnTo>
                                <a:pt x="718" y="227"/>
                              </a:lnTo>
                              <a:lnTo>
                                <a:pt x="725" y="243"/>
                              </a:lnTo>
                              <a:lnTo>
                                <a:pt x="730" y="259"/>
                              </a:lnTo>
                              <a:lnTo>
                                <a:pt x="736" y="275"/>
                              </a:lnTo>
                              <a:lnTo>
                                <a:pt x="740" y="291"/>
                              </a:lnTo>
                              <a:lnTo>
                                <a:pt x="744" y="309"/>
                              </a:lnTo>
                              <a:lnTo>
                                <a:pt x="746" y="325"/>
                              </a:lnTo>
                              <a:lnTo>
                                <a:pt x="748" y="341"/>
                              </a:lnTo>
                              <a:lnTo>
                                <a:pt x="749" y="358"/>
                              </a:lnTo>
                              <a:lnTo>
                                <a:pt x="749" y="374"/>
                              </a:lnTo>
                              <a:lnTo>
                                <a:pt x="749" y="392"/>
                              </a:lnTo>
                              <a:lnTo>
                                <a:pt x="748" y="409"/>
                              </a:lnTo>
                              <a:lnTo>
                                <a:pt x="746" y="425"/>
                              </a:lnTo>
                              <a:lnTo>
                                <a:pt x="744" y="442"/>
                              </a:lnTo>
                              <a:lnTo>
                                <a:pt x="740" y="458"/>
                              </a:lnTo>
                              <a:lnTo>
                                <a:pt x="736" y="475"/>
                              </a:lnTo>
                              <a:lnTo>
                                <a:pt x="730" y="491"/>
                              </a:lnTo>
                              <a:lnTo>
                                <a:pt x="725" y="507"/>
                              </a:lnTo>
                              <a:lnTo>
                                <a:pt x="718" y="523"/>
                              </a:lnTo>
                              <a:lnTo>
                                <a:pt x="712" y="537"/>
                              </a:lnTo>
                              <a:lnTo>
                                <a:pt x="705" y="553"/>
                              </a:lnTo>
                              <a:lnTo>
                                <a:pt x="696" y="567"/>
                              </a:lnTo>
                              <a:lnTo>
                                <a:pt x="687" y="581"/>
                              </a:lnTo>
                              <a:lnTo>
                                <a:pt x="677" y="595"/>
                              </a:lnTo>
                              <a:lnTo>
                                <a:pt x="667" y="609"/>
                              </a:lnTo>
                              <a:lnTo>
                                <a:pt x="657" y="621"/>
                              </a:lnTo>
                              <a:lnTo>
                                <a:pt x="645" y="634"/>
                              </a:lnTo>
                              <a:lnTo>
                                <a:pt x="633" y="646"/>
                              </a:lnTo>
                              <a:lnTo>
                                <a:pt x="621" y="658"/>
                              </a:lnTo>
                              <a:lnTo>
                                <a:pt x="607" y="668"/>
                              </a:lnTo>
                              <a:lnTo>
                                <a:pt x="594" y="678"/>
                              </a:lnTo>
                              <a:lnTo>
                                <a:pt x="581" y="687"/>
                              </a:lnTo>
                              <a:lnTo>
                                <a:pt x="566" y="695"/>
                              </a:lnTo>
                              <a:lnTo>
                                <a:pt x="551" y="704"/>
                              </a:lnTo>
                              <a:lnTo>
                                <a:pt x="537" y="711"/>
                              </a:lnTo>
                              <a:lnTo>
                                <a:pt x="522" y="719"/>
                              </a:lnTo>
                              <a:lnTo>
                                <a:pt x="506" y="724"/>
                              </a:lnTo>
                              <a:lnTo>
                                <a:pt x="490" y="730"/>
                              </a:lnTo>
                              <a:lnTo>
                                <a:pt x="474" y="735"/>
                              </a:lnTo>
                              <a:lnTo>
                                <a:pt x="458" y="739"/>
                              </a:lnTo>
                              <a:lnTo>
                                <a:pt x="442" y="743"/>
                              </a:lnTo>
                              <a:lnTo>
                                <a:pt x="424" y="746"/>
                              </a:lnTo>
                              <a:lnTo>
                                <a:pt x="408" y="747"/>
                              </a:lnTo>
                              <a:lnTo>
                                <a:pt x="391" y="748"/>
                              </a:lnTo>
                              <a:lnTo>
                                <a:pt x="374" y="748"/>
                              </a:lnTo>
                              <a:lnTo>
                                <a:pt x="358" y="748"/>
                              </a:lnTo>
                              <a:lnTo>
                                <a:pt x="340" y="747"/>
                              </a:lnTo>
                              <a:lnTo>
                                <a:pt x="324" y="746"/>
                              </a:lnTo>
                              <a:lnTo>
                                <a:pt x="307" y="743"/>
                              </a:lnTo>
                              <a:lnTo>
                                <a:pt x="291" y="739"/>
                              </a:lnTo>
                              <a:lnTo>
                                <a:pt x="275" y="735"/>
                              </a:lnTo>
                              <a:lnTo>
                                <a:pt x="259" y="730"/>
                              </a:lnTo>
                              <a:lnTo>
                                <a:pt x="243" y="724"/>
                              </a:lnTo>
                              <a:lnTo>
                                <a:pt x="227" y="719"/>
                              </a:lnTo>
                              <a:lnTo>
                                <a:pt x="212" y="711"/>
                              </a:lnTo>
                              <a:lnTo>
                                <a:pt x="196" y="704"/>
                              </a:lnTo>
                              <a:lnTo>
                                <a:pt x="183" y="695"/>
                              </a:lnTo>
                              <a:lnTo>
                                <a:pt x="168" y="687"/>
                              </a:lnTo>
                              <a:lnTo>
                                <a:pt x="155" y="678"/>
                              </a:lnTo>
                              <a:lnTo>
                                <a:pt x="140" y="668"/>
                              </a:lnTo>
                              <a:lnTo>
                                <a:pt x="128" y="658"/>
                              </a:lnTo>
                              <a:lnTo>
                                <a:pt x="116" y="646"/>
                              </a:lnTo>
                              <a:lnTo>
                                <a:pt x="104" y="634"/>
                              </a:lnTo>
                              <a:lnTo>
                                <a:pt x="92" y="621"/>
                              </a:lnTo>
                              <a:lnTo>
                                <a:pt x="81" y="609"/>
                              </a:lnTo>
                              <a:lnTo>
                                <a:pt x="71" y="595"/>
                              </a:lnTo>
                              <a:lnTo>
                                <a:pt x="61" y="581"/>
                              </a:lnTo>
                              <a:lnTo>
                                <a:pt x="53" y="567"/>
                              </a:lnTo>
                              <a:lnTo>
                                <a:pt x="44" y="553"/>
                              </a:lnTo>
                              <a:lnTo>
                                <a:pt x="37" y="537"/>
                              </a:lnTo>
                              <a:lnTo>
                                <a:pt x="29" y="523"/>
                              </a:lnTo>
                              <a:lnTo>
                                <a:pt x="24" y="507"/>
                              </a:lnTo>
                              <a:lnTo>
                                <a:pt x="19" y="491"/>
                              </a:lnTo>
                              <a:lnTo>
                                <a:pt x="13" y="475"/>
                              </a:lnTo>
                              <a:lnTo>
                                <a:pt x="9" y="458"/>
                              </a:lnTo>
                              <a:lnTo>
                                <a:pt x="5" y="442"/>
                              </a:lnTo>
                              <a:lnTo>
                                <a:pt x="2" y="425"/>
                              </a:lnTo>
                              <a:lnTo>
                                <a:pt x="1" y="409"/>
                              </a:lnTo>
                              <a:lnTo>
                                <a:pt x="0" y="392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7A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7" name="Freeform 262"/>
                      <wps:cNvSpPr>
                        <a:spLocks noChangeAspect="1"/>
                      </wps:cNvSpPr>
                      <wps:spPr bwMode="auto">
                        <a:xfrm>
                          <a:off x="-45" y="1498"/>
                          <a:ext cx="749" cy="748"/>
                        </a:xfrm>
                        <a:custGeom>
                          <a:avLst/>
                          <a:gdLst>
                            <a:gd name="T0" fmla="*/ 391 w 749"/>
                            <a:gd name="T1" fmla="*/ 748 h 748"/>
                            <a:gd name="T2" fmla="*/ 424 w 749"/>
                            <a:gd name="T3" fmla="*/ 746 h 748"/>
                            <a:gd name="T4" fmla="*/ 458 w 749"/>
                            <a:gd name="T5" fmla="*/ 739 h 748"/>
                            <a:gd name="T6" fmla="*/ 490 w 749"/>
                            <a:gd name="T7" fmla="*/ 730 h 748"/>
                            <a:gd name="T8" fmla="*/ 522 w 749"/>
                            <a:gd name="T9" fmla="*/ 719 h 748"/>
                            <a:gd name="T10" fmla="*/ 551 w 749"/>
                            <a:gd name="T11" fmla="*/ 704 h 748"/>
                            <a:gd name="T12" fmla="*/ 581 w 749"/>
                            <a:gd name="T13" fmla="*/ 687 h 748"/>
                            <a:gd name="T14" fmla="*/ 607 w 749"/>
                            <a:gd name="T15" fmla="*/ 668 h 748"/>
                            <a:gd name="T16" fmla="*/ 633 w 749"/>
                            <a:gd name="T17" fmla="*/ 646 h 748"/>
                            <a:gd name="T18" fmla="*/ 657 w 749"/>
                            <a:gd name="T19" fmla="*/ 621 h 748"/>
                            <a:gd name="T20" fmla="*/ 677 w 749"/>
                            <a:gd name="T21" fmla="*/ 595 h 748"/>
                            <a:gd name="T22" fmla="*/ 696 w 749"/>
                            <a:gd name="T23" fmla="*/ 567 h 748"/>
                            <a:gd name="T24" fmla="*/ 712 w 749"/>
                            <a:gd name="T25" fmla="*/ 537 h 748"/>
                            <a:gd name="T26" fmla="*/ 725 w 749"/>
                            <a:gd name="T27" fmla="*/ 507 h 748"/>
                            <a:gd name="T28" fmla="*/ 736 w 749"/>
                            <a:gd name="T29" fmla="*/ 475 h 748"/>
                            <a:gd name="T30" fmla="*/ 744 w 749"/>
                            <a:gd name="T31" fmla="*/ 442 h 748"/>
                            <a:gd name="T32" fmla="*/ 748 w 749"/>
                            <a:gd name="T33" fmla="*/ 409 h 748"/>
                            <a:gd name="T34" fmla="*/ 749 w 749"/>
                            <a:gd name="T35" fmla="*/ 374 h 748"/>
                            <a:gd name="T36" fmla="*/ 748 w 749"/>
                            <a:gd name="T37" fmla="*/ 341 h 748"/>
                            <a:gd name="T38" fmla="*/ 744 w 749"/>
                            <a:gd name="T39" fmla="*/ 309 h 748"/>
                            <a:gd name="T40" fmla="*/ 736 w 749"/>
                            <a:gd name="T41" fmla="*/ 275 h 748"/>
                            <a:gd name="T42" fmla="*/ 725 w 749"/>
                            <a:gd name="T43" fmla="*/ 243 h 748"/>
                            <a:gd name="T44" fmla="*/ 712 w 749"/>
                            <a:gd name="T45" fmla="*/ 213 h 748"/>
                            <a:gd name="T46" fmla="*/ 696 w 749"/>
                            <a:gd name="T47" fmla="*/ 183 h 748"/>
                            <a:gd name="T48" fmla="*/ 677 w 749"/>
                            <a:gd name="T49" fmla="*/ 155 h 748"/>
                            <a:gd name="T50" fmla="*/ 657 w 749"/>
                            <a:gd name="T51" fmla="*/ 128 h 748"/>
                            <a:gd name="T52" fmla="*/ 633 w 749"/>
                            <a:gd name="T53" fmla="*/ 104 h 748"/>
                            <a:gd name="T54" fmla="*/ 607 w 749"/>
                            <a:gd name="T55" fmla="*/ 82 h 748"/>
                            <a:gd name="T56" fmla="*/ 581 w 749"/>
                            <a:gd name="T57" fmla="*/ 62 h 748"/>
                            <a:gd name="T58" fmla="*/ 551 w 749"/>
                            <a:gd name="T59" fmla="*/ 44 h 748"/>
                            <a:gd name="T60" fmla="*/ 522 w 749"/>
                            <a:gd name="T61" fmla="*/ 31 h 748"/>
                            <a:gd name="T62" fmla="*/ 490 w 749"/>
                            <a:gd name="T63" fmla="*/ 19 h 748"/>
                            <a:gd name="T64" fmla="*/ 458 w 749"/>
                            <a:gd name="T65" fmla="*/ 10 h 748"/>
                            <a:gd name="T66" fmla="*/ 424 w 749"/>
                            <a:gd name="T67" fmla="*/ 3 h 748"/>
                            <a:gd name="T68" fmla="*/ 391 w 749"/>
                            <a:gd name="T69" fmla="*/ 0 h 748"/>
                            <a:gd name="T70" fmla="*/ 358 w 749"/>
                            <a:gd name="T71" fmla="*/ 0 h 748"/>
                            <a:gd name="T72" fmla="*/ 324 w 749"/>
                            <a:gd name="T73" fmla="*/ 3 h 748"/>
                            <a:gd name="T74" fmla="*/ 291 w 749"/>
                            <a:gd name="T75" fmla="*/ 10 h 748"/>
                            <a:gd name="T76" fmla="*/ 259 w 749"/>
                            <a:gd name="T77" fmla="*/ 19 h 748"/>
                            <a:gd name="T78" fmla="*/ 227 w 749"/>
                            <a:gd name="T79" fmla="*/ 31 h 748"/>
                            <a:gd name="T80" fmla="*/ 196 w 749"/>
                            <a:gd name="T81" fmla="*/ 44 h 748"/>
                            <a:gd name="T82" fmla="*/ 168 w 749"/>
                            <a:gd name="T83" fmla="*/ 62 h 748"/>
                            <a:gd name="T84" fmla="*/ 140 w 749"/>
                            <a:gd name="T85" fmla="*/ 82 h 748"/>
                            <a:gd name="T86" fmla="*/ 116 w 749"/>
                            <a:gd name="T87" fmla="*/ 104 h 748"/>
                            <a:gd name="T88" fmla="*/ 92 w 749"/>
                            <a:gd name="T89" fmla="*/ 128 h 748"/>
                            <a:gd name="T90" fmla="*/ 71 w 749"/>
                            <a:gd name="T91" fmla="*/ 155 h 748"/>
                            <a:gd name="T92" fmla="*/ 53 w 749"/>
                            <a:gd name="T93" fmla="*/ 183 h 748"/>
                            <a:gd name="T94" fmla="*/ 36 w 749"/>
                            <a:gd name="T95" fmla="*/ 213 h 748"/>
                            <a:gd name="T96" fmla="*/ 24 w 749"/>
                            <a:gd name="T97" fmla="*/ 243 h 748"/>
                            <a:gd name="T98" fmla="*/ 13 w 749"/>
                            <a:gd name="T99" fmla="*/ 275 h 748"/>
                            <a:gd name="T100" fmla="*/ 5 w 749"/>
                            <a:gd name="T101" fmla="*/ 309 h 748"/>
                            <a:gd name="T102" fmla="*/ 1 w 749"/>
                            <a:gd name="T103" fmla="*/ 341 h 748"/>
                            <a:gd name="T104" fmla="*/ 0 w 749"/>
                            <a:gd name="T105" fmla="*/ 374 h 748"/>
                            <a:gd name="T106" fmla="*/ 0 w 749"/>
                            <a:gd name="T107" fmla="*/ 392 h 748"/>
                            <a:gd name="T108" fmla="*/ 2 w 749"/>
                            <a:gd name="T109" fmla="*/ 425 h 748"/>
                            <a:gd name="T110" fmla="*/ 9 w 749"/>
                            <a:gd name="T111" fmla="*/ 458 h 748"/>
                            <a:gd name="T112" fmla="*/ 73 w 749"/>
                            <a:gd name="T113" fmla="*/ 561 h 748"/>
                            <a:gd name="T114" fmla="*/ 237 w 749"/>
                            <a:gd name="T115" fmla="*/ 696 h 748"/>
                            <a:gd name="T116" fmla="*/ 375 w 749"/>
                            <a:gd name="T117" fmla="*/ 747 h 7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749" h="748">
                              <a:moveTo>
                                <a:pt x="375" y="747"/>
                              </a:moveTo>
                              <a:lnTo>
                                <a:pt x="391" y="748"/>
                              </a:lnTo>
                              <a:lnTo>
                                <a:pt x="408" y="747"/>
                              </a:lnTo>
                              <a:lnTo>
                                <a:pt x="424" y="746"/>
                              </a:lnTo>
                              <a:lnTo>
                                <a:pt x="442" y="743"/>
                              </a:lnTo>
                              <a:lnTo>
                                <a:pt x="458" y="739"/>
                              </a:lnTo>
                              <a:lnTo>
                                <a:pt x="474" y="735"/>
                              </a:lnTo>
                              <a:lnTo>
                                <a:pt x="490" y="730"/>
                              </a:lnTo>
                              <a:lnTo>
                                <a:pt x="506" y="724"/>
                              </a:lnTo>
                              <a:lnTo>
                                <a:pt x="522" y="719"/>
                              </a:lnTo>
                              <a:lnTo>
                                <a:pt x="537" y="711"/>
                              </a:lnTo>
                              <a:lnTo>
                                <a:pt x="551" y="704"/>
                              </a:lnTo>
                              <a:lnTo>
                                <a:pt x="566" y="695"/>
                              </a:lnTo>
                              <a:lnTo>
                                <a:pt x="581" y="687"/>
                              </a:lnTo>
                              <a:lnTo>
                                <a:pt x="594" y="678"/>
                              </a:lnTo>
                              <a:lnTo>
                                <a:pt x="607" y="668"/>
                              </a:lnTo>
                              <a:lnTo>
                                <a:pt x="621" y="658"/>
                              </a:lnTo>
                              <a:lnTo>
                                <a:pt x="633" y="646"/>
                              </a:lnTo>
                              <a:lnTo>
                                <a:pt x="645" y="634"/>
                              </a:lnTo>
                              <a:lnTo>
                                <a:pt x="657" y="621"/>
                              </a:lnTo>
                              <a:lnTo>
                                <a:pt x="667" y="609"/>
                              </a:lnTo>
                              <a:lnTo>
                                <a:pt x="677" y="595"/>
                              </a:lnTo>
                              <a:lnTo>
                                <a:pt x="687" y="581"/>
                              </a:lnTo>
                              <a:lnTo>
                                <a:pt x="696" y="567"/>
                              </a:lnTo>
                              <a:lnTo>
                                <a:pt x="705" y="553"/>
                              </a:lnTo>
                              <a:lnTo>
                                <a:pt x="712" y="537"/>
                              </a:lnTo>
                              <a:lnTo>
                                <a:pt x="718" y="523"/>
                              </a:lnTo>
                              <a:lnTo>
                                <a:pt x="725" y="507"/>
                              </a:lnTo>
                              <a:lnTo>
                                <a:pt x="730" y="491"/>
                              </a:lnTo>
                              <a:lnTo>
                                <a:pt x="736" y="475"/>
                              </a:lnTo>
                              <a:lnTo>
                                <a:pt x="740" y="458"/>
                              </a:lnTo>
                              <a:lnTo>
                                <a:pt x="744" y="442"/>
                              </a:lnTo>
                              <a:lnTo>
                                <a:pt x="746" y="425"/>
                              </a:lnTo>
                              <a:lnTo>
                                <a:pt x="748" y="409"/>
                              </a:lnTo>
                              <a:lnTo>
                                <a:pt x="749" y="392"/>
                              </a:lnTo>
                              <a:lnTo>
                                <a:pt x="749" y="374"/>
                              </a:lnTo>
                              <a:lnTo>
                                <a:pt x="749" y="358"/>
                              </a:lnTo>
                              <a:lnTo>
                                <a:pt x="748" y="341"/>
                              </a:lnTo>
                              <a:lnTo>
                                <a:pt x="746" y="325"/>
                              </a:lnTo>
                              <a:lnTo>
                                <a:pt x="744" y="309"/>
                              </a:lnTo>
                              <a:lnTo>
                                <a:pt x="740" y="291"/>
                              </a:lnTo>
                              <a:lnTo>
                                <a:pt x="736" y="275"/>
                              </a:lnTo>
                              <a:lnTo>
                                <a:pt x="730" y="259"/>
                              </a:lnTo>
                              <a:lnTo>
                                <a:pt x="725" y="243"/>
                              </a:lnTo>
                              <a:lnTo>
                                <a:pt x="718" y="227"/>
                              </a:lnTo>
                              <a:lnTo>
                                <a:pt x="712" y="213"/>
                              </a:lnTo>
                              <a:lnTo>
                                <a:pt x="705" y="198"/>
                              </a:lnTo>
                              <a:lnTo>
                                <a:pt x="696" y="183"/>
                              </a:lnTo>
                              <a:lnTo>
                                <a:pt x="687" y="169"/>
                              </a:lnTo>
                              <a:lnTo>
                                <a:pt x="677" y="155"/>
                              </a:lnTo>
                              <a:lnTo>
                                <a:pt x="667" y="142"/>
                              </a:lnTo>
                              <a:lnTo>
                                <a:pt x="657" y="128"/>
                              </a:lnTo>
                              <a:lnTo>
                                <a:pt x="645" y="116"/>
                              </a:lnTo>
                              <a:lnTo>
                                <a:pt x="633" y="104"/>
                              </a:lnTo>
                              <a:lnTo>
                                <a:pt x="621" y="92"/>
                              </a:lnTo>
                              <a:lnTo>
                                <a:pt x="607" y="82"/>
                              </a:lnTo>
                              <a:lnTo>
                                <a:pt x="594" y="72"/>
                              </a:lnTo>
                              <a:lnTo>
                                <a:pt x="581" y="62"/>
                              </a:lnTo>
                              <a:lnTo>
                                <a:pt x="566" y="54"/>
                              </a:lnTo>
                              <a:lnTo>
                                <a:pt x="551" y="44"/>
                              </a:lnTo>
                              <a:lnTo>
                                <a:pt x="537" y="38"/>
                              </a:lnTo>
                              <a:lnTo>
                                <a:pt x="522" y="31"/>
                              </a:lnTo>
                              <a:lnTo>
                                <a:pt x="506" y="24"/>
                              </a:lnTo>
                              <a:lnTo>
                                <a:pt x="490" y="19"/>
                              </a:lnTo>
                              <a:lnTo>
                                <a:pt x="474" y="14"/>
                              </a:lnTo>
                              <a:lnTo>
                                <a:pt x="458" y="10"/>
                              </a:lnTo>
                              <a:lnTo>
                                <a:pt x="442" y="5"/>
                              </a:lnTo>
                              <a:lnTo>
                                <a:pt x="424" y="3"/>
                              </a:lnTo>
                              <a:lnTo>
                                <a:pt x="408" y="1"/>
                              </a:lnTo>
                              <a:lnTo>
                                <a:pt x="391" y="0"/>
                              </a:lnTo>
                              <a:lnTo>
                                <a:pt x="374" y="0"/>
                              </a:lnTo>
                              <a:lnTo>
                                <a:pt x="358" y="0"/>
                              </a:lnTo>
                              <a:lnTo>
                                <a:pt x="340" y="1"/>
                              </a:lnTo>
                              <a:lnTo>
                                <a:pt x="324" y="3"/>
                              </a:lnTo>
                              <a:lnTo>
                                <a:pt x="307" y="5"/>
                              </a:lnTo>
                              <a:lnTo>
                                <a:pt x="291" y="10"/>
                              </a:lnTo>
                              <a:lnTo>
                                <a:pt x="275" y="14"/>
                              </a:lnTo>
                              <a:lnTo>
                                <a:pt x="259" y="19"/>
                              </a:lnTo>
                              <a:lnTo>
                                <a:pt x="243" y="24"/>
                              </a:lnTo>
                              <a:lnTo>
                                <a:pt x="227" y="31"/>
                              </a:lnTo>
                              <a:lnTo>
                                <a:pt x="212" y="38"/>
                              </a:lnTo>
                              <a:lnTo>
                                <a:pt x="196" y="44"/>
                              </a:lnTo>
                              <a:lnTo>
                                <a:pt x="183" y="54"/>
                              </a:lnTo>
                              <a:lnTo>
                                <a:pt x="168" y="62"/>
                              </a:lnTo>
                              <a:lnTo>
                                <a:pt x="155" y="72"/>
                              </a:lnTo>
                              <a:lnTo>
                                <a:pt x="140" y="82"/>
                              </a:lnTo>
                              <a:lnTo>
                                <a:pt x="128" y="92"/>
                              </a:lnTo>
                              <a:lnTo>
                                <a:pt x="116" y="104"/>
                              </a:lnTo>
                              <a:lnTo>
                                <a:pt x="104" y="116"/>
                              </a:lnTo>
                              <a:lnTo>
                                <a:pt x="92" y="128"/>
                              </a:lnTo>
                              <a:lnTo>
                                <a:pt x="81" y="142"/>
                              </a:lnTo>
                              <a:lnTo>
                                <a:pt x="71" y="155"/>
                              </a:lnTo>
                              <a:lnTo>
                                <a:pt x="61" y="169"/>
                              </a:lnTo>
                              <a:lnTo>
                                <a:pt x="53" y="183"/>
                              </a:lnTo>
                              <a:lnTo>
                                <a:pt x="44" y="198"/>
                              </a:lnTo>
                              <a:lnTo>
                                <a:pt x="36" y="213"/>
                              </a:lnTo>
                              <a:lnTo>
                                <a:pt x="29" y="227"/>
                              </a:lnTo>
                              <a:lnTo>
                                <a:pt x="24" y="243"/>
                              </a:lnTo>
                              <a:lnTo>
                                <a:pt x="19" y="259"/>
                              </a:lnTo>
                              <a:lnTo>
                                <a:pt x="13" y="275"/>
                              </a:lnTo>
                              <a:lnTo>
                                <a:pt x="9" y="291"/>
                              </a:lnTo>
                              <a:lnTo>
                                <a:pt x="5" y="309"/>
                              </a:lnTo>
                              <a:lnTo>
                                <a:pt x="2" y="325"/>
                              </a:lnTo>
                              <a:lnTo>
                                <a:pt x="1" y="341"/>
                              </a:lnTo>
                              <a:lnTo>
                                <a:pt x="0" y="358"/>
                              </a:lnTo>
                              <a:lnTo>
                                <a:pt x="0" y="374"/>
                              </a:lnTo>
                              <a:lnTo>
                                <a:pt x="0" y="374"/>
                              </a:lnTo>
                              <a:lnTo>
                                <a:pt x="0" y="392"/>
                              </a:lnTo>
                              <a:lnTo>
                                <a:pt x="1" y="409"/>
                              </a:lnTo>
                              <a:lnTo>
                                <a:pt x="2" y="425"/>
                              </a:lnTo>
                              <a:lnTo>
                                <a:pt x="5" y="442"/>
                              </a:lnTo>
                              <a:lnTo>
                                <a:pt x="9" y="458"/>
                              </a:lnTo>
                              <a:lnTo>
                                <a:pt x="13" y="473"/>
                              </a:lnTo>
                              <a:lnTo>
                                <a:pt x="73" y="561"/>
                              </a:lnTo>
                              <a:lnTo>
                                <a:pt x="148" y="638"/>
                              </a:lnTo>
                              <a:lnTo>
                                <a:pt x="237" y="696"/>
                              </a:lnTo>
                              <a:lnTo>
                                <a:pt x="336" y="738"/>
                              </a:lnTo>
                              <a:lnTo>
                                <a:pt x="375" y="7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8" name="Freeform 263"/>
                      <wps:cNvSpPr>
                        <a:spLocks noChangeAspect="1"/>
                      </wps:cNvSpPr>
                      <wps:spPr bwMode="auto">
                        <a:xfrm>
                          <a:off x="-44" y="1498"/>
                          <a:ext cx="748" cy="724"/>
                        </a:xfrm>
                        <a:custGeom>
                          <a:avLst/>
                          <a:gdLst>
                            <a:gd name="T0" fmla="*/ 505 w 748"/>
                            <a:gd name="T1" fmla="*/ 724 h 724"/>
                            <a:gd name="T2" fmla="*/ 536 w 748"/>
                            <a:gd name="T3" fmla="*/ 711 h 724"/>
                            <a:gd name="T4" fmla="*/ 565 w 748"/>
                            <a:gd name="T5" fmla="*/ 695 h 724"/>
                            <a:gd name="T6" fmla="*/ 593 w 748"/>
                            <a:gd name="T7" fmla="*/ 678 h 724"/>
                            <a:gd name="T8" fmla="*/ 620 w 748"/>
                            <a:gd name="T9" fmla="*/ 658 h 724"/>
                            <a:gd name="T10" fmla="*/ 644 w 748"/>
                            <a:gd name="T11" fmla="*/ 634 h 724"/>
                            <a:gd name="T12" fmla="*/ 666 w 748"/>
                            <a:gd name="T13" fmla="*/ 609 h 724"/>
                            <a:gd name="T14" fmla="*/ 686 w 748"/>
                            <a:gd name="T15" fmla="*/ 581 h 724"/>
                            <a:gd name="T16" fmla="*/ 704 w 748"/>
                            <a:gd name="T17" fmla="*/ 553 h 724"/>
                            <a:gd name="T18" fmla="*/ 717 w 748"/>
                            <a:gd name="T19" fmla="*/ 523 h 724"/>
                            <a:gd name="T20" fmla="*/ 729 w 748"/>
                            <a:gd name="T21" fmla="*/ 491 h 724"/>
                            <a:gd name="T22" fmla="*/ 739 w 748"/>
                            <a:gd name="T23" fmla="*/ 458 h 724"/>
                            <a:gd name="T24" fmla="*/ 745 w 748"/>
                            <a:gd name="T25" fmla="*/ 425 h 724"/>
                            <a:gd name="T26" fmla="*/ 748 w 748"/>
                            <a:gd name="T27" fmla="*/ 392 h 724"/>
                            <a:gd name="T28" fmla="*/ 748 w 748"/>
                            <a:gd name="T29" fmla="*/ 358 h 724"/>
                            <a:gd name="T30" fmla="*/ 745 w 748"/>
                            <a:gd name="T31" fmla="*/ 325 h 724"/>
                            <a:gd name="T32" fmla="*/ 739 w 748"/>
                            <a:gd name="T33" fmla="*/ 291 h 724"/>
                            <a:gd name="T34" fmla="*/ 729 w 748"/>
                            <a:gd name="T35" fmla="*/ 259 h 724"/>
                            <a:gd name="T36" fmla="*/ 717 w 748"/>
                            <a:gd name="T37" fmla="*/ 227 h 724"/>
                            <a:gd name="T38" fmla="*/ 704 w 748"/>
                            <a:gd name="T39" fmla="*/ 198 h 724"/>
                            <a:gd name="T40" fmla="*/ 686 w 748"/>
                            <a:gd name="T41" fmla="*/ 169 h 724"/>
                            <a:gd name="T42" fmla="*/ 666 w 748"/>
                            <a:gd name="T43" fmla="*/ 142 h 724"/>
                            <a:gd name="T44" fmla="*/ 644 w 748"/>
                            <a:gd name="T45" fmla="*/ 116 h 724"/>
                            <a:gd name="T46" fmla="*/ 620 w 748"/>
                            <a:gd name="T47" fmla="*/ 92 h 724"/>
                            <a:gd name="T48" fmla="*/ 593 w 748"/>
                            <a:gd name="T49" fmla="*/ 72 h 724"/>
                            <a:gd name="T50" fmla="*/ 565 w 748"/>
                            <a:gd name="T51" fmla="*/ 54 h 724"/>
                            <a:gd name="T52" fmla="*/ 536 w 748"/>
                            <a:gd name="T53" fmla="*/ 38 h 724"/>
                            <a:gd name="T54" fmla="*/ 505 w 748"/>
                            <a:gd name="T55" fmla="*/ 24 h 724"/>
                            <a:gd name="T56" fmla="*/ 473 w 748"/>
                            <a:gd name="T57" fmla="*/ 14 h 724"/>
                            <a:gd name="T58" fmla="*/ 441 w 748"/>
                            <a:gd name="T59" fmla="*/ 5 h 724"/>
                            <a:gd name="T60" fmla="*/ 407 w 748"/>
                            <a:gd name="T61" fmla="*/ 1 h 724"/>
                            <a:gd name="T62" fmla="*/ 373 w 748"/>
                            <a:gd name="T63" fmla="*/ 0 h 724"/>
                            <a:gd name="T64" fmla="*/ 339 w 748"/>
                            <a:gd name="T65" fmla="*/ 1 h 724"/>
                            <a:gd name="T66" fmla="*/ 306 w 748"/>
                            <a:gd name="T67" fmla="*/ 5 h 724"/>
                            <a:gd name="T68" fmla="*/ 274 w 748"/>
                            <a:gd name="T69" fmla="*/ 14 h 724"/>
                            <a:gd name="T70" fmla="*/ 242 w 748"/>
                            <a:gd name="T71" fmla="*/ 24 h 724"/>
                            <a:gd name="T72" fmla="*/ 211 w 748"/>
                            <a:gd name="T73" fmla="*/ 38 h 724"/>
                            <a:gd name="T74" fmla="*/ 182 w 748"/>
                            <a:gd name="T75" fmla="*/ 54 h 724"/>
                            <a:gd name="T76" fmla="*/ 154 w 748"/>
                            <a:gd name="T77" fmla="*/ 72 h 724"/>
                            <a:gd name="T78" fmla="*/ 127 w 748"/>
                            <a:gd name="T79" fmla="*/ 92 h 724"/>
                            <a:gd name="T80" fmla="*/ 103 w 748"/>
                            <a:gd name="T81" fmla="*/ 116 h 724"/>
                            <a:gd name="T82" fmla="*/ 80 w 748"/>
                            <a:gd name="T83" fmla="*/ 142 h 724"/>
                            <a:gd name="T84" fmla="*/ 60 w 748"/>
                            <a:gd name="T85" fmla="*/ 169 h 724"/>
                            <a:gd name="T86" fmla="*/ 43 w 748"/>
                            <a:gd name="T87" fmla="*/ 198 h 724"/>
                            <a:gd name="T88" fmla="*/ 28 w 748"/>
                            <a:gd name="T89" fmla="*/ 227 h 724"/>
                            <a:gd name="T90" fmla="*/ 18 w 748"/>
                            <a:gd name="T91" fmla="*/ 259 h 724"/>
                            <a:gd name="T92" fmla="*/ 8 w 748"/>
                            <a:gd name="T93" fmla="*/ 291 h 724"/>
                            <a:gd name="T94" fmla="*/ 1 w 748"/>
                            <a:gd name="T95" fmla="*/ 325 h 724"/>
                            <a:gd name="T96" fmla="*/ 0 w 748"/>
                            <a:gd name="T97" fmla="*/ 344 h 724"/>
                            <a:gd name="T98" fmla="*/ 87 w 748"/>
                            <a:gd name="T99" fmla="*/ 521 h 724"/>
                            <a:gd name="T100" fmla="*/ 235 w 748"/>
                            <a:gd name="T101" fmla="*/ 655 h 724"/>
                            <a:gd name="T102" fmla="*/ 422 w 748"/>
                            <a:gd name="T103" fmla="*/ 720 h 7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748" h="724">
                              <a:moveTo>
                                <a:pt x="502" y="724"/>
                              </a:moveTo>
                              <a:lnTo>
                                <a:pt x="505" y="724"/>
                              </a:lnTo>
                              <a:lnTo>
                                <a:pt x="521" y="719"/>
                              </a:lnTo>
                              <a:lnTo>
                                <a:pt x="536" y="711"/>
                              </a:lnTo>
                              <a:lnTo>
                                <a:pt x="550" y="704"/>
                              </a:lnTo>
                              <a:lnTo>
                                <a:pt x="565" y="695"/>
                              </a:lnTo>
                              <a:lnTo>
                                <a:pt x="580" y="687"/>
                              </a:lnTo>
                              <a:lnTo>
                                <a:pt x="593" y="678"/>
                              </a:lnTo>
                              <a:lnTo>
                                <a:pt x="606" y="668"/>
                              </a:lnTo>
                              <a:lnTo>
                                <a:pt x="620" y="658"/>
                              </a:lnTo>
                              <a:lnTo>
                                <a:pt x="632" y="646"/>
                              </a:lnTo>
                              <a:lnTo>
                                <a:pt x="644" y="634"/>
                              </a:lnTo>
                              <a:lnTo>
                                <a:pt x="656" y="621"/>
                              </a:lnTo>
                              <a:lnTo>
                                <a:pt x="666" y="609"/>
                              </a:lnTo>
                              <a:lnTo>
                                <a:pt x="676" y="595"/>
                              </a:lnTo>
                              <a:lnTo>
                                <a:pt x="686" y="581"/>
                              </a:lnTo>
                              <a:lnTo>
                                <a:pt x="695" y="567"/>
                              </a:lnTo>
                              <a:lnTo>
                                <a:pt x="704" y="553"/>
                              </a:lnTo>
                              <a:lnTo>
                                <a:pt x="711" y="537"/>
                              </a:lnTo>
                              <a:lnTo>
                                <a:pt x="717" y="523"/>
                              </a:lnTo>
                              <a:lnTo>
                                <a:pt x="724" y="507"/>
                              </a:lnTo>
                              <a:lnTo>
                                <a:pt x="729" y="491"/>
                              </a:lnTo>
                              <a:lnTo>
                                <a:pt x="735" y="475"/>
                              </a:lnTo>
                              <a:lnTo>
                                <a:pt x="739" y="458"/>
                              </a:lnTo>
                              <a:lnTo>
                                <a:pt x="743" y="442"/>
                              </a:lnTo>
                              <a:lnTo>
                                <a:pt x="745" y="425"/>
                              </a:lnTo>
                              <a:lnTo>
                                <a:pt x="747" y="409"/>
                              </a:lnTo>
                              <a:lnTo>
                                <a:pt x="748" y="392"/>
                              </a:lnTo>
                              <a:lnTo>
                                <a:pt x="748" y="374"/>
                              </a:lnTo>
                              <a:lnTo>
                                <a:pt x="748" y="358"/>
                              </a:lnTo>
                              <a:lnTo>
                                <a:pt x="747" y="341"/>
                              </a:lnTo>
                              <a:lnTo>
                                <a:pt x="745" y="325"/>
                              </a:lnTo>
                              <a:lnTo>
                                <a:pt x="743" y="309"/>
                              </a:lnTo>
                              <a:lnTo>
                                <a:pt x="739" y="291"/>
                              </a:lnTo>
                              <a:lnTo>
                                <a:pt x="735" y="275"/>
                              </a:lnTo>
                              <a:lnTo>
                                <a:pt x="729" y="259"/>
                              </a:lnTo>
                              <a:lnTo>
                                <a:pt x="724" y="243"/>
                              </a:lnTo>
                              <a:lnTo>
                                <a:pt x="717" y="227"/>
                              </a:lnTo>
                              <a:lnTo>
                                <a:pt x="711" y="213"/>
                              </a:lnTo>
                              <a:lnTo>
                                <a:pt x="704" y="198"/>
                              </a:lnTo>
                              <a:lnTo>
                                <a:pt x="695" y="183"/>
                              </a:lnTo>
                              <a:lnTo>
                                <a:pt x="686" y="169"/>
                              </a:lnTo>
                              <a:lnTo>
                                <a:pt x="676" y="155"/>
                              </a:lnTo>
                              <a:lnTo>
                                <a:pt x="666" y="142"/>
                              </a:lnTo>
                              <a:lnTo>
                                <a:pt x="656" y="128"/>
                              </a:lnTo>
                              <a:lnTo>
                                <a:pt x="644" y="116"/>
                              </a:lnTo>
                              <a:lnTo>
                                <a:pt x="632" y="104"/>
                              </a:lnTo>
                              <a:lnTo>
                                <a:pt x="620" y="92"/>
                              </a:lnTo>
                              <a:lnTo>
                                <a:pt x="606" y="82"/>
                              </a:lnTo>
                              <a:lnTo>
                                <a:pt x="593" y="72"/>
                              </a:lnTo>
                              <a:lnTo>
                                <a:pt x="580" y="62"/>
                              </a:lnTo>
                              <a:lnTo>
                                <a:pt x="565" y="54"/>
                              </a:lnTo>
                              <a:lnTo>
                                <a:pt x="550" y="44"/>
                              </a:lnTo>
                              <a:lnTo>
                                <a:pt x="536" y="38"/>
                              </a:lnTo>
                              <a:lnTo>
                                <a:pt x="521" y="31"/>
                              </a:lnTo>
                              <a:lnTo>
                                <a:pt x="505" y="24"/>
                              </a:lnTo>
                              <a:lnTo>
                                <a:pt x="489" y="19"/>
                              </a:lnTo>
                              <a:lnTo>
                                <a:pt x="473" y="14"/>
                              </a:lnTo>
                              <a:lnTo>
                                <a:pt x="457" y="10"/>
                              </a:lnTo>
                              <a:lnTo>
                                <a:pt x="441" y="5"/>
                              </a:lnTo>
                              <a:lnTo>
                                <a:pt x="423" y="3"/>
                              </a:lnTo>
                              <a:lnTo>
                                <a:pt x="407" y="1"/>
                              </a:lnTo>
                              <a:lnTo>
                                <a:pt x="390" y="0"/>
                              </a:lnTo>
                              <a:lnTo>
                                <a:pt x="373" y="0"/>
                              </a:lnTo>
                              <a:lnTo>
                                <a:pt x="357" y="0"/>
                              </a:lnTo>
                              <a:lnTo>
                                <a:pt x="339" y="1"/>
                              </a:lnTo>
                              <a:lnTo>
                                <a:pt x="323" y="3"/>
                              </a:lnTo>
                              <a:lnTo>
                                <a:pt x="306" y="5"/>
                              </a:lnTo>
                              <a:lnTo>
                                <a:pt x="290" y="10"/>
                              </a:lnTo>
                              <a:lnTo>
                                <a:pt x="274" y="14"/>
                              </a:lnTo>
                              <a:lnTo>
                                <a:pt x="258" y="19"/>
                              </a:lnTo>
                              <a:lnTo>
                                <a:pt x="242" y="24"/>
                              </a:lnTo>
                              <a:lnTo>
                                <a:pt x="226" y="31"/>
                              </a:lnTo>
                              <a:lnTo>
                                <a:pt x="211" y="38"/>
                              </a:lnTo>
                              <a:lnTo>
                                <a:pt x="195" y="44"/>
                              </a:lnTo>
                              <a:lnTo>
                                <a:pt x="182" y="54"/>
                              </a:lnTo>
                              <a:lnTo>
                                <a:pt x="167" y="62"/>
                              </a:lnTo>
                              <a:lnTo>
                                <a:pt x="154" y="72"/>
                              </a:lnTo>
                              <a:lnTo>
                                <a:pt x="139" y="82"/>
                              </a:lnTo>
                              <a:lnTo>
                                <a:pt x="127" y="92"/>
                              </a:lnTo>
                              <a:lnTo>
                                <a:pt x="115" y="104"/>
                              </a:lnTo>
                              <a:lnTo>
                                <a:pt x="103" y="116"/>
                              </a:lnTo>
                              <a:lnTo>
                                <a:pt x="91" y="128"/>
                              </a:lnTo>
                              <a:lnTo>
                                <a:pt x="80" y="142"/>
                              </a:lnTo>
                              <a:lnTo>
                                <a:pt x="70" y="155"/>
                              </a:lnTo>
                              <a:lnTo>
                                <a:pt x="60" y="169"/>
                              </a:lnTo>
                              <a:lnTo>
                                <a:pt x="52" y="183"/>
                              </a:lnTo>
                              <a:lnTo>
                                <a:pt x="43" y="198"/>
                              </a:lnTo>
                              <a:lnTo>
                                <a:pt x="35" y="213"/>
                              </a:lnTo>
                              <a:lnTo>
                                <a:pt x="28" y="227"/>
                              </a:lnTo>
                              <a:lnTo>
                                <a:pt x="23" y="243"/>
                              </a:lnTo>
                              <a:lnTo>
                                <a:pt x="18" y="259"/>
                              </a:lnTo>
                              <a:lnTo>
                                <a:pt x="12" y="275"/>
                              </a:lnTo>
                              <a:lnTo>
                                <a:pt x="8" y="291"/>
                              </a:lnTo>
                              <a:lnTo>
                                <a:pt x="4" y="309"/>
                              </a:lnTo>
                              <a:lnTo>
                                <a:pt x="1" y="325"/>
                              </a:lnTo>
                              <a:lnTo>
                                <a:pt x="0" y="341"/>
                              </a:lnTo>
                              <a:lnTo>
                                <a:pt x="0" y="344"/>
                              </a:lnTo>
                              <a:lnTo>
                                <a:pt x="35" y="437"/>
                              </a:lnTo>
                              <a:lnTo>
                                <a:pt x="87" y="521"/>
                              </a:lnTo>
                              <a:lnTo>
                                <a:pt x="155" y="595"/>
                              </a:lnTo>
                              <a:lnTo>
                                <a:pt x="235" y="655"/>
                              </a:lnTo>
                              <a:lnTo>
                                <a:pt x="326" y="696"/>
                              </a:lnTo>
                              <a:lnTo>
                                <a:pt x="422" y="720"/>
                              </a:lnTo>
                              <a:lnTo>
                                <a:pt x="502" y="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484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9" name="Freeform 264"/>
                      <wps:cNvSpPr>
                        <a:spLocks noChangeAspect="1"/>
                      </wps:cNvSpPr>
                      <wps:spPr bwMode="auto">
                        <a:xfrm>
                          <a:off x="-22" y="1498"/>
                          <a:ext cx="726" cy="690"/>
                        </a:xfrm>
                        <a:custGeom>
                          <a:avLst/>
                          <a:gdLst>
                            <a:gd name="T0" fmla="*/ 9 w 726"/>
                            <a:gd name="T1" fmla="*/ 318 h 690"/>
                            <a:gd name="T2" fmla="*/ 1 w 726"/>
                            <a:gd name="T3" fmla="*/ 274 h 690"/>
                            <a:gd name="T4" fmla="*/ 1 w 726"/>
                            <a:gd name="T5" fmla="*/ 243 h 690"/>
                            <a:gd name="T6" fmla="*/ 21 w 726"/>
                            <a:gd name="T7" fmla="*/ 198 h 690"/>
                            <a:gd name="T8" fmla="*/ 48 w 726"/>
                            <a:gd name="T9" fmla="*/ 155 h 690"/>
                            <a:gd name="T10" fmla="*/ 81 w 726"/>
                            <a:gd name="T11" fmla="*/ 116 h 690"/>
                            <a:gd name="T12" fmla="*/ 117 w 726"/>
                            <a:gd name="T13" fmla="*/ 82 h 690"/>
                            <a:gd name="T14" fmla="*/ 160 w 726"/>
                            <a:gd name="T15" fmla="*/ 54 h 690"/>
                            <a:gd name="T16" fmla="*/ 204 w 726"/>
                            <a:gd name="T17" fmla="*/ 31 h 690"/>
                            <a:gd name="T18" fmla="*/ 252 w 726"/>
                            <a:gd name="T19" fmla="*/ 14 h 690"/>
                            <a:gd name="T20" fmla="*/ 301 w 726"/>
                            <a:gd name="T21" fmla="*/ 3 h 690"/>
                            <a:gd name="T22" fmla="*/ 351 w 726"/>
                            <a:gd name="T23" fmla="*/ 0 h 690"/>
                            <a:gd name="T24" fmla="*/ 401 w 726"/>
                            <a:gd name="T25" fmla="*/ 3 h 690"/>
                            <a:gd name="T26" fmla="*/ 451 w 726"/>
                            <a:gd name="T27" fmla="*/ 14 h 690"/>
                            <a:gd name="T28" fmla="*/ 499 w 726"/>
                            <a:gd name="T29" fmla="*/ 31 h 690"/>
                            <a:gd name="T30" fmla="*/ 543 w 726"/>
                            <a:gd name="T31" fmla="*/ 54 h 690"/>
                            <a:gd name="T32" fmla="*/ 584 w 726"/>
                            <a:gd name="T33" fmla="*/ 82 h 690"/>
                            <a:gd name="T34" fmla="*/ 622 w 726"/>
                            <a:gd name="T35" fmla="*/ 116 h 690"/>
                            <a:gd name="T36" fmla="*/ 654 w 726"/>
                            <a:gd name="T37" fmla="*/ 155 h 690"/>
                            <a:gd name="T38" fmla="*/ 682 w 726"/>
                            <a:gd name="T39" fmla="*/ 198 h 690"/>
                            <a:gd name="T40" fmla="*/ 702 w 726"/>
                            <a:gd name="T41" fmla="*/ 243 h 690"/>
                            <a:gd name="T42" fmla="*/ 717 w 726"/>
                            <a:gd name="T43" fmla="*/ 291 h 690"/>
                            <a:gd name="T44" fmla="*/ 725 w 726"/>
                            <a:gd name="T45" fmla="*/ 341 h 690"/>
                            <a:gd name="T46" fmla="*/ 726 w 726"/>
                            <a:gd name="T47" fmla="*/ 392 h 690"/>
                            <a:gd name="T48" fmla="*/ 721 w 726"/>
                            <a:gd name="T49" fmla="*/ 442 h 690"/>
                            <a:gd name="T50" fmla="*/ 707 w 726"/>
                            <a:gd name="T51" fmla="*/ 491 h 690"/>
                            <a:gd name="T52" fmla="*/ 689 w 726"/>
                            <a:gd name="T53" fmla="*/ 537 h 690"/>
                            <a:gd name="T54" fmla="*/ 664 w 726"/>
                            <a:gd name="T55" fmla="*/ 581 h 690"/>
                            <a:gd name="T56" fmla="*/ 634 w 726"/>
                            <a:gd name="T57" fmla="*/ 621 h 690"/>
                            <a:gd name="T58" fmla="*/ 598 w 726"/>
                            <a:gd name="T59" fmla="*/ 658 h 690"/>
                            <a:gd name="T60" fmla="*/ 570 w 726"/>
                            <a:gd name="T61" fmla="*/ 679 h 690"/>
                            <a:gd name="T62" fmla="*/ 526 w 726"/>
                            <a:gd name="T63" fmla="*/ 687 h 690"/>
                            <a:gd name="T64" fmla="*/ 482 w 726"/>
                            <a:gd name="T65" fmla="*/ 690 h 690"/>
                            <a:gd name="T66" fmla="*/ 439 w 726"/>
                            <a:gd name="T67" fmla="*/ 690 h 690"/>
                            <a:gd name="T68" fmla="*/ 396 w 726"/>
                            <a:gd name="T69" fmla="*/ 684 h 690"/>
                            <a:gd name="T70" fmla="*/ 353 w 726"/>
                            <a:gd name="T71" fmla="*/ 676 h 690"/>
                            <a:gd name="T72" fmla="*/ 312 w 726"/>
                            <a:gd name="T73" fmla="*/ 663 h 690"/>
                            <a:gd name="T74" fmla="*/ 273 w 726"/>
                            <a:gd name="T75" fmla="*/ 647 h 690"/>
                            <a:gd name="T76" fmla="*/ 236 w 726"/>
                            <a:gd name="T77" fmla="*/ 628 h 690"/>
                            <a:gd name="T78" fmla="*/ 201 w 726"/>
                            <a:gd name="T79" fmla="*/ 605 h 690"/>
                            <a:gd name="T80" fmla="*/ 168 w 726"/>
                            <a:gd name="T81" fmla="*/ 581 h 690"/>
                            <a:gd name="T82" fmla="*/ 137 w 726"/>
                            <a:gd name="T83" fmla="*/ 552 h 690"/>
                            <a:gd name="T84" fmla="*/ 109 w 726"/>
                            <a:gd name="T85" fmla="*/ 521 h 690"/>
                            <a:gd name="T86" fmla="*/ 84 w 726"/>
                            <a:gd name="T87" fmla="*/ 489 h 690"/>
                            <a:gd name="T88" fmla="*/ 61 w 726"/>
                            <a:gd name="T89" fmla="*/ 453 h 690"/>
                            <a:gd name="T90" fmla="*/ 42 w 726"/>
                            <a:gd name="T91" fmla="*/ 414 h 690"/>
                            <a:gd name="T92" fmla="*/ 25 w 726"/>
                            <a:gd name="T93" fmla="*/ 374 h 690"/>
                            <a:gd name="T94" fmla="*/ 16 w 726"/>
                            <a:gd name="T95" fmla="*/ 348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726" h="690">
                              <a:moveTo>
                                <a:pt x="16" y="348"/>
                              </a:moveTo>
                              <a:lnTo>
                                <a:pt x="12" y="333"/>
                              </a:lnTo>
                              <a:lnTo>
                                <a:pt x="9" y="318"/>
                              </a:lnTo>
                              <a:lnTo>
                                <a:pt x="6" y="305"/>
                              </a:lnTo>
                              <a:lnTo>
                                <a:pt x="4" y="289"/>
                              </a:lnTo>
                              <a:lnTo>
                                <a:pt x="1" y="274"/>
                              </a:lnTo>
                              <a:lnTo>
                                <a:pt x="0" y="259"/>
                              </a:lnTo>
                              <a:lnTo>
                                <a:pt x="0" y="249"/>
                              </a:lnTo>
                              <a:lnTo>
                                <a:pt x="1" y="243"/>
                              </a:lnTo>
                              <a:lnTo>
                                <a:pt x="6" y="227"/>
                              </a:lnTo>
                              <a:lnTo>
                                <a:pt x="13" y="213"/>
                              </a:lnTo>
                              <a:lnTo>
                                <a:pt x="21" y="198"/>
                              </a:lnTo>
                              <a:lnTo>
                                <a:pt x="30" y="183"/>
                              </a:lnTo>
                              <a:lnTo>
                                <a:pt x="38" y="169"/>
                              </a:lnTo>
                              <a:lnTo>
                                <a:pt x="48" y="155"/>
                              </a:lnTo>
                              <a:lnTo>
                                <a:pt x="58" y="142"/>
                              </a:lnTo>
                              <a:lnTo>
                                <a:pt x="69" y="128"/>
                              </a:lnTo>
                              <a:lnTo>
                                <a:pt x="81" y="116"/>
                              </a:lnTo>
                              <a:lnTo>
                                <a:pt x="93" y="104"/>
                              </a:lnTo>
                              <a:lnTo>
                                <a:pt x="105" y="92"/>
                              </a:lnTo>
                              <a:lnTo>
                                <a:pt x="117" y="82"/>
                              </a:lnTo>
                              <a:lnTo>
                                <a:pt x="132" y="72"/>
                              </a:lnTo>
                              <a:lnTo>
                                <a:pt x="145" y="62"/>
                              </a:lnTo>
                              <a:lnTo>
                                <a:pt x="160" y="54"/>
                              </a:lnTo>
                              <a:lnTo>
                                <a:pt x="173" y="44"/>
                              </a:lnTo>
                              <a:lnTo>
                                <a:pt x="189" y="38"/>
                              </a:lnTo>
                              <a:lnTo>
                                <a:pt x="204" y="31"/>
                              </a:lnTo>
                              <a:lnTo>
                                <a:pt x="220" y="24"/>
                              </a:lnTo>
                              <a:lnTo>
                                <a:pt x="236" y="19"/>
                              </a:lnTo>
                              <a:lnTo>
                                <a:pt x="252" y="14"/>
                              </a:lnTo>
                              <a:lnTo>
                                <a:pt x="268" y="10"/>
                              </a:lnTo>
                              <a:lnTo>
                                <a:pt x="284" y="5"/>
                              </a:lnTo>
                              <a:lnTo>
                                <a:pt x="301" y="3"/>
                              </a:lnTo>
                              <a:lnTo>
                                <a:pt x="317" y="1"/>
                              </a:lnTo>
                              <a:lnTo>
                                <a:pt x="335" y="0"/>
                              </a:lnTo>
                              <a:lnTo>
                                <a:pt x="351" y="0"/>
                              </a:lnTo>
                              <a:lnTo>
                                <a:pt x="368" y="0"/>
                              </a:lnTo>
                              <a:lnTo>
                                <a:pt x="385" y="1"/>
                              </a:lnTo>
                              <a:lnTo>
                                <a:pt x="401" y="3"/>
                              </a:lnTo>
                              <a:lnTo>
                                <a:pt x="419" y="5"/>
                              </a:lnTo>
                              <a:lnTo>
                                <a:pt x="435" y="10"/>
                              </a:lnTo>
                              <a:lnTo>
                                <a:pt x="451" y="14"/>
                              </a:lnTo>
                              <a:lnTo>
                                <a:pt x="467" y="19"/>
                              </a:lnTo>
                              <a:lnTo>
                                <a:pt x="483" y="24"/>
                              </a:lnTo>
                              <a:lnTo>
                                <a:pt x="499" y="31"/>
                              </a:lnTo>
                              <a:lnTo>
                                <a:pt x="514" y="38"/>
                              </a:lnTo>
                              <a:lnTo>
                                <a:pt x="528" y="44"/>
                              </a:lnTo>
                              <a:lnTo>
                                <a:pt x="543" y="54"/>
                              </a:lnTo>
                              <a:lnTo>
                                <a:pt x="558" y="62"/>
                              </a:lnTo>
                              <a:lnTo>
                                <a:pt x="571" y="72"/>
                              </a:lnTo>
                              <a:lnTo>
                                <a:pt x="584" y="82"/>
                              </a:lnTo>
                              <a:lnTo>
                                <a:pt x="598" y="92"/>
                              </a:lnTo>
                              <a:lnTo>
                                <a:pt x="610" y="104"/>
                              </a:lnTo>
                              <a:lnTo>
                                <a:pt x="622" y="116"/>
                              </a:lnTo>
                              <a:lnTo>
                                <a:pt x="634" y="128"/>
                              </a:lnTo>
                              <a:lnTo>
                                <a:pt x="644" y="142"/>
                              </a:lnTo>
                              <a:lnTo>
                                <a:pt x="654" y="155"/>
                              </a:lnTo>
                              <a:lnTo>
                                <a:pt x="664" y="169"/>
                              </a:lnTo>
                              <a:lnTo>
                                <a:pt x="673" y="183"/>
                              </a:lnTo>
                              <a:lnTo>
                                <a:pt x="682" y="198"/>
                              </a:lnTo>
                              <a:lnTo>
                                <a:pt x="689" y="213"/>
                              </a:lnTo>
                              <a:lnTo>
                                <a:pt x="695" y="227"/>
                              </a:lnTo>
                              <a:lnTo>
                                <a:pt x="702" y="243"/>
                              </a:lnTo>
                              <a:lnTo>
                                <a:pt x="707" y="259"/>
                              </a:lnTo>
                              <a:lnTo>
                                <a:pt x="713" y="275"/>
                              </a:lnTo>
                              <a:lnTo>
                                <a:pt x="717" y="291"/>
                              </a:lnTo>
                              <a:lnTo>
                                <a:pt x="721" y="309"/>
                              </a:lnTo>
                              <a:lnTo>
                                <a:pt x="723" y="325"/>
                              </a:lnTo>
                              <a:lnTo>
                                <a:pt x="725" y="341"/>
                              </a:lnTo>
                              <a:lnTo>
                                <a:pt x="726" y="358"/>
                              </a:lnTo>
                              <a:lnTo>
                                <a:pt x="726" y="374"/>
                              </a:lnTo>
                              <a:lnTo>
                                <a:pt x="726" y="392"/>
                              </a:lnTo>
                              <a:lnTo>
                                <a:pt x="725" y="409"/>
                              </a:lnTo>
                              <a:lnTo>
                                <a:pt x="723" y="425"/>
                              </a:lnTo>
                              <a:lnTo>
                                <a:pt x="721" y="442"/>
                              </a:lnTo>
                              <a:lnTo>
                                <a:pt x="717" y="458"/>
                              </a:lnTo>
                              <a:lnTo>
                                <a:pt x="713" y="475"/>
                              </a:lnTo>
                              <a:lnTo>
                                <a:pt x="707" y="491"/>
                              </a:lnTo>
                              <a:lnTo>
                                <a:pt x="702" y="507"/>
                              </a:lnTo>
                              <a:lnTo>
                                <a:pt x="695" y="523"/>
                              </a:lnTo>
                              <a:lnTo>
                                <a:pt x="689" y="537"/>
                              </a:lnTo>
                              <a:lnTo>
                                <a:pt x="682" y="553"/>
                              </a:lnTo>
                              <a:lnTo>
                                <a:pt x="673" y="567"/>
                              </a:lnTo>
                              <a:lnTo>
                                <a:pt x="664" y="581"/>
                              </a:lnTo>
                              <a:lnTo>
                                <a:pt x="654" y="595"/>
                              </a:lnTo>
                              <a:lnTo>
                                <a:pt x="644" y="609"/>
                              </a:lnTo>
                              <a:lnTo>
                                <a:pt x="634" y="621"/>
                              </a:lnTo>
                              <a:lnTo>
                                <a:pt x="622" y="634"/>
                              </a:lnTo>
                              <a:lnTo>
                                <a:pt x="610" y="646"/>
                              </a:lnTo>
                              <a:lnTo>
                                <a:pt x="598" y="658"/>
                              </a:lnTo>
                              <a:lnTo>
                                <a:pt x="584" y="668"/>
                              </a:lnTo>
                              <a:lnTo>
                                <a:pt x="571" y="678"/>
                              </a:lnTo>
                              <a:lnTo>
                                <a:pt x="570" y="679"/>
                              </a:lnTo>
                              <a:lnTo>
                                <a:pt x="556" y="683"/>
                              </a:lnTo>
                              <a:lnTo>
                                <a:pt x="542" y="684"/>
                              </a:lnTo>
                              <a:lnTo>
                                <a:pt x="526" y="687"/>
                              </a:lnTo>
                              <a:lnTo>
                                <a:pt x="512" y="688"/>
                              </a:lnTo>
                              <a:lnTo>
                                <a:pt x="498" y="690"/>
                              </a:lnTo>
                              <a:lnTo>
                                <a:pt x="482" y="690"/>
                              </a:lnTo>
                              <a:lnTo>
                                <a:pt x="467" y="690"/>
                              </a:lnTo>
                              <a:lnTo>
                                <a:pt x="452" y="690"/>
                              </a:lnTo>
                              <a:lnTo>
                                <a:pt x="439" y="690"/>
                              </a:lnTo>
                              <a:lnTo>
                                <a:pt x="424" y="688"/>
                              </a:lnTo>
                              <a:lnTo>
                                <a:pt x="409" y="686"/>
                              </a:lnTo>
                              <a:lnTo>
                                <a:pt x="396" y="684"/>
                              </a:lnTo>
                              <a:lnTo>
                                <a:pt x="381" y="682"/>
                              </a:lnTo>
                              <a:lnTo>
                                <a:pt x="367" y="678"/>
                              </a:lnTo>
                              <a:lnTo>
                                <a:pt x="353" y="676"/>
                              </a:lnTo>
                              <a:lnTo>
                                <a:pt x="339" y="671"/>
                              </a:lnTo>
                              <a:lnTo>
                                <a:pt x="327" y="668"/>
                              </a:lnTo>
                              <a:lnTo>
                                <a:pt x="312" y="663"/>
                              </a:lnTo>
                              <a:lnTo>
                                <a:pt x="300" y="658"/>
                              </a:lnTo>
                              <a:lnTo>
                                <a:pt x="287" y="652"/>
                              </a:lnTo>
                              <a:lnTo>
                                <a:pt x="273" y="647"/>
                              </a:lnTo>
                              <a:lnTo>
                                <a:pt x="261" y="642"/>
                              </a:lnTo>
                              <a:lnTo>
                                <a:pt x="248" y="635"/>
                              </a:lnTo>
                              <a:lnTo>
                                <a:pt x="236" y="628"/>
                              </a:lnTo>
                              <a:lnTo>
                                <a:pt x="224" y="621"/>
                              </a:lnTo>
                              <a:lnTo>
                                <a:pt x="213" y="613"/>
                              </a:lnTo>
                              <a:lnTo>
                                <a:pt x="201" y="605"/>
                              </a:lnTo>
                              <a:lnTo>
                                <a:pt x="190" y="597"/>
                              </a:lnTo>
                              <a:lnTo>
                                <a:pt x="178" y="589"/>
                              </a:lnTo>
                              <a:lnTo>
                                <a:pt x="168" y="581"/>
                              </a:lnTo>
                              <a:lnTo>
                                <a:pt x="157" y="572"/>
                              </a:lnTo>
                              <a:lnTo>
                                <a:pt x="148" y="563"/>
                              </a:lnTo>
                              <a:lnTo>
                                <a:pt x="137" y="552"/>
                              </a:lnTo>
                              <a:lnTo>
                                <a:pt x="128" y="543"/>
                              </a:lnTo>
                              <a:lnTo>
                                <a:pt x="117" y="532"/>
                              </a:lnTo>
                              <a:lnTo>
                                <a:pt x="109" y="521"/>
                              </a:lnTo>
                              <a:lnTo>
                                <a:pt x="101" y="511"/>
                              </a:lnTo>
                              <a:lnTo>
                                <a:pt x="92" y="500"/>
                              </a:lnTo>
                              <a:lnTo>
                                <a:pt x="84" y="489"/>
                              </a:lnTo>
                              <a:lnTo>
                                <a:pt x="76" y="477"/>
                              </a:lnTo>
                              <a:lnTo>
                                <a:pt x="68" y="465"/>
                              </a:lnTo>
                              <a:lnTo>
                                <a:pt x="61" y="453"/>
                              </a:lnTo>
                              <a:lnTo>
                                <a:pt x="54" y="440"/>
                              </a:lnTo>
                              <a:lnTo>
                                <a:pt x="48" y="428"/>
                              </a:lnTo>
                              <a:lnTo>
                                <a:pt x="42" y="414"/>
                              </a:lnTo>
                              <a:lnTo>
                                <a:pt x="36" y="401"/>
                              </a:lnTo>
                              <a:lnTo>
                                <a:pt x="30" y="389"/>
                              </a:lnTo>
                              <a:lnTo>
                                <a:pt x="25" y="374"/>
                              </a:lnTo>
                              <a:lnTo>
                                <a:pt x="20" y="361"/>
                              </a:lnTo>
                              <a:lnTo>
                                <a:pt x="20" y="361"/>
                              </a:lnTo>
                              <a:lnTo>
                                <a:pt x="16" y="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8A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0" name="Freeform 265"/>
                      <wps:cNvSpPr>
                        <a:spLocks noChangeAspect="1"/>
                      </wps:cNvSpPr>
                      <wps:spPr bwMode="auto">
                        <a:xfrm>
                          <a:off x="14" y="1498"/>
                          <a:ext cx="690" cy="652"/>
                        </a:xfrm>
                        <a:custGeom>
                          <a:avLst/>
                          <a:gdLst>
                            <a:gd name="T0" fmla="*/ 9 w 690"/>
                            <a:gd name="T1" fmla="*/ 310 h 652"/>
                            <a:gd name="T2" fmla="*/ 2 w 690"/>
                            <a:gd name="T3" fmla="*/ 270 h 652"/>
                            <a:gd name="T4" fmla="*/ 0 w 690"/>
                            <a:gd name="T5" fmla="*/ 226 h 652"/>
                            <a:gd name="T6" fmla="*/ 0 w 690"/>
                            <a:gd name="T7" fmla="*/ 183 h 652"/>
                            <a:gd name="T8" fmla="*/ 12 w 690"/>
                            <a:gd name="T9" fmla="*/ 155 h 652"/>
                            <a:gd name="T10" fmla="*/ 45 w 690"/>
                            <a:gd name="T11" fmla="*/ 116 h 652"/>
                            <a:gd name="T12" fmla="*/ 81 w 690"/>
                            <a:gd name="T13" fmla="*/ 82 h 652"/>
                            <a:gd name="T14" fmla="*/ 124 w 690"/>
                            <a:gd name="T15" fmla="*/ 54 h 652"/>
                            <a:gd name="T16" fmla="*/ 168 w 690"/>
                            <a:gd name="T17" fmla="*/ 31 h 652"/>
                            <a:gd name="T18" fmla="*/ 216 w 690"/>
                            <a:gd name="T19" fmla="*/ 14 h 652"/>
                            <a:gd name="T20" fmla="*/ 265 w 690"/>
                            <a:gd name="T21" fmla="*/ 3 h 652"/>
                            <a:gd name="T22" fmla="*/ 315 w 690"/>
                            <a:gd name="T23" fmla="*/ 0 h 652"/>
                            <a:gd name="T24" fmla="*/ 365 w 690"/>
                            <a:gd name="T25" fmla="*/ 3 h 652"/>
                            <a:gd name="T26" fmla="*/ 415 w 690"/>
                            <a:gd name="T27" fmla="*/ 14 h 652"/>
                            <a:gd name="T28" fmla="*/ 463 w 690"/>
                            <a:gd name="T29" fmla="*/ 31 h 652"/>
                            <a:gd name="T30" fmla="*/ 507 w 690"/>
                            <a:gd name="T31" fmla="*/ 54 h 652"/>
                            <a:gd name="T32" fmla="*/ 548 w 690"/>
                            <a:gd name="T33" fmla="*/ 82 h 652"/>
                            <a:gd name="T34" fmla="*/ 586 w 690"/>
                            <a:gd name="T35" fmla="*/ 116 h 652"/>
                            <a:gd name="T36" fmla="*/ 618 w 690"/>
                            <a:gd name="T37" fmla="*/ 155 h 652"/>
                            <a:gd name="T38" fmla="*/ 646 w 690"/>
                            <a:gd name="T39" fmla="*/ 198 h 652"/>
                            <a:gd name="T40" fmla="*/ 666 w 690"/>
                            <a:gd name="T41" fmla="*/ 243 h 652"/>
                            <a:gd name="T42" fmla="*/ 681 w 690"/>
                            <a:gd name="T43" fmla="*/ 291 h 652"/>
                            <a:gd name="T44" fmla="*/ 689 w 690"/>
                            <a:gd name="T45" fmla="*/ 341 h 652"/>
                            <a:gd name="T46" fmla="*/ 690 w 690"/>
                            <a:gd name="T47" fmla="*/ 392 h 652"/>
                            <a:gd name="T48" fmla="*/ 685 w 690"/>
                            <a:gd name="T49" fmla="*/ 442 h 652"/>
                            <a:gd name="T50" fmla="*/ 671 w 690"/>
                            <a:gd name="T51" fmla="*/ 491 h 652"/>
                            <a:gd name="T52" fmla="*/ 653 w 690"/>
                            <a:gd name="T53" fmla="*/ 537 h 652"/>
                            <a:gd name="T54" fmla="*/ 628 w 690"/>
                            <a:gd name="T55" fmla="*/ 581 h 652"/>
                            <a:gd name="T56" fmla="*/ 599 w 690"/>
                            <a:gd name="T57" fmla="*/ 620 h 652"/>
                            <a:gd name="T58" fmla="*/ 570 w 690"/>
                            <a:gd name="T59" fmla="*/ 632 h 652"/>
                            <a:gd name="T60" fmla="*/ 527 w 690"/>
                            <a:gd name="T61" fmla="*/ 643 h 652"/>
                            <a:gd name="T62" fmla="*/ 486 w 690"/>
                            <a:gd name="T63" fmla="*/ 650 h 652"/>
                            <a:gd name="T64" fmla="*/ 446 w 690"/>
                            <a:gd name="T65" fmla="*/ 652 h 652"/>
                            <a:gd name="T66" fmla="*/ 404 w 690"/>
                            <a:gd name="T67" fmla="*/ 652 h 652"/>
                            <a:gd name="T68" fmla="*/ 365 w 690"/>
                            <a:gd name="T69" fmla="*/ 647 h 652"/>
                            <a:gd name="T70" fmla="*/ 327 w 690"/>
                            <a:gd name="T71" fmla="*/ 639 h 652"/>
                            <a:gd name="T72" fmla="*/ 289 w 690"/>
                            <a:gd name="T73" fmla="*/ 627 h 652"/>
                            <a:gd name="T74" fmla="*/ 253 w 690"/>
                            <a:gd name="T75" fmla="*/ 613 h 652"/>
                            <a:gd name="T76" fmla="*/ 219 w 690"/>
                            <a:gd name="T77" fmla="*/ 596 h 652"/>
                            <a:gd name="T78" fmla="*/ 187 w 690"/>
                            <a:gd name="T79" fmla="*/ 575 h 652"/>
                            <a:gd name="T80" fmla="*/ 156 w 690"/>
                            <a:gd name="T81" fmla="*/ 552 h 652"/>
                            <a:gd name="T82" fmla="*/ 128 w 690"/>
                            <a:gd name="T83" fmla="*/ 525 h 652"/>
                            <a:gd name="T84" fmla="*/ 101 w 690"/>
                            <a:gd name="T85" fmla="*/ 497 h 652"/>
                            <a:gd name="T86" fmla="*/ 78 w 690"/>
                            <a:gd name="T87" fmla="*/ 468 h 652"/>
                            <a:gd name="T88" fmla="*/ 57 w 690"/>
                            <a:gd name="T89" fmla="*/ 434 h 652"/>
                            <a:gd name="T90" fmla="*/ 40 w 690"/>
                            <a:gd name="T91" fmla="*/ 400 h 652"/>
                            <a:gd name="T92" fmla="*/ 24 w 690"/>
                            <a:gd name="T93" fmla="*/ 362 h 652"/>
                            <a:gd name="T94" fmla="*/ 16 w 690"/>
                            <a:gd name="T95" fmla="*/ 337 h 6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90" h="652">
                              <a:moveTo>
                                <a:pt x="16" y="337"/>
                              </a:moveTo>
                              <a:lnTo>
                                <a:pt x="12" y="324"/>
                              </a:lnTo>
                              <a:lnTo>
                                <a:pt x="9" y="310"/>
                              </a:lnTo>
                              <a:lnTo>
                                <a:pt x="6" y="297"/>
                              </a:lnTo>
                              <a:lnTo>
                                <a:pt x="5" y="283"/>
                              </a:lnTo>
                              <a:lnTo>
                                <a:pt x="2" y="270"/>
                              </a:lnTo>
                              <a:lnTo>
                                <a:pt x="1" y="255"/>
                              </a:lnTo>
                              <a:lnTo>
                                <a:pt x="0" y="242"/>
                              </a:lnTo>
                              <a:lnTo>
                                <a:pt x="0" y="226"/>
                              </a:lnTo>
                              <a:lnTo>
                                <a:pt x="0" y="213"/>
                              </a:lnTo>
                              <a:lnTo>
                                <a:pt x="0" y="198"/>
                              </a:lnTo>
                              <a:lnTo>
                                <a:pt x="0" y="183"/>
                              </a:lnTo>
                              <a:lnTo>
                                <a:pt x="4" y="170"/>
                              </a:lnTo>
                              <a:lnTo>
                                <a:pt x="2" y="169"/>
                              </a:lnTo>
                              <a:lnTo>
                                <a:pt x="12" y="155"/>
                              </a:lnTo>
                              <a:lnTo>
                                <a:pt x="22" y="142"/>
                              </a:lnTo>
                              <a:lnTo>
                                <a:pt x="33" y="128"/>
                              </a:lnTo>
                              <a:lnTo>
                                <a:pt x="45" y="116"/>
                              </a:lnTo>
                              <a:lnTo>
                                <a:pt x="57" y="104"/>
                              </a:lnTo>
                              <a:lnTo>
                                <a:pt x="69" y="92"/>
                              </a:lnTo>
                              <a:lnTo>
                                <a:pt x="81" y="82"/>
                              </a:lnTo>
                              <a:lnTo>
                                <a:pt x="96" y="72"/>
                              </a:lnTo>
                              <a:lnTo>
                                <a:pt x="109" y="62"/>
                              </a:lnTo>
                              <a:lnTo>
                                <a:pt x="124" y="54"/>
                              </a:lnTo>
                              <a:lnTo>
                                <a:pt x="137" y="44"/>
                              </a:lnTo>
                              <a:lnTo>
                                <a:pt x="153" y="38"/>
                              </a:lnTo>
                              <a:lnTo>
                                <a:pt x="168" y="31"/>
                              </a:lnTo>
                              <a:lnTo>
                                <a:pt x="184" y="24"/>
                              </a:lnTo>
                              <a:lnTo>
                                <a:pt x="200" y="19"/>
                              </a:lnTo>
                              <a:lnTo>
                                <a:pt x="216" y="14"/>
                              </a:lnTo>
                              <a:lnTo>
                                <a:pt x="232" y="10"/>
                              </a:lnTo>
                              <a:lnTo>
                                <a:pt x="248" y="5"/>
                              </a:lnTo>
                              <a:lnTo>
                                <a:pt x="265" y="3"/>
                              </a:lnTo>
                              <a:lnTo>
                                <a:pt x="281" y="1"/>
                              </a:lnTo>
                              <a:lnTo>
                                <a:pt x="299" y="0"/>
                              </a:lnTo>
                              <a:lnTo>
                                <a:pt x="315" y="0"/>
                              </a:lnTo>
                              <a:lnTo>
                                <a:pt x="332" y="0"/>
                              </a:lnTo>
                              <a:lnTo>
                                <a:pt x="349" y="1"/>
                              </a:lnTo>
                              <a:lnTo>
                                <a:pt x="365" y="3"/>
                              </a:lnTo>
                              <a:lnTo>
                                <a:pt x="383" y="5"/>
                              </a:lnTo>
                              <a:lnTo>
                                <a:pt x="399" y="10"/>
                              </a:lnTo>
                              <a:lnTo>
                                <a:pt x="415" y="14"/>
                              </a:lnTo>
                              <a:lnTo>
                                <a:pt x="431" y="19"/>
                              </a:lnTo>
                              <a:lnTo>
                                <a:pt x="447" y="24"/>
                              </a:lnTo>
                              <a:lnTo>
                                <a:pt x="463" y="31"/>
                              </a:lnTo>
                              <a:lnTo>
                                <a:pt x="478" y="38"/>
                              </a:lnTo>
                              <a:lnTo>
                                <a:pt x="492" y="44"/>
                              </a:lnTo>
                              <a:lnTo>
                                <a:pt x="507" y="54"/>
                              </a:lnTo>
                              <a:lnTo>
                                <a:pt x="522" y="62"/>
                              </a:lnTo>
                              <a:lnTo>
                                <a:pt x="535" y="72"/>
                              </a:lnTo>
                              <a:lnTo>
                                <a:pt x="548" y="82"/>
                              </a:lnTo>
                              <a:lnTo>
                                <a:pt x="562" y="92"/>
                              </a:lnTo>
                              <a:lnTo>
                                <a:pt x="574" y="104"/>
                              </a:lnTo>
                              <a:lnTo>
                                <a:pt x="586" y="116"/>
                              </a:lnTo>
                              <a:lnTo>
                                <a:pt x="598" y="128"/>
                              </a:lnTo>
                              <a:lnTo>
                                <a:pt x="608" y="142"/>
                              </a:lnTo>
                              <a:lnTo>
                                <a:pt x="618" y="155"/>
                              </a:lnTo>
                              <a:lnTo>
                                <a:pt x="628" y="169"/>
                              </a:lnTo>
                              <a:lnTo>
                                <a:pt x="637" y="183"/>
                              </a:lnTo>
                              <a:lnTo>
                                <a:pt x="646" y="198"/>
                              </a:lnTo>
                              <a:lnTo>
                                <a:pt x="653" y="213"/>
                              </a:lnTo>
                              <a:lnTo>
                                <a:pt x="659" y="227"/>
                              </a:lnTo>
                              <a:lnTo>
                                <a:pt x="666" y="243"/>
                              </a:lnTo>
                              <a:lnTo>
                                <a:pt x="671" y="259"/>
                              </a:lnTo>
                              <a:lnTo>
                                <a:pt x="677" y="275"/>
                              </a:lnTo>
                              <a:lnTo>
                                <a:pt x="681" y="291"/>
                              </a:lnTo>
                              <a:lnTo>
                                <a:pt x="685" y="309"/>
                              </a:lnTo>
                              <a:lnTo>
                                <a:pt x="687" y="325"/>
                              </a:lnTo>
                              <a:lnTo>
                                <a:pt x="689" y="341"/>
                              </a:lnTo>
                              <a:lnTo>
                                <a:pt x="690" y="358"/>
                              </a:lnTo>
                              <a:lnTo>
                                <a:pt x="690" y="374"/>
                              </a:lnTo>
                              <a:lnTo>
                                <a:pt x="690" y="392"/>
                              </a:lnTo>
                              <a:lnTo>
                                <a:pt x="689" y="409"/>
                              </a:lnTo>
                              <a:lnTo>
                                <a:pt x="687" y="425"/>
                              </a:lnTo>
                              <a:lnTo>
                                <a:pt x="685" y="442"/>
                              </a:lnTo>
                              <a:lnTo>
                                <a:pt x="681" y="458"/>
                              </a:lnTo>
                              <a:lnTo>
                                <a:pt x="677" y="475"/>
                              </a:lnTo>
                              <a:lnTo>
                                <a:pt x="671" y="491"/>
                              </a:lnTo>
                              <a:lnTo>
                                <a:pt x="666" y="507"/>
                              </a:lnTo>
                              <a:lnTo>
                                <a:pt x="659" y="523"/>
                              </a:lnTo>
                              <a:lnTo>
                                <a:pt x="653" y="537"/>
                              </a:lnTo>
                              <a:lnTo>
                                <a:pt x="646" y="553"/>
                              </a:lnTo>
                              <a:lnTo>
                                <a:pt x="637" y="567"/>
                              </a:lnTo>
                              <a:lnTo>
                                <a:pt x="628" y="581"/>
                              </a:lnTo>
                              <a:lnTo>
                                <a:pt x="618" y="595"/>
                              </a:lnTo>
                              <a:lnTo>
                                <a:pt x="608" y="609"/>
                              </a:lnTo>
                              <a:lnTo>
                                <a:pt x="599" y="620"/>
                              </a:lnTo>
                              <a:lnTo>
                                <a:pt x="598" y="621"/>
                              </a:lnTo>
                              <a:lnTo>
                                <a:pt x="583" y="627"/>
                              </a:lnTo>
                              <a:lnTo>
                                <a:pt x="570" y="632"/>
                              </a:lnTo>
                              <a:lnTo>
                                <a:pt x="555" y="636"/>
                              </a:lnTo>
                              <a:lnTo>
                                <a:pt x="542" y="640"/>
                              </a:lnTo>
                              <a:lnTo>
                                <a:pt x="527" y="643"/>
                              </a:lnTo>
                              <a:lnTo>
                                <a:pt x="514" y="646"/>
                              </a:lnTo>
                              <a:lnTo>
                                <a:pt x="500" y="647"/>
                              </a:lnTo>
                              <a:lnTo>
                                <a:pt x="486" y="650"/>
                              </a:lnTo>
                              <a:lnTo>
                                <a:pt x="472" y="651"/>
                              </a:lnTo>
                              <a:lnTo>
                                <a:pt x="459" y="652"/>
                              </a:lnTo>
                              <a:lnTo>
                                <a:pt x="446" y="652"/>
                              </a:lnTo>
                              <a:lnTo>
                                <a:pt x="431" y="652"/>
                              </a:lnTo>
                              <a:lnTo>
                                <a:pt x="418" y="652"/>
                              </a:lnTo>
                              <a:lnTo>
                                <a:pt x="404" y="652"/>
                              </a:lnTo>
                              <a:lnTo>
                                <a:pt x="392" y="651"/>
                              </a:lnTo>
                              <a:lnTo>
                                <a:pt x="379" y="650"/>
                              </a:lnTo>
                              <a:lnTo>
                                <a:pt x="365" y="647"/>
                              </a:lnTo>
                              <a:lnTo>
                                <a:pt x="352" y="644"/>
                              </a:lnTo>
                              <a:lnTo>
                                <a:pt x="339" y="642"/>
                              </a:lnTo>
                              <a:lnTo>
                                <a:pt x="327" y="639"/>
                              </a:lnTo>
                              <a:lnTo>
                                <a:pt x="313" y="635"/>
                              </a:lnTo>
                              <a:lnTo>
                                <a:pt x="301" y="632"/>
                              </a:lnTo>
                              <a:lnTo>
                                <a:pt x="289" y="627"/>
                              </a:lnTo>
                              <a:lnTo>
                                <a:pt x="277" y="623"/>
                              </a:lnTo>
                              <a:lnTo>
                                <a:pt x="265" y="617"/>
                              </a:lnTo>
                              <a:lnTo>
                                <a:pt x="253" y="613"/>
                              </a:lnTo>
                              <a:lnTo>
                                <a:pt x="241" y="608"/>
                              </a:lnTo>
                              <a:lnTo>
                                <a:pt x="231" y="601"/>
                              </a:lnTo>
                              <a:lnTo>
                                <a:pt x="219" y="596"/>
                              </a:lnTo>
                              <a:lnTo>
                                <a:pt x="208" y="589"/>
                              </a:lnTo>
                              <a:lnTo>
                                <a:pt x="197" y="581"/>
                              </a:lnTo>
                              <a:lnTo>
                                <a:pt x="187" y="575"/>
                              </a:lnTo>
                              <a:lnTo>
                                <a:pt x="177" y="568"/>
                              </a:lnTo>
                              <a:lnTo>
                                <a:pt x="166" y="560"/>
                              </a:lnTo>
                              <a:lnTo>
                                <a:pt x="156" y="552"/>
                              </a:lnTo>
                              <a:lnTo>
                                <a:pt x="146" y="544"/>
                              </a:lnTo>
                              <a:lnTo>
                                <a:pt x="137" y="535"/>
                              </a:lnTo>
                              <a:lnTo>
                                <a:pt x="128" y="525"/>
                              </a:lnTo>
                              <a:lnTo>
                                <a:pt x="120" y="517"/>
                              </a:lnTo>
                              <a:lnTo>
                                <a:pt x="109" y="508"/>
                              </a:lnTo>
                              <a:lnTo>
                                <a:pt x="101" y="497"/>
                              </a:lnTo>
                              <a:lnTo>
                                <a:pt x="93" y="488"/>
                              </a:lnTo>
                              <a:lnTo>
                                <a:pt x="85" y="479"/>
                              </a:lnTo>
                              <a:lnTo>
                                <a:pt x="78" y="468"/>
                              </a:lnTo>
                              <a:lnTo>
                                <a:pt x="70" y="456"/>
                              </a:lnTo>
                              <a:lnTo>
                                <a:pt x="64" y="445"/>
                              </a:lnTo>
                              <a:lnTo>
                                <a:pt x="57" y="434"/>
                              </a:lnTo>
                              <a:lnTo>
                                <a:pt x="50" y="422"/>
                              </a:lnTo>
                              <a:lnTo>
                                <a:pt x="45" y="412"/>
                              </a:lnTo>
                              <a:lnTo>
                                <a:pt x="40" y="400"/>
                              </a:lnTo>
                              <a:lnTo>
                                <a:pt x="33" y="386"/>
                              </a:lnTo>
                              <a:lnTo>
                                <a:pt x="29" y="376"/>
                              </a:lnTo>
                              <a:lnTo>
                                <a:pt x="24" y="362"/>
                              </a:lnTo>
                              <a:lnTo>
                                <a:pt x="20" y="349"/>
                              </a:lnTo>
                              <a:lnTo>
                                <a:pt x="20" y="349"/>
                              </a:lnTo>
                              <a:lnTo>
                                <a:pt x="16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4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1" name="Freeform 266"/>
                      <wps:cNvSpPr>
                        <a:spLocks noChangeAspect="1"/>
                      </wps:cNvSpPr>
                      <wps:spPr bwMode="auto">
                        <a:xfrm>
                          <a:off x="50" y="1498"/>
                          <a:ext cx="654" cy="616"/>
                        </a:xfrm>
                        <a:custGeom>
                          <a:avLst/>
                          <a:gdLst>
                            <a:gd name="T0" fmla="*/ 8 w 654"/>
                            <a:gd name="T1" fmla="*/ 302 h 616"/>
                            <a:gd name="T2" fmla="*/ 2 w 654"/>
                            <a:gd name="T3" fmla="*/ 265 h 616"/>
                            <a:gd name="T4" fmla="*/ 0 w 654"/>
                            <a:gd name="T5" fmla="*/ 226 h 616"/>
                            <a:gd name="T6" fmla="*/ 0 w 654"/>
                            <a:gd name="T7" fmla="*/ 186 h 616"/>
                            <a:gd name="T8" fmla="*/ 6 w 654"/>
                            <a:gd name="T9" fmla="*/ 146 h 616"/>
                            <a:gd name="T10" fmla="*/ 14 w 654"/>
                            <a:gd name="T11" fmla="*/ 112 h 616"/>
                            <a:gd name="T12" fmla="*/ 45 w 654"/>
                            <a:gd name="T13" fmla="*/ 82 h 616"/>
                            <a:gd name="T14" fmla="*/ 88 w 654"/>
                            <a:gd name="T15" fmla="*/ 54 h 616"/>
                            <a:gd name="T16" fmla="*/ 132 w 654"/>
                            <a:gd name="T17" fmla="*/ 31 h 616"/>
                            <a:gd name="T18" fmla="*/ 180 w 654"/>
                            <a:gd name="T19" fmla="*/ 14 h 616"/>
                            <a:gd name="T20" fmla="*/ 229 w 654"/>
                            <a:gd name="T21" fmla="*/ 3 h 616"/>
                            <a:gd name="T22" fmla="*/ 279 w 654"/>
                            <a:gd name="T23" fmla="*/ 0 h 616"/>
                            <a:gd name="T24" fmla="*/ 329 w 654"/>
                            <a:gd name="T25" fmla="*/ 3 h 616"/>
                            <a:gd name="T26" fmla="*/ 379 w 654"/>
                            <a:gd name="T27" fmla="*/ 14 h 616"/>
                            <a:gd name="T28" fmla="*/ 427 w 654"/>
                            <a:gd name="T29" fmla="*/ 31 h 616"/>
                            <a:gd name="T30" fmla="*/ 471 w 654"/>
                            <a:gd name="T31" fmla="*/ 54 h 616"/>
                            <a:gd name="T32" fmla="*/ 512 w 654"/>
                            <a:gd name="T33" fmla="*/ 82 h 616"/>
                            <a:gd name="T34" fmla="*/ 550 w 654"/>
                            <a:gd name="T35" fmla="*/ 116 h 616"/>
                            <a:gd name="T36" fmla="*/ 582 w 654"/>
                            <a:gd name="T37" fmla="*/ 155 h 616"/>
                            <a:gd name="T38" fmla="*/ 610 w 654"/>
                            <a:gd name="T39" fmla="*/ 198 h 616"/>
                            <a:gd name="T40" fmla="*/ 630 w 654"/>
                            <a:gd name="T41" fmla="*/ 243 h 616"/>
                            <a:gd name="T42" fmla="*/ 645 w 654"/>
                            <a:gd name="T43" fmla="*/ 291 h 616"/>
                            <a:gd name="T44" fmla="*/ 653 w 654"/>
                            <a:gd name="T45" fmla="*/ 341 h 616"/>
                            <a:gd name="T46" fmla="*/ 654 w 654"/>
                            <a:gd name="T47" fmla="*/ 392 h 616"/>
                            <a:gd name="T48" fmla="*/ 649 w 654"/>
                            <a:gd name="T49" fmla="*/ 442 h 616"/>
                            <a:gd name="T50" fmla="*/ 635 w 654"/>
                            <a:gd name="T51" fmla="*/ 491 h 616"/>
                            <a:gd name="T52" fmla="*/ 617 w 654"/>
                            <a:gd name="T53" fmla="*/ 537 h 616"/>
                            <a:gd name="T54" fmla="*/ 599 w 654"/>
                            <a:gd name="T55" fmla="*/ 563 h 616"/>
                            <a:gd name="T56" fmla="*/ 560 w 654"/>
                            <a:gd name="T57" fmla="*/ 583 h 616"/>
                            <a:gd name="T58" fmla="*/ 522 w 654"/>
                            <a:gd name="T59" fmla="*/ 597 h 616"/>
                            <a:gd name="T60" fmla="*/ 484 w 654"/>
                            <a:gd name="T61" fmla="*/ 607 h 616"/>
                            <a:gd name="T62" fmla="*/ 446 w 654"/>
                            <a:gd name="T63" fmla="*/ 613 h 616"/>
                            <a:gd name="T64" fmla="*/ 408 w 654"/>
                            <a:gd name="T65" fmla="*/ 616 h 616"/>
                            <a:gd name="T66" fmla="*/ 371 w 654"/>
                            <a:gd name="T67" fmla="*/ 616 h 616"/>
                            <a:gd name="T68" fmla="*/ 335 w 654"/>
                            <a:gd name="T69" fmla="*/ 611 h 616"/>
                            <a:gd name="T70" fmla="*/ 300 w 654"/>
                            <a:gd name="T71" fmla="*/ 604 h 616"/>
                            <a:gd name="T72" fmla="*/ 265 w 654"/>
                            <a:gd name="T73" fmla="*/ 593 h 616"/>
                            <a:gd name="T74" fmla="*/ 232 w 654"/>
                            <a:gd name="T75" fmla="*/ 580 h 616"/>
                            <a:gd name="T76" fmla="*/ 201 w 654"/>
                            <a:gd name="T77" fmla="*/ 564 h 616"/>
                            <a:gd name="T78" fmla="*/ 172 w 654"/>
                            <a:gd name="T79" fmla="*/ 545 h 616"/>
                            <a:gd name="T80" fmla="*/ 144 w 654"/>
                            <a:gd name="T81" fmla="*/ 525 h 616"/>
                            <a:gd name="T82" fmla="*/ 117 w 654"/>
                            <a:gd name="T83" fmla="*/ 500 h 616"/>
                            <a:gd name="T84" fmla="*/ 93 w 654"/>
                            <a:gd name="T85" fmla="*/ 475 h 616"/>
                            <a:gd name="T86" fmla="*/ 72 w 654"/>
                            <a:gd name="T87" fmla="*/ 446 h 616"/>
                            <a:gd name="T88" fmla="*/ 52 w 654"/>
                            <a:gd name="T89" fmla="*/ 417 h 616"/>
                            <a:gd name="T90" fmla="*/ 36 w 654"/>
                            <a:gd name="T91" fmla="*/ 384 h 616"/>
                            <a:gd name="T92" fmla="*/ 22 w 654"/>
                            <a:gd name="T93" fmla="*/ 350 h 616"/>
                            <a:gd name="T94" fmla="*/ 14 w 654"/>
                            <a:gd name="T95" fmla="*/ 328 h 6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54" h="616">
                              <a:moveTo>
                                <a:pt x="14" y="328"/>
                              </a:moveTo>
                              <a:lnTo>
                                <a:pt x="12" y="314"/>
                              </a:lnTo>
                              <a:lnTo>
                                <a:pt x="8" y="302"/>
                              </a:lnTo>
                              <a:lnTo>
                                <a:pt x="6" y="290"/>
                              </a:lnTo>
                              <a:lnTo>
                                <a:pt x="4" y="278"/>
                              </a:lnTo>
                              <a:lnTo>
                                <a:pt x="2" y="265"/>
                              </a:lnTo>
                              <a:lnTo>
                                <a:pt x="1" y="253"/>
                              </a:lnTo>
                              <a:lnTo>
                                <a:pt x="0" y="239"/>
                              </a:lnTo>
                              <a:lnTo>
                                <a:pt x="0" y="226"/>
                              </a:lnTo>
                              <a:lnTo>
                                <a:pt x="0" y="213"/>
                              </a:lnTo>
                              <a:lnTo>
                                <a:pt x="0" y="201"/>
                              </a:lnTo>
                              <a:lnTo>
                                <a:pt x="0" y="186"/>
                              </a:lnTo>
                              <a:lnTo>
                                <a:pt x="1" y="173"/>
                              </a:lnTo>
                              <a:lnTo>
                                <a:pt x="4" y="159"/>
                              </a:lnTo>
                              <a:lnTo>
                                <a:pt x="6" y="146"/>
                              </a:lnTo>
                              <a:lnTo>
                                <a:pt x="9" y="131"/>
                              </a:lnTo>
                              <a:lnTo>
                                <a:pt x="12" y="116"/>
                              </a:lnTo>
                              <a:lnTo>
                                <a:pt x="14" y="112"/>
                              </a:lnTo>
                              <a:lnTo>
                                <a:pt x="21" y="104"/>
                              </a:lnTo>
                              <a:lnTo>
                                <a:pt x="33" y="92"/>
                              </a:lnTo>
                              <a:lnTo>
                                <a:pt x="45" y="82"/>
                              </a:lnTo>
                              <a:lnTo>
                                <a:pt x="60" y="72"/>
                              </a:lnTo>
                              <a:lnTo>
                                <a:pt x="73" y="62"/>
                              </a:lnTo>
                              <a:lnTo>
                                <a:pt x="88" y="54"/>
                              </a:lnTo>
                              <a:lnTo>
                                <a:pt x="101" y="44"/>
                              </a:lnTo>
                              <a:lnTo>
                                <a:pt x="117" y="38"/>
                              </a:lnTo>
                              <a:lnTo>
                                <a:pt x="132" y="31"/>
                              </a:lnTo>
                              <a:lnTo>
                                <a:pt x="148" y="24"/>
                              </a:lnTo>
                              <a:lnTo>
                                <a:pt x="164" y="19"/>
                              </a:lnTo>
                              <a:lnTo>
                                <a:pt x="180" y="14"/>
                              </a:lnTo>
                              <a:lnTo>
                                <a:pt x="196" y="10"/>
                              </a:lnTo>
                              <a:lnTo>
                                <a:pt x="212" y="5"/>
                              </a:lnTo>
                              <a:lnTo>
                                <a:pt x="229" y="3"/>
                              </a:lnTo>
                              <a:lnTo>
                                <a:pt x="245" y="1"/>
                              </a:lnTo>
                              <a:lnTo>
                                <a:pt x="263" y="0"/>
                              </a:lnTo>
                              <a:lnTo>
                                <a:pt x="279" y="0"/>
                              </a:lnTo>
                              <a:lnTo>
                                <a:pt x="296" y="0"/>
                              </a:lnTo>
                              <a:lnTo>
                                <a:pt x="313" y="1"/>
                              </a:lnTo>
                              <a:lnTo>
                                <a:pt x="329" y="3"/>
                              </a:lnTo>
                              <a:lnTo>
                                <a:pt x="347" y="5"/>
                              </a:lnTo>
                              <a:lnTo>
                                <a:pt x="363" y="10"/>
                              </a:lnTo>
                              <a:lnTo>
                                <a:pt x="379" y="14"/>
                              </a:lnTo>
                              <a:lnTo>
                                <a:pt x="395" y="19"/>
                              </a:lnTo>
                              <a:lnTo>
                                <a:pt x="411" y="24"/>
                              </a:lnTo>
                              <a:lnTo>
                                <a:pt x="427" y="31"/>
                              </a:lnTo>
                              <a:lnTo>
                                <a:pt x="442" y="38"/>
                              </a:lnTo>
                              <a:lnTo>
                                <a:pt x="456" y="44"/>
                              </a:lnTo>
                              <a:lnTo>
                                <a:pt x="471" y="54"/>
                              </a:lnTo>
                              <a:lnTo>
                                <a:pt x="486" y="62"/>
                              </a:lnTo>
                              <a:lnTo>
                                <a:pt x="499" y="72"/>
                              </a:lnTo>
                              <a:lnTo>
                                <a:pt x="512" y="82"/>
                              </a:lnTo>
                              <a:lnTo>
                                <a:pt x="526" y="92"/>
                              </a:lnTo>
                              <a:lnTo>
                                <a:pt x="538" y="104"/>
                              </a:lnTo>
                              <a:lnTo>
                                <a:pt x="550" y="116"/>
                              </a:lnTo>
                              <a:lnTo>
                                <a:pt x="562" y="128"/>
                              </a:lnTo>
                              <a:lnTo>
                                <a:pt x="572" y="142"/>
                              </a:lnTo>
                              <a:lnTo>
                                <a:pt x="582" y="155"/>
                              </a:lnTo>
                              <a:lnTo>
                                <a:pt x="592" y="169"/>
                              </a:lnTo>
                              <a:lnTo>
                                <a:pt x="601" y="183"/>
                              </a:lnTo>
                              <a:lnTo>
                                <a:pt x="610" y="198"/>
                              </a:lnTo>
                              <a:lnTo>
                                <a:pt x="617" y="213"/>
                              </a:lnTo>
                              <a:lnTo>
                                <a:pt x="623" y="227"/>
                              </a:lnTo>
                              <a:lnTo>
                                <a:pt x="630" y="243"/>
                              </a:lnTo>
                              <a:lnTo>
                                <a:pt x="635" y="259"/>
                              </a:lnTo>
                              <a:lnTo>
                                <a:pt x="641" y="275"/>
                              </a:lnTo>
                              <a:lnTo>
                                <a:pt x="645" y="291"/>
                              </a:lnTo>
                              <a:lnTo>
                                <a:pt x="649" y="309"/>
                              </a:lnTo>
                              <a:lnTo>
                                <a:pt x="651" y="325"/>
                              </a:lnTo>
                              <a:lnTo>
                                <a:pt x="653" y="341"/>
                              </a:lnTo>
                              <a:lnTo>
                                <a:pt x="654" y="358"/>
                              </a:lnTo>
                              <a:lnTo>
                                <a:pt x="654" y="374"/>
                              </a:lnTo>
                              <a:lnTo>
                                <a:pt x="654" y="392"/>
                              </a:lnTo>
                              <a:lnTo>
                                <a:pt x="653" y="409"/>
                              </a:lnTo>
                              <a:lnTo>
                                <a:pt x="651" y="425"/>
                              </a:lnTo>
                              <a:lnTo>
                                <a:pt x="649" y="442"/>
                              </a:lnTo>
                              <a:lnTo>
                                <a:pt x="645" y="458"/>
                              </a:lnTo>
                              <a:lnTo>
                                <a:pt x="641" y="475"/>
                              </a:lnTo>
                              <a:lnTo>
                                <a:pt x="635" y="491"/>
                              </a:lnTo>
                              <a:lnTo>
                                <a:pt x="630" y="507"/>
                              </a:lnTo>
                              <a:lnTo>
                                <a:pt x="623" y="523"/>
                              </a:lnTo>
                              <a:lnTo>
                                <a:pt x="617" y="537"/>
                              </a:lnTo>
                              <a:lnTo>
                                <a:pt x="610" y="553"/>
                              </a:lnTo>
                              <a:lnTo>
                                <a:pt x="607" y="559"/>
                              </a:lnTo>
                              <a:lnTo>
                                <a:pt x="599" y="563"/>
                              </a:lnTo>
                              <a:lnTo>
                                <a:pt x="586" y="569"/>
                              </a:lnTo>
                              <a:lnTo>
                                <a:pt x="572" y="576"/>
                              </a:lnTo>
                              <a:lnTo>
                                <a:pt x="560" y="583"/>
                              </a:lnTo>
                              <a:lnTo>
                                <a:pt x="548" y="588"/>
                              </a:lnTo>
                              <a:lnTo>
                                <a:pt x="535" y="593"/>
                              </a:lnTo>
                              <a:lnTo>
                                <a:pt x="522" y="597"/>
                              </a:lnTo>
                              <a:lnTo>
                                <a:pt x="510" y="601"/>
                              </a:lnTo>
                              <a:lnTo>
                                <a:pt x="496" y="604"/>
                              </a:lnTo>
                              <a:lnTo>
                                <a:pt x="484" y="607"/>
                              </a:lnTo>
                              <a:lnTo>
                                <a:pt x="471" y="611"/>
                              </a:lnTo>
                              <a:lnTo>
                                <a:pt x="459" y="612"/>
                              </a:lnTo>
                              <a:lnTo>
                                <a:pt x="446" y="613"/>
                              </a:lnTo>
                              <a:lnTo>
                                <a:pt x="434" y="615"/>
                              </a:lnTo>
                              <a:lnTo>
                                <a:pt x="422" y="616"/>
                              </a:lnTo>
                              <a:lnTo>
                                <a:pt x="408" y="616"/>
                              </a:lnTo>
                              <a:lnTo>
                                <a:pt x="396" y="616"/>
                              </a:lnTo>
                              <a:lnTo>
                                <a:pt x="383" y="616"/>
                              </a:lnTo>
                              <a:lnTo>
                                <a:pt x="371" y="616"/>
                              </a:lnTo>
                              <a:lnTo>
                                <a:pt x="359" y="615"/>
                              </a:lnTo>
                              <a:lnTo>
                                <a:pt x="347" y="613"/>
                              </a:lnTo>
                              <a:lnTo>
                                <a:pt x="335" y="611"/>
                              </a:lnTo>
                              <a:lnTo>
                                <a:pt x="323" y="609"/>
                              </a:lnTo>
                              <a:lnTo>
                                <a:pt x="311" y="607"/>
                              </a:lnTo>
                              <a:lnTo>
                                <a:pt x="300" y="604"/>
                              </a:lnTo>
                              <a:lnTo>
                                <a:pt x="288" y="600"/>
                              </a:lnTo>
                              <a:lnTo>
                                <a:pt x="276" y="597"/>
                              </a:lnTo>
                              <a:lnTo>
                                <a:pt x="265" y="593"/>
                              </a:lnTo>
                              <a:lnTo>
                                <a:pt x="255" y="589"/>
                              </a:lnTo>
                              <a:lnTo>
                                <a:pt x="244" y="585"/>
                              </a:lnTo>
                              <a:lnTo>
                                <a:pt x="232" y="580"/>
                              </a:lnTo>
                              <a:lnTo>
                                <a:pt x="221" y="576"/>
                              </a:lnTo>
                              <a:lnTo>
                                <a:pt x="211" y="571"/>
                              </a:lnTo>
                              <a:lnTo>
                                <a:pt x="201" y="564"/>
                              </a:lnTo>
                              <a:lnTo>
                                <a:pt x="191" y="559"/>
                              </a:lnTo>
                              <a:lnTo>
                                <a:pt x="181" y="552"/>
                              </a:lnTo>
                              <a:lnTo>
                                <a:pt x="172" y="545"/>
                              </a:lnTo>
                              <a:lnTo>
                                <a:pt x="163" y="539"/>
                              </a:lnTo>
                              <a:lnTo>
                                <a:pt x="152" y="532"/>
                              </a:lnTo>
                              <a:lnTo>
                                <a:pt x="144" y="525"/>
                              </a:lnTo>
                              <a:lnTo>
                                <a:pt x="134" y="517"/>
                              </a:lnTo>
                              <a:lnTo>
                                <a:pt x="126" y="508"/>
                              </a:lnTo>
                              <a:lnTo>
                                <a:pt x="117" y="500"/>
                              </a:lnTo>
                              <a:lnTo>
                                <a:pt x="109" y="492"/>
                              </a:lnTo>
                              <a:lnTo>
                                <a:pt x="100" y="484"/>
                              </a:lnTo>
                              <a:lnTo>
                                <a:pt x="93" y="475"/>
                              </a:lnTo>
                              <a:lnTo>
                                <a:pt x="86" y="465"/>
                              </a:lnTo>
                              <a:lnTo>
                                <a:pt x="78" y="456"/>
                              </a:lnTo>
                              <a:lnTo>
                                <a:pt x="72" y="446"/>
                              </a:lnTo>
                              <a:lnTo>
                                <a:pt x="65" y="437"/>
                              </a:lnTo>
                              <a:lnTo>
                                <a:pt x="58" y="426"/>
                              </a:lnTo>
                              <a:lnTo>
                                <a:pt x="52" y="417"/>
                              </a:lnTo>
                              <a:lnTo>
                                <a:pt x="46" y="405"/>
                              </a:lnTo>
                              <a:lnTo>
                                <a:pt x="41" y="396"/>
                              </a:lnTo>
                              <a:lnTo>
                                <a:pt x="36" y="384"/>
                              </a:lnTo>
                              <a:lnTo>
                                <a:pt x="30" y="373"/>
                              </a:lnTo>
                              <a:lnTo>
                                <a:pt x="26" y="362"/>
                              </a:lnTo>
                              <a:lnTo>
                                <a:pt x="22" y="350"/>
                              </a:lnTo>
                              <a:lnTo>
                                <a:pt x="18" y="338"/>
                              </a:lnTo>
                              <a:lnTo>
                                <a:pt x="18" y="338"/>
                              </a:lnTo>
                              <a:lnTo>
                                <a:pt x="14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9E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2" name="Freeform 267"/>
                      <wps:cNvSpPr>
                        <a:spLocks noChangeAspect="1"/>
                      </wps:cNvSpPr>
                      <wps:spPr bwMode="auto">
                        <a:xfrm>
                          <a:off x="86" y="1498"/>
                          <a:ext cx="618" cy="580"/>
                        </a:xfrm>
                        <a:custGeom>
                          <a:avLst/>
                          <a:gdLst>
                            <a:gd name="T0" fmla="*/ 8 w 618"/>
                            <a:gd name="T1" fmla="*/ 295 h 580"/>
                            <a:gd name="T2" fmla="*/ 2 w 618"/>
                            <a:gd name="T3" fmla="*/ 261 h 580"/>
                            <a:gd name="T4" fmla="*/ 0 w 618"/>
                            <a:gd name="T5" fmla="*/ 225 h 580"/>
                            <a:gd name="T6" fmla="*/ 0 w 618"/>
                            <a:gd name="T7" fmla="*/ 189 h 580"/>
                            <a:gd name="T8" fmla="*/ 5 w 618"/>
                            <a:gd name="T9" fmla="*/ 151 h 580"/>
                            <a:gd name="T10" fmla="*/ 14 w 618"/>
                            <a:gd name="T11" fmla="*/ 114 h 580"/>
                            <a:gd name="T12" fmla="*/ 29 w 618"/>
                            <a:gd name="T13" fmla="*/ 75 h 580"/>
                            <a:gd name="T14" fmla="*/ 52 w 618"/>
                            <a:gd name="T15" fmla="*/ 54 h 580"/>
                            <a:gd name="T16" fmla="*/ 96 w 618"/>
                            <a:gd name="T17" fmla="*/ 31 h 580"/>
                            <a:gd name="T18" fmla="*/ 144 w 618"/>
                            <a:gd name="T19" fmla="*/ 14 h 580"/>
                            <a:gd name="T20" fmla="*/ 193 w 618"/>
                            <a:gd name="T21" fmla="*/ 3 h 580"/>
                            <a:gd name="T22" fmla="*/ 243 w 618"/>
                            <a:gd name="T23" fmla="*/ 0 h 580"/>
                            <a:gd name="T24" fmla="*/ 293 w 618"/>
                            <a:gd name="T25" fmla="*/ 3 h 580"/>
                            <a:gd name="T26" fmla="*/ 343 w 618"/>
                            <a:gd name="T27" fmla="*/ 14 h 580"/>
                            <a:gd name="T28" fmla="*/ 391 w 618"/>
                            <a:gd name="T29" fmla="*/ 31 h 580"/>
                            <a:gd name="T30" fmla="*/ 435 w 618"/>
                            <a:gd name="T31" fmla="*/ 54 h 580"/>
                            <a:gd name="T32" fmla="*/ 476 w 618"/>
                            <a:gd name="T33" fmla="*/ 82 h 580"/>
                            <a:gd name="T34" fmla="*/ 514 w 618"/>
                            <a:gd name="T35" fmla="*/ 116 h 580"/>
                            <a:gd name="T36" fmla="*/ 546 w 618"/>
                            <a:gd name="T37" fmla="*/ 155 h 580"/>
                            <a:gd name="T38" fmla="*/ 574 w 618"/>
                            <a:gd name="T39" fmla="*/ 198 h 580"/>
                            <a:gd name="T40" fmla="*/ 594 w 618"/>
                            <a:gd name="T41" fmla="*/ 243 h 580"/>
                            <a:gd name="T42" fmla="*/ 609 w 618"/>
                            <a:gd name="T43" fmla="*/ 291 h 580"/>
                            <a:gd name="T44" fmla="*/ 617 w 618"/>
                            <a:gd name="T45" fmla="*/ 341 h 580"/>
                            <a:gd name="T46" fmla="*/ 618 w 618"/>
                            <a:gd name="T47" fmla="*/ 392 h 580"/>
                            <a:gd name="T48" fmla="*/ 613 w 618"/>
                            <a:gd name="T49" fmla="*/ 442 h 580"/>
                            <a:gd name="T50" fmla="*/ 599 w 618"/>
                            <a:gd name="T51" fmla="*/ 491 h 580"/>
                            <a:gd name="T52" fmla="*/ 578 w 618"/>
                            <a:gd name="T53" fmla="*/ 509 h 580"/>
                            <a:gd name="T54" fmla="*/ 544 w 618"/>
                            <a:gd name="T55" fmla="*/ 532 h 580"/>
                            <a:gd name="T56" fmla="*/ 510 w 618"/>
                            <a:gd name="T57" fmla="*/ 549 h 580"/>
                            <a:gd name="T58" fmla="*/ 475 w 618"/>
                            <a:gd name="T59" fmla="*/ 563 h 580"/>
                            <a:gd name="T60" fmla="*/ 440 w 618"/>
                            <a:gd name="T61" fmla="*/ 572 h 580"/>
                            <a:gd name="T62" fmla="*/ 406 w 618"/>
                            <a:gd name="T63" fmla="*/ 579 h 580"/>
                            <a:gd name="T64" fmla="*/ 371 w 618"/>
                            <a:gd name="T65" fmla="*/ 580 h 580"/>
                            <a:gd name="T66" fmla="*/ 338 w 618"/>
                            <a:gd name="T67" fmla="*/ 580 h 580"/>
                            <a:gd name="T68" fmla="*/ 305 w 618"/>
                            <a:gd name="T69" fmla="*/ 576 h 580"/>
                            <a:gd name="T70" fmla="*/ 272 w 618"/>
                            <a:gd name="T71" fmla="*/ 569 h 580"/>
                            <a:gd name="T72" fmla="*/ 241 w 618"/>
                            <a:gd name="T73" fmla="*/ 559 h 580"/>
                            <a:gd name="T74" fmla="*/ 212 w 618"/>
                            <a:gd name="T75" fmla="*/ 548 h 580"/>
                            <a:gd name="T76" fmla="*/ 183 w 618"/>
                            <a:gd name="T77" fmla="*/ 533 h 580"/>
                            <a:gd name="T78" fmla="*/ 156 w 618"/>
                            <a:gd name="T79" fmla="*/ 516 h 580"/>
                            <a:gd name="T80" fmla="*/ 131 w 618"/>
                            <a:gd name="T81" fmla="*/ 497 h 580"/>
                            <a:gd name="T82" fmla="*/ 106 w 618"/>
                            <a:gd name="T83" fmla="*/ 475 h 580"/>
                            <a:gd name="T84" fmla="*/ 85 w 618"/>
                            <a:gd name="T85" fmla="*/ 452 h 580"/>
                            <a:gd name="T86" fmla="*/ 65 w 618"/>
                            <a:gd name="T87" fmla="*/ 426 h 580"/>
                            <a:gd name="T88" fmla="*/ 48 w 618"/>
                            <a:gd name="T89" fmla="*/ 398 h 580"/>
                            <a:gd name="T90" fmla="*/ 33 w 618"/>
                            <a:gd name="T91" fmla="*/ 369 h 580"/>
                            <a:gd name="T92" fmla="*/ 20 w 618"/>
                            <a:gd name="T93" fmla="*/ 338 h 580"/>
                            <a:gd name="T94" fmla="*/ 13 w 618"/>
                            <a:gd name="T95" fmla="*/ 317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18" h="580">
                              <a:moveTo>
                                <a:pt x="13" y="317"/>
                              </a:moveTo>
                              <a:lnTo>
                                <a:pt x="10" y="306"/>
                              </a:lnTo>
                              <a:lnTo>
                                <a:pt x="8" y="295"/>
                              </a:lnTo>
                              <a:lnTo>
                                <a:pt x="5" y="283"/>
                              </a:lnTo>
                              <a:lnTo>
                                <a:pt x="4" y="273"/>
                              </a:lnTo>
                              <a:lnTo>
                                <a:pt x="2" y="261"/>
                              </a:lnTo>
                              <a:lnTo>
                                <a:pt x="1" y="249"/>
                              </a:lnTo>
                              <a:lnTo>
                                <a:pt x="0" y="237"/>
                              </a:lnTo>
                              <a:lnTo>
                                <a:pt x="0" y="225"/>
                              </a:lnTo>
                              <a:lnTo>
                                <a:pt x="0" y="214"/>
                              </a:lnTo>
                              <a:lnTo>
                                <a:pt x="0" y="202"/>
                              </a:lnTo>
                              <a:lnTo>
                                <a:pt x="0" y="189"/>
                              </a:lnTo>
                              <a:lnTo>
                                <a:pt x="1" y="177"/>
                              </a:lnTo>
                              <a:lnTo>
                                <a:pt x="4" y="165"/>
                              </a:lnTo>
                              <a:lnTo>
                                <a:pt x="5" y="151"/>
                              </a:lnTo>
                              <a:lnTo>
                                <a:pt x="8" y="139"/>
                              </a:lnTo>
                              <a:lnTo>
                                <a:pt x="10" y="126"/>
                              </a:lnTo>
                              <a:lnTo>
                                <a:pt x="14" y="114"/>
                              </a:lnTo>
                              <a:lnTo>
                                <a:pt x="18" y="99"/>
                              </a:lnTo>
                              <a:lnTo>
                                <a:pt x="22" y="87"/>
                              </a:lnTo>
                              <a:lnTo>
                                <a:pt x="29" y="75"/>
                              </a:lnTo>
                              <a:lnTo>
                                <a:pt x="33" y="66"/>
                              </a:lnTo>
                              <a:lnTo>
                                <a:pt x="37" y="62"/>
                              </a:lnTo>
                              <a:lnTo>
                                <a:pt x="52" y="54"/>
                              </a:lnTo>
                              <a:lnTo>
                                <a:pt x="65" y="44"/>
                              </a:lnTo>
                              <a:lnTo>
                                <a:pt x="81" y="38"/>
                              </a:lnTo>
                              <a:lnTo>
                                <a:pt x="96" y="31"/>
                              </a:lnTo>
                              <a:lnTo>
                                <a:pt x="112" y="24"/>
                              </a:lnTo>
                              <a:lnTo>
                                <a:pt x="128" y="19"/>
                              </a:lnTo>
                              <a:lnTo>
                                <a:pt x="144" y="14"/>
                              </a:lnTo>
                              <a:lnTo>
                                <a:pt x="160" y="10"/>
                              </a:lnTo>
                              <a:lnTo>
                                <a:pt x="176" y="5"/>
                              </a:lnTo>
                              <a:lnTo>
                                <a:pt x="193" y="3"/>
                              </a:lnTo>
                              <a:lnTo>
                                <a:pt x="209" y="1"/>
                              </a:lnTo>
                              <a:lnTo>
                                <a:pt x="227" y="0"/>
                              </a:lnTo>
                              <a:lnTo>
                                <a:pt x="243" y="0"/>
                              </a:lnTo>
                              <a:lnTo>
                                <a:pt x="260" y="0"/>
                              </a:lnTo>
                              <a:lnTo>
                                <a:pt x="277" y="1"/>
                              </a:lnTo>
                              <a:lnTo>
                                <a:pt x="293" y="3"/>
                              </a:lnTo>
                              <a:lnTo>
                                <a:pt x="311" y="5"/>
                              </a:lnTo>
                              <a:lnTo>
                                <a:pt x="327" y="10"/>
                              </a:lnTo>
                              <a:lnTo>
                                <a:pt x="343" y="14"/>
                              </a:lnTo>
                              <a:lnTo>
                                <a:pt x="359" y="19"/>
                              </a:lnTo>
                              <a:lnTo>
                                <a:pt x="375" y="24"/>
                              </a:lnTo>
                              <a:lnTo>
                                <a:pt x="391" y="31"/>
                              </a:lnTo>
                              <a:lnTo>
                                <a:pt x="406" y="38"/>
                              </a:lnTo>
                              <a:lnTo>
                                <a:pt x="420" y="44"/>
                              </a:lnTo>
                              <a:lnTo>
                                <a:pt x="435" y="54"/>
                              </a:lnTo>
                              <a:lnTo>
                                <a:pt x="450" y="62"/>
                              </a:lnTo>
                              <a:lnTo>
                                <a:pt x="463" y="72"/>
                              </a:lnTo>
                              <a:lnTo>
                                <a:pt x="476" y="82"/>
                              </a:lnTo>
                              <a:lnTo>
                                <a:pt x="490" y="92"/>
                              </a:lnTo>
                              <a:lnTo>
                                <a:pt x="502" y="104"/>
                              </a:lnTo>
                              <a:lnTo>
                                <a:pt x="514" y="116"/>
                              </a:lnTo>
                              <a:lnTo>
                                <a:pt x="526" y="128"/>
                              </a:lnTo>
                              <a:lnTo>
                                <a:pt x="536" y="142"/>
                              </a:lnTo>
                              <a:lnTo>
                                <a:pt x="546" y="155"/>
                              </a:lnTo>
                              <a:lnTo>
                                <a:pt x="556" y="169"/>
                              </a:lnTo>
                              <a:lnTo>
                                <a:pt x="565" y="183"/>
                              </a:lnTo>
                              <a:lnTo>
                                <a:pt x="574" y="198"/>
                              </a:lnTo>
                              <a:lnTo>
                                <a:pt x="581" y="213"/>
                              </a:lnTo>
                              <a:lnTo>
                                <a:pt x="587" y="227"/>
                              </a:lnTo>
                              <a:lnTo>
                                <a:pt x="594" y="243"/>
                              </a:lnTo>
                              <a:lnTo>
                                <a:pt x="599" y="259"/>
                              </a:lnTo>
                              <a:lnTo>
                                <a:pt x="605" y="275"/>
                              </a:lnTo>
                              <a:lnTo>
                                <a:pt x="609" y="291"/>
                              </a:lnTo>
                              <a:lnTo>
                                <a:pt x="613" y="309"/>
                              </a:lnTo>
                              <a:lnTo>
                                <a:pt x="615" y="325"/>
                              </a:lnTo>
                              <a:lnTo>
                                <a:pt x="617" y="341"/>
                              </a:lnTo>
                              <a:lnTo>
                                <a:pt x="618" y="358"/>
                              </a:lnTo>
                              <a:lnTo>
                                <a:pt x="618" y="374"/>
                              </a:lnTo>
                              <a:lnTo>
                                <a:pt x="618" y="392"/>
                              </a:lnTo>
                              <a:lnTo>
                                <a:pt x="617" y="409"/>
                              </a:lnTo>
                              <a:lnTo>
                                <a:pt x="615" y="425"/>
                              </a:lnTo>
                              <a:lnTo>
                                <a:pt x="613" y="442"/>
                              </a:lnTo>
                              <a:lnTo>
                                <a:pt x="609" y="458"/>
                              </a:lnTo>
                              <a:lnTo>
                                <a:pt x="605" y="475"/>
                              </a:lnTo>
                              <a:lnTo>
                                <a:pt x="599" y="491"/>
                              </a:lnTo>
                              <a:lnTo>
                                <a:pt x="599" y="495"/>
                              </a:lnTo>
                              <a:lnTo>
                                <a:pt x="590" y="501"/>
                              </a:lnTo>
                              <a:lnTo>
                                <a:pt x="578" y="509"/>
                              </a:lnTo>
                              <a:lnTo>
                                <a:pt x="567" y="517"/>
                              </a:lnTo>
                              <a:lnTo>
                                <a:pt x="556" y="525"/>
                              </a:lnTo>
                              <a:lnTo>
                                <a:pt x="544" y="532"/>
                              </a:lnTo>
                              <a:lnTo>
                                <a:pt x="534" y="537"/>
                              </a:lnTo>
                              <a:lnTo>
                                <a:pt x="522" y="544"/>
                              </a:lnTo>
                              <a:lnTo>
                                <a:pt x="510" y="549"/>
                              </a:lnTo>
                              <a:lnTo>
                                <a:pt x="499" y="555"/>
                              </a:lnTo>
                              <a:lnTo>
                                <a:pt x="487" y="559"/>
                              </a:lnTo>
                              <a:lnTo>
                                <a:pt x="475" y="563"/>
                              </a:lnTo>
                              <a:lnTo>
                                <a:pt x="463" y="567"/>
                              </a:lnTo>
                              <a:lnTo>
                                <a:pt x="451" y="569"/>
                              </a:lnTo>
                              <a:lnTo>
                                <a:pt x="440" y="572"/>
                              </a:lnTo>
                              <a:lnTo>
                                <a:pt x="430" y="575"/>
                              </a:lnTo>
                              <a:lnTo>
                                <a:pt x="418" y="576"/>
                              </a:lnTo>
                              <a:lnTo>
                                <a:pt x="406" y="579"/>
                              </a:lnTo>
                              <a:lnTo>
                                <a:pt x="394" y="579"/>
                              </a:lnTo>
                              <a:lnTo>
                                <a:pt x="383" y="580"/>
                              </a:lnTo>
                              <a:lnTo>
                                <a:pt x="371" y="580"/>
                              </a:lnTo>
                              <a:lnTo>
                                <a:pt x="360" y="580"/>
                              </a:lnTo>
                              <a:lnTo>
                                <a:pt x="348" y="580"/>
                              </a:lnTo>
                              <a:lnTo>
                                <a:pt x="338" y="580"/>
                              </a:lnTo>
                              <a:lnTo>
                                <a:pt x="327" y="579"/>
                              </a:lnTo>
                              <a:lnTo>
                                <a:pt x="316" y="577"/>
                              </a:lnTo>
                              <a:lnTo>
                                <a:pt x="305" y="576"/>
                              </a:lnTo>
                              <a:lnTo>
                                <a:pt x="293" y="573"/>
                              </a:lnTo>
                              <a:lnTo>
                                <a:pt x="283" y="571"/>
                              </a:lnTo>
                              <a:lnTo>
                                <a:pt x="272" y="569"/>
                              </a:lnTo>
                              <a:lnTo>
                                <a:pt x="261" y="565"/>
                              </a:lnTo>
                              <a:lnTo>
                                <a:pt x="252" y="564"/>
                              </a:lnTo>
                              <a:lnTo>
                                <a:pt x="241" y="559"/>
                              </a:lnTo>
                              <a:lnTo>
                                <a:pt x="231" y="556"/>
                              </a:lnTo>
                              <a:lnTo>
                                <a:pt x="221" y="552"/>
                              </a:lnTo>
                              <a:lnTo>
                                <a:pt x="212" y="548"/>
                              </a:lnTo>
                              <a:lnTo>
                                <a:pt x="201" y="543"/>
                              </a:lnTo>
                              <a:lnTo>
                                <a:pt x="192" y="539"/>
                              </a:lnTo>
                              <a:lnTo>
                                <a:pt x="183" y="533"/>
                              </a:lnTo>
                              <a:lnTo>
                                <a:pt x="173" y="528"/>
                              </a:lnTo>
                              <a:lnTo>
                                <a:pt x="165" y="521"/>
                              </a:lnTo>
                              <a:lnTo>
                                <a:pt x="156" y="516"/>
                              </a:lnTo>
                              <a:lnTo>
                                <a:pt x="148" y="509"/>
                              </a:lnTo>
                              <a:lnTo>
                                <a:pt x="139" y="503"/>
                              </a:lnTo>
                              <a:lnTo>
                                <a:pt x="131" y="497"/>
                              </a:lnTo>
                              <a:lnTo>
                                <a:pt x="123" y="489"/>
                              </a:lnTo>
                              <a:lnTo>
                                <a:pt x="115" y="483"/>
                              </a:lnTo>
                              <a:lnTo>
                                <a:pt x="106" y="475"/>
                              </a:lnTo>
                              <a:lnTo>
                                <a:pt x="100" y="468"/>
                              </a:lnTo>
                              <a:lnTo>
                                <a:pt x="92" y="460"/>
                              </a:lnTo>
                              <a:lnTo>
                                <a:pt x="85" y="452"/>
                              </a:lnTo>
                              <a:lnTo>
                                <a:pt x="78" y="442"/>
                              </a:lnTo>
                              <a:lnTo>
                                <a:pt x="72" y="434"/>
                              </a:lnTo>
                              <a:lnTo>
                                <a:pt x="65" y="426"/>
                              </a:lnTo>
                              <a:lnTo>
                                <a:pt x="58" y="417"/>
                              </a:lnTo>
                              <a:lnTo>
                                <a:pt x="53" y="408"/>
                              </a:lnTo>
                              <a:lnTo>
                                <a:pt x="48" y="398"/>
                              </a:lnTo>
                              <a:lnTo>
                                <a:pt x="42" y="389"/>
                              </a:lnTo>
                              <a:lnTo>
                                <a:pt x="37" y="380"/>
                              </a:lnTo>
                              <a:lnTo>
                                <a:pt x="33" y="369"/>
                              </a:lnTo>
                              <a:lnTo>
                                <a:pt x="28" y="358"/>
                              </a:lnTo>
                              <a:lnTo>
                                <a:pt x="25" y="349"/>
                              </a:lnTo>
                              <a:lnTo>
                                <a:pt x="20" y="338"/>
                              </a:lnTo>
                              <a:lnTo>
                                <a:pt x="17" y="328"/>
                              </a:lnTo>
                              <a:lnTo>
                                <a:pt x="17" y="328"/>
                              </a:lnTo>
                              <a:lnTo>
                                <a:pt x="13" y="3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A8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3" name="Freeform 268"/>
                      <wps:cNvSpPr>
                        <a:spLocks noChangeAspect="1"/>
                      </wps:cNvSpPr>
                      <wps:spPr bwMode="auto">
                        <a:xfrm>
                          <a:off x="122" y="1498"/>
                          <a:ext cx="582" cy="544"/>
                        </a:xfrm>
                        <a:custGeom>
                          <a:avLst/>
                          <a:gdLst>
                            <a:gd name="T0" fmla="*/ 6 w 582"/>
                            <a:gd name="T1" fmla="*/ 287 h 544"/>
                            <a:gd name="T2" fmla="*/ 1 w 582"/>
                            <a:gd name="T3" fmla="*/ 257 h 544"/>
                            <a:gd name="T4" fmla="*/ 0 w 582"/>
                            <a:gd name="T5" fmla="*/ 225 h 544"/>
                            <a:gd name="T6" fmla="*/ 0 w 582"/>
                            <a:gd name="T7" fmla="*/ 191 h 544"/>
                            <a:gd name="T8" fmla="*/ 5 w 582"/>
                            <a:gd name="T9" fmla="*/ 158 h 544"/>
                            <a:gd name="T10" fmla="*/ 13 w 582"/>
                            <a:gd name="T11" fmla="*/ 123 h 544"/>
                            <a:gd name="T12" fmla="*/ 26 w 582"/>
                            <a:gd name="T13" fmla="*/ 88 h 544"/>
                            <a:gd name="T14" fmla="*/ 42 w 582"/>
                            <a:gd name="T15" fmla="*/ 52 h 544"/>
                            <a:gd name="T16" fmla="*/ 60 w 582"/>
                            <a:gd name="T17" fmla="*/ 31 h 544"/>
                            <a:gd name="T18" fmla="*/ 108 w 582"/>
                            <a:gd name="T19" fmla="*/ 14 h 544"/>
                            <a:gd name="T20" fmla="*/ 157 w 582"/>
                            <a:gd name="T21" fmla="*/ 3 h 544"/>
                            <a:gd name="T22" fmla="*/ 207 w 582"/>
                            <a:gd name="T23" fmla="*/ 0 h 544"/>
                            <a:gd name="T24" fmla="*/ 257 w 582"/>
                            <a:gd name="T25" fmla="*/ 3 h 544"/>
                            <a:gd name="T26" fmla="*/ 307 w 582"/>
                            <a:gd name="T27" fmla="*/ 14 h 544"/>
                            <a:gd name="T28" fmla="*/ 355 w 582"/>
                            <a:gd name="T29" fmla="*/ 31 h 544"/>
                            <a:gd name="T30" fmla="*/ 399 w 582"/>
                            <a:gd name="T31" fmla="*/ 54 h 544"/>
                            <a:gd name="T32" fmla="*/ 440 w 582"/>
                            <a:gd name="T33" fmla="*/ 82 h 544"/>
                            <a:gd name="T34" fmla="*/ 478 w 582"/>
                            <a:gd name="T35" fmla="*/ 116 h 544"/>
                            <a:gd name="T36" fmla="*/ 510 w 582"/>
                            <a:gd name="T37" fmla="*/ 155 h 544"/>
                            <a:gd name="T38" fmla="*/ 538 w 582"/>
                            <a:gd name="T39" fmla="*/ 198 h 544"/>
                            <a:gd name="T40" fmla="*/ 558 w 582"/>
                            <a:gd name="T41" fmla="*/ 243 h 544"/>
                            <a:gd name="T42" fmla="*/ 573 w 582"/>
                            <a:gd name="T43" fmla="*/ 291 h 544"/>
                            <a:gd name="T44" fmla="*/ 581 w 582"/>
                            <a:gd name="T45" fmla="*/ 341 h 544"/>
                            <a:gd name="T46" fmla="*/ 582 w 582"/>
                            <a:gd name="T47" fmla="*/ 392 h 544"/>
                            <a:gd name="T48" fmla="*/ 579 w 582"/>
                            <a:gd name="T49" fmla="*/ 425 h 544"/>
                            <a:gd name="T50" fmla="*/ 551 w 582"/>
                            <a:gd name="T51" fmla="*/ 456 h 544"/>
                            <a:gd name="T52" fmla="*/ 520 w 582"/>
                            <a:gd name="T53" fmla="*/ 481 h 544"/>
                            <a:gd name="T54" fmla="*/ 491 w 582"/>
                            <a:gd name="T55" fmla="*/ 501 h 544"/>
                            <a:gd name="T56" fmla="*/ 459 w 582"/>
                            <a:gd name="T57" fmla="*/ 516 h 544"/>
                            <a:gd name="T58" fmla="*/ 428 w 582"/>
                            <a:gd name="T59" fmla="*/ 528 h 544"/>
                            <a:gd name="T60" fmla="*/ 396 w 582"/>
                            <a:gd name="T61" fmla="*/ 536 h 544"/>
                            <a:gd name="T62" fmla="*/ 366 w 582"/>
                            <a:gd name="T63" fmla="*/ 543 h 544"/>
                            <a:gd name="T64" fmla="*/ 335 w 582"/>
                            <a:gd name="T65" fmla="*/ 544 h 544"/>
                            <a:gd name="T66" fmla="*/ 304 w 582"/>
                            <a:gd name="T67" fmla="*/ 544 h 544"/>
                            <a:gd name="T68" fmla="*/ 275 w 582"/>
                            <a:gd name="T69" fmla="*/ 540 h 544"/>
                            <a:gd name="T70" fmla="*/ 245 w 582"/>
                            <a:gd name="T71" fmla="*/ 535 h 544"/>
                            <a:gd name="T72" fmla="*/ 217 w 582"/>
                            <a:gd name="T73" fmla="*/ 525 h 544"/>
                            <a:gd name="T74" fmla="*/ 191 w 582"/>
                            <a:gd name="T75" fmla="*/ 515 h 544"/>
                            <a:gd name="T76" fmla="*/ 164 w 582"/>
                            <a:gd name="T77" fmla="*/ 501 h 544"/>
                            <a:gd name="T78" fmla="*/ 140 w 582"/>
                            <a:gd name="T79" fmla="*/ 485 h 544"/>
                            <a:gd name="T80" fmla="*/ 117 w 582"/>
                            <a:gd name="T81" fmla="*/ 469 h 544"/>
                            <a:gd name="T82" fmla="*/ 96 w 582"/>
                            <a:gd name="T83" fmla="*/ 449 h 544"/>
                            <a:gd name="T84" fmla="*/ 76 w 582"/>
                            <a:gd name="T85" fmla="*/ 428 h 544"/>
                            <a:gd name="T86" fmla="*/ 58 w 582"/>
                            <a:gd name="T87" fmla="*/ 405 h 544"/>
                            <a:gd name="T88" fmla="*/ 42 w 582"/>
                            <a:gd name="T89" fmla="*/ 381 h 544"/>
                            <a:gd name="T90" fmla="*/ 29 w 582"/>
                            <a:gd name="T91" fmla="*/ 354 h 544"/>
                            <a:gd name="T92" fmla="*/ 18 w 582"/>
                            <a:gd name="T93" fmla="*/ 326 h 544"/>
                            <a:gd name="T94" fmla="*/ 12 w 582"/>
                            <a:gd name="T95" fmla="*/ 307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82" h="544">
                              <a:moveTo>
                                <a:pt x="12" y="307"/>
                              </a:moveTo>
                              <a:lnTo>
                                <a:pt x="9" y="297"/>
                              </a:lnTo>
                              <a:lnTo>
                                <a:pt x="6" y="287"/>
                              </a:lnTo>
                              <a:lnTo>
                                <a:pt x="5" y="277"/>
                              </a:lnTo>
                              <a:lnTo>
                                <a:pt x="4" y="266"/>
                              </a:lnTo>
                              <a:lnTo>
                                <a:pt x="1" y="257"/>
                              </a:lnTo>
                              <a:lnTo>
                                <a:pt x="1" y="246"/>
                              </a:lnTo>
                              <a:lnTo>
                                <a:pt x="0" y="235"/>
                              </a:lnTo>
                              <a:lnTo>
                                <a:pt x="0" y="225"/>
                              </a:lnTo>
                              <a:lnTo>
                                <a:pt x="0" y="214"/>
                              </a:lnTo>
                              <a:lnTo>
                                <a:pt x="0" y="203"/>
                              </a:lnTo>
                              <a:lnTo>
                                <a:pt x="0" y="191"/>
                              </a:lnTo>
                              <a:lnTo>
                                <a:pt x="1" y="181"/>
                              </a:lnTo>
                              <a:lnTo>
                                <a:pt x="2" y="170"/>
                              </a:lnTo>
                              <a:lnTo>
                                <a:pt x="5" y="158"/>
                              </a:lnTo>
                              <a:lnTo>
                                <a:pt x="8" y="146"/>
                              </a:lnTo>
                              <a:lnTo>
                                <a:pt x="9" y="135"/>
                              </a:lnTo>
                              <a:lnTo>
                                <a:pt x="13" y="123"/>
                              </a:lnTo>
                              <a:lnTo>
                                <a:pt x="17" y="111"/>
                              </a:lnTo>
                              <a:lnTo>
                                <a:pt x="21" y="100"/>
                              </a:lnTo>
                              <a:lnTo>
                                <a:pt x="26" y="88"/>
                              </a:lnTo>
                              <a:lnTo>
                                <a:pt x="32" y="76"/>
                              </a:lnTo>
                              <a:lnTo>
                                <a:pt x="37" y="64"/>
                              </a:lnTo>
                              <a:lnTo>
                                <a:pt x="42" y="52"/>
                              </a:lnTo>
                              <a:lnTo>
                                <a:pt x="49" y="40"/>
                              </a:lnTo>
                              <a:lnTo>
                                <a:pt x="57" y="34"/>
                              </a:lnTo>
                              <a:lnTo>
                                <a:pt x="60" y="31"/>
                              </a:lnTo>
                              <a:lnTo>
                                <a:pt x="76" y="24"/>
                              </a:lnTo>
                              <a:lnTo>
                                <a:pt x="92" y="19"/>
                              </a:lnTo>
                              <a:lnTo>
                                <a:pt x="108" y="14"/>
                              </a:lnTo>
                              <a:lnTo>
                                <a:pt x="124" y="10"/>
                              </a:lnTo>
                              <a:lnTo>
                                <a:pt x="140" y="5"/>
                              </a:lnTo>
                              <a:lnTo>
                                <a:pt x="157" y="3"/>
                              </a:lnTo>
                              <a:lnTo>
                                <a:pt x="173" y="1"/>
                              </a:lnTo>
                              <a:lnTo>
                                <a:pt x="191" y="0"/>
                              </a:lnTo>
                              <a:lnTo>
                                <a:pt x="207" y="0"/>
                              </a:lnTo>
                              <a:lnTo>
                                <a:pt x="224" y="0"/>
                              </a:lnTo>
                              <a:lnTo>
                                <a:pt x="241" y="1"/>
                              </a:lnTo>
                              <a:lnTo>
                                <a:pt x="257" y="3"/>
                              </a:lnTo>
                              <a:lnTo>
                                <a:pt x="275" y="5"/>
                              </a:lnTo>
                              <a:lnTo>
                                <a:pt x="291" y="10"/>
                              </a:lnTo>
                              <a:lnTo>
                                <a:pt x="307" y="14"/>
                              </a:lnTo>
                              <a:lnTo>
                                <a:pt x="323" y="19"/>
                              </a:lnTo>
                              <a:lnTo>
                                <a:pt x="339" y="24"/>
                              </a:lnTo>
                              <a:lnTo>
                                <a:pt x="355" y="31"/>
                              </a:lnTo>
                              <a:lnTo>
                                <a:pt x="370" y="38"/>
                              </a:lnTo>
                              <a:lnTo>
                                <a:pt x="384" y="44"/>
                              </a:lnTo>
                              <a:lnTo>
                                <a:pt x="399" y="54"/>
                              </a:lnTo>
                              <a:lnTo>
                                <a:pt x="414" y="62"/>
                              </a:lnTo>
                              <a:lnTo>
                                <a:pt x="427" y="72"/>
                              </a:lnTo>
                              <a:lnTo>
                                <a:pt x="440" y="82"/>
                              </a:lnTo>
                              <a:lnTo>
                                <a:pt x="454" y="92"/>
                              </a:lnTo>
                              <a:lnTo>
                                <a:pt x="466" y="104"/>
                              </a:lnTo>
                              <a:lnTo>
                                <a:pt x="478" y="116"/>
                              </a:lnTo>
                              <a:lnTo>
                                <a:pt x="490" y="128"/>
                              </a:lnTo>
                              <a:lnTo>
                                <a:pt x="500" y="142"/>
                              </a:lnTo>
                              <a:lnTo>
                                <a:pt x="510" y="155"/>
                              </a:lnTo>
                              <a:lnTo>
                                <a:pt x="520" y="169"/>
                              </a:lnTo>
                              <a:lnTo>
                                <a:pt x="529" y="183"/>
                              </a:lnTo>
                              <a:lnTo>
                                <a:pt x="538" y="198"/>
                              </a:lnTo>
                              <a:lnTo>
                                <a:pt x="545" y="213"/>
                              </a:lnTo>
                              <a:lnTo>
                                <a:pt x="551" y="227"/>
                              </a:lnTo>
                              <a:lnTo>
                                <a:pt x="558" y="243"/>
                              </a:lnTo>
                              <a:lnTo>
                                <a:pt x="563" y="259"/>
                              </a:lnTo>
                              <a:lnTo>
                                <a:pt x="569" y="275"/>
                              </a:lnTo>
                              <a:lnTo>
                                <a:pt x="573" y="291"/>
                              </a:lnTo>
                              <a:lnTo>
                                <a:pt x="577" y="309"/>
                              </a:lnTo>
                              <a:lnTo>
                                <a:pt x="579" y="325"/>
                              </a:lnTo>
                              <a:lnTo>
                                <a:pt x="581" y="341"/>
                              </a:lnTo>
                              <a:lnTo>
                                <a:pt x="582" y="358"/>
                              </a:lnTo>
                              <a:lnTo>
                                <a:pt x="582" y="374"/>
                              </a:lnTo>
                              <a:lnTo>
                                <a:pt x="582" y="392"/>
                              </a:lnTo>
                              <a:lnTo>
                                <a:pt x="581" y="409"/>
                              </a:lnTo>
                              <a:lnTo>
                                <a:pt x="581" y="425"/>
                              </a:lnTo>
                              <a:lnTo>
                                <a:pt x="579" y="425"/>
                              </a:lnTo>
                              <a:lnTo>
                                <a:pt x="570" y="436"/>
                              </a:lnTo>
                              <a:lnTo>
                                <a:pt x="561" y="446"/>
                              </a:lnTo>
                              <a:lnTo>
                                <a:pt x="551" y="456"/>
                              </a:lnTo>
                              <a:lnTo>
                                <a:pt x="542" y="465"/>
                              </a:lnTo>
                              <a:lnTo>
                                <a:pt x="531" y="473"/>
                              </a:lnTo>
                              <a:lnTo>
                                <a:pt x="520" y="481"/>
                              </a:lnTo>
                              <a:lnTo>
                                <a:pt x="511" y="488"/>
                              </a:lnTo>
                              <a:lnTo>
                                <a:pt x="500" y="495"/>
                              </a:lnTo>
                              <a:lnTo>
                                <a:pt x="491" y="501"/>
                              </a:lnTo>
                              <a:lnTo>
                                <a:pt x="480" y="505"/>
                              </a:lnTo>
                              <a:lnTo>
                                <a:pt x="470" y="512"/>
                              </a:lnTo>
                              <a:lnTo>
                                <a:pt x="459" y="516"/>
                              </a:lnTo>
                              <a:lnTo>
                                <a:pt x="450" y="521"/>
                              </a:lnTo>
                              <a:lnTo>
                                <a:pt x="439" y="525"/>
                              </a:lnTo>
                              <a:lnTo>
                                <a:pt x="428" y="528"/>
                              </a:lnTo>
                              <a:lnTo>
                                <a:pt x="418" y="532"/>
                              </a:lnTo>
                              <a:lnTo>
                                <a:pt x="407" y="535"/>
                              </a:lnTo>
                              <a:lnTo>
                                <a:pt x="396" y="536"/>
                              </a:lnTo>
                              <a:lnTo>
                                <a:pt x="387" y="540"/>
                              </a:lnTo>
                              <a:lnTo>
                                <a:pt x="376" y="540"/>
                              </a:lnTo>
                              <a:lnTo>
                                <a:pt x="366" y="543"/>
                              </a:lnTo>
                              <a:lnTo>
                                <a:pt x="355" y="543"/>
                              </a:lnTo>
                              <a:lnTo>
                                <a:pt x="346" y="544"/>
                              </a:lnTo>
                              <a:lnTo>
                                <a:pt x="335" y="544"/>
                              </a:lnTo>
                              <a:lnTo>
                                <a:pt x="324" y="544"/>
                              </a:lnTo>
                              <a:lnTo>
                                <a:pt x="315" y="544"/>
                              </a:lnTo>
                              <a:lnTo>
                                <a:pt x="304" y="544"/>
                              </a:lnTo>
                              <a:lnTo>
                                <a:pt x="295" y="543"/>
                              </a:lnTo>
                              <a:lnTo>
                                <a:pt x="284" y="541"/>
                              </a:lnTo>
                              <a:lnTo>
                                <a:pt x="275" y="540"/>
                              </a:lnTo>
                              <a:lnTo>
                                <a:pt x="264" y="539"/>
                              </a:lnTo>
                              <a:lnTo>
                                <a:pt x="255" y="536"/>
                              </a:lnTo>
                              <a:lnTo>
                                <a:pt x="245" y="535"/>
                              </a:lnTo>
                              <a:lnTo>
                                <a:pt x="236" y="532"/>
                              </a:lnTo>
                              <a:lnTo>
                                <a:pt x="227" y="529"/>
                              </a:lnTo>
                              <a:lnTo>
                                <a:pt x="217" y="525"/>
                              </a:lnTo>
                              <a:lnTo>
                                <a:pt x="208" y="523"/>
                              </a:lnTo>
                              <a:lnTo>
                                <a:pt x="200" y="519"/>
                              </a:lnTo>
                              <a:lnTo>
                                <a:pt x="191" y="515"/>
                              </a:lnTo>
                              <a:lnTo>
                                <a:pt x="181" y="511"/>
                              </a:lnTo>
                              <a:lnTo>
                                <a:pt x="173" y="507"/>
                              </a:lnTo>
                              <a:lnTo>
                                <a:pt x="164" y="501"/>
                              </a:lnTo>
                              <a:lnTo>
                                <a:pt x="156" y="496"/>
                              </a:lnTo>
                              <a:lnTo>
                                <a:pt x="148" y="491"/>
                              </a:lnTo>
                              <a:lnTo>
                                <a:pt x="140" y="485"/>
                              </a:lnTo>
                              <a:lnTo>
                                <a:pt x="133" y="480"/>
                              </a:lnTo>
                              <a:lnTo>
                                <a:pt x="125" y="475"/>
                              </a:lnTo>
                              <a:lnTo>
                                <a:pt x="117" y="469"/>
                              </a:lnTo>
                              <a:lnTo>
                                <a:pt x="111" y="462"/>
                              </a:lnTo>
                              <a:lnTo>
                                <a:pt x="103" y="456"/>
                              </a:lnTo>
                              <a:lnTo>
                                <a:pt x="96" y="449"/>
                              </a:lnTo>
                              <a:lnTo>
                                <a:pt x="89" y="442"/>
                              </a:lnTo>
                              <a:lnTo>
                                <a:pt x="83" y="436"/>
                              </a:lnTo>
                              <a:lnTo>
                                <a:pt x="76" y="428"/>
                              </a:lnTo>
                              <a:lnTo>
                                <a:pt x="70" y="420"/>
                              </a:lnTo>
                              <a:lnTo>
                                <a:pt x="64" y="413"/>
                              </a:lnTo>
                              <a:lnTo>
                                <a:pt x="58" y="405"/>
                              </a:lnTo>
                              <a:lnTo>
                                <a:pt x="53" y="397"/>
                              </a:lnTo>
                              <a:lnTo>
                                <a:pt x="48" y="389"/>
                              </a:lnTo>
                              <a:lnTo>
                                <a:pt x="42" y="381"/>
                              </a:lnTo>
                              <a:lnTo>
                                <a:pt x="38" y="372"/>
                              </a:lnTo>
                              <a:lnTo>
                                <a:pt x="33" y="362"/>
                              </a:lnTo>
                              <a:lnTo>
                                <a:pt x="29" y="354"/>
                              </a:lnTo>
                              <a:lnTo>
                                <a:pt x="25" y="345"/>
                              </a:lnTo>
                              <a:lnTo>
                                <a:pt x="22" y="336"/>
                              </a:lnTo>
                              <a:lnTo>
                                <a:pt x="18" y="326"/>
                              </a:lnTo>
                              <a:lnTo>
                                <a:pt x="14" y="317"/>
                              </a:lnTo>
                              <a:lnTo>
                                <a:pt x="14" y="317"/>
                              </a:lnTo>
                              <a:lnTo>
                                <a:pt x="1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1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4" name="Freeform 269"/>
                      <wps:cNvSpPr>
                        <a:spLocks noChangeAspect="1"/>
                      </wps:cNvSpPr>
                      <wps:spPr bwMode="auto">
                        <a:xfrm>
                          <a:off x="158" y="1498"/>
                          <a:ext cx="546" cy="508"/>
                        </a:xfrm>
                        <a:custGeom>
                          <a:avLst/>
                          <a:gdLst>
                            <a:gd name="T0" fmla="*/ 6 w 546"/>
                            <a:gd name="T1" fmla="*/ 279 h 508"/>
                            <a:gd name="T2" fmla="*/ 1 w 546"/>
                            <a:gd name="T3" fmla="*/ 251 h 508"/>
                            <a:gd name="T4" fmla="*/ 0 w 546"/>
                            <a:gd name="T5" fmla="*/ 223 h 508"/>
                            <a:gd name="T6" fmla="*/ 0 w 546"/>
                            <a:gd name="T7" fmla="*/ 194 h 508"/>
                            <a:gd name="T8" fmla="*/ 4 w 546"/>
                            <a:gd name="T9" fmla="*/ 165 h 508"/>
                            <a:gd name="T10" fmla="*/ 12 w 546"/>
                            <a:gd name="T11" fmla="*/ 134 h 508"/>
                            <a:gd name="T12" fmla="*/ 22 w 546"/>
                            <a:gd name="T13" fmla="*/ 103 h 508"/>
                            <a:gd name="T14" fmla="*/ 39 w 546"/>
                            <a:gd name="T15" fmla="*/ 71 h 508"/>
                            <a:gd name="T16" fmla="*/ 59 w 546"/>
                            <a:gd name="T17" fmla="*/ 39 h 508"/>
                            <a:gd name="T18" fmla="*/ 87 w 546"/>
                            <a:gd name="T19" fmla="*/ 11 h 508"/>
                            <a:gd name="T20" fmla="*/ 121 w 546"/>
                            <a:gd name="T21" fmla="*/ 3 h 508"/>
                            <a:gd name="T22" fmla="*/ 171 w 546"/>
                            <a:gd name="T23" fmla="*/ 0 h 508"/>
                            <a:gd name="T24" fmla="*/ 221 w 546"/>
                            <a:gd name="T25" fmla="*/ 3 h 508"/>
                            <a:gd name="T26" fmla="*/ 271 w 546"/>
                            <a:gd name="T27" fmla="*/ 14 h 508"/>
                            <a:gd name="T28" fmla="*/ 319 w 546"/>
                            <a:gd name="T29" fmla="*/ 31 h 508"/>
                            <a:gd name="T30" fmla="*/ 363 w 546"/>
                            <a:gd name="T31" fmla="*/ 54 h 508"/>
                            <a:gd name="T32" fmla="*/ 404 w 546"/>
                            <a:gd name="T33" fmla="*/ 82 h 508"/>
                            <a:gd name="T34" fmla="*/ 442 w 546"/>
                            <a:gd name="T35" fmla="*/ 116 h 508"/>
                            <a:gd name="T36" fmla="*/ 474 w 546"/>
                            <a:gd name="T37" fmla="*/ 155 h 508"/>
                            <a:gd name="T38" fmla="*/ 502 w 546"/>
                            <a:gd name="T39" fmla="*/ 198 h 508"/>
                            <a:gd name="T40" fmla="*/ 522 w 546"/>
                            <a:gd name="T41" fmla="*/ 243 h 508"/>
                            <a:gd name="T42" fmla="*/ 537 w 546"/>
                            <a:gd name="T43" fmla="*/ 291 h 508"/>
                            <a:gd name="T44" fmla="*/ 545 w 546"/>
                            <a:gd name="T45" fmla="*/ 341 h 508"/>
                            <a:gd name="T46" fmla="*/ 539 w 546"/>
                            <a:gd name="T47" fmla="*/ 370 h 508"/>
                            <a:gd name="T48" fmla="*/ 515 w 546"/>
                            <a:gd name="T49" fmla="*/ 402 h 508"/>
                            <a:gd name="T50" fmla="*/ 490 w 546"/>
                            <a:gd name="T51" fmla="*/ 429 h 508"/>
                            <a:gd name="T52" fmla="*/ 463 w 546"/>
                            <a:gd name="T53" fmla="*/ 452 h 508"/>
                            <a:gd name="T54" fmla="*/ 436 w 546"/>
                            <a:gd name="T55" fmla="*/ 469 h 508"/>
                            <a:gd name="T56" fmla="*/ 408 w 546"/>
                            <a:gd name="T57" fmla="*/ 484 h 508"/>
                            <a:gd name="T58" fmla="*/ 380 w 546"/>
                            <a:gd name="T59" fmla="*/ 495 h 508"/>
                            <a:gd name="T60" fmla="*/ 352 w 546"/>
                            <a:gd name="T61" fmla="*/ 501 h 508"/>
                            <a:gd name="T62" fmla="*/ 326 w 546"/>
                            <a:gd name="T63" fmla="*/ 507 h 508"/>
                            <a:gd name="T64" fmla="*/ 298 w 546"/>
                            <a:gd name="T65" fmla="*/ 508 h 508"/>
                            <a:gd name="T66" fmla="*/ 271 w 546"/>
                            <a:gd name="T67" fmla="*/ 508 h 508"/>
                            <a:gd name="T68" fmla="*/ 244 w 546"/>
                            <a:gd name="T69" fmla="*/ 504 h 508"/>
                            <a:gd name="T70" fmla="*/ 219 w 546"/>
                            <a:gd name="T71" fmla="*/ 500 h 508"/>
                            <a:gd name="T72" fmla="*/ 193 w 546"/>
                            <a:gd name="T73" fmla="*/ 491 h 508"/>
                            <a:gd name="T74" fmla="*/ 169 w 546"/>
                            <a:gd name="T75" fmla="*/ 481 h 508"/>
                            <a:gd name="T76" fmla="*/ 147 w 546"/>
                            <a:gd name="T77" fmla="*/ 470 h 508"/>
                            <a:gd name="T78" fmla="*/ 125 w 546"/>
                            <a:gd name="T79" fmla="*/ 456 h 508"/>
                            <a:gd name="T80" fmla="*/ 104 w 546"/>
                            <a:gd name="T81" fmla="*/ 441 h 508"/>
                            <a:gd name="T82" fmla="*/ 85 w 546"/>
                            <a:gd name="T83" fmla="*/ 424 h 508"/>
                            <a:gd name="T84" fmla="*/ 68 w 546"/>
                            <a:gd name="T85" fmla="*/ 405 h 508"/>
                            <a:gd name="T86" fmla="*/ 52 w 546"/>
                            <a:gd name="T87" fmla="*/ 384 h 508"/>
                            <a:gd name="T88" fmla="*/ 39 w 546"/>
                            <a:gd name="T89" fmla="*/ 362 h 508"/>
                            <a:gd name="T90" fmla="*/ 26 w 546"/>
                            <a:gd name="T91" fmla="*/ 338 h 508"/>
                            <a:gd name="T92" fmla="*/ 16 w 546"/>
                            <a:gd name="T93" fmla="*/ 314 h 508"/>
                            <a:gd name="T94" fmla="*/ 10 w 546"/>
                            <a:gd name="T95" fmla="*/ 297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6" h="508">
                              <a:moveTo>
                                <a:pt x="10" y="297"/>
                              </a:moveTo>
                              <a:lnTo>
                                <a:pt x="8" y="287"/>
                              </a:lnTo>
                              <a:lnTo>
                                <a:pt x="6" y="279"/>
                              </a:lnTo>
                              <a:lnTo>
                                <a:pt x="5" y="270"/>
                              </a:lnTo>
                              <a:lnTo>
                                <a:pt x="2" y="261"/>
                              </a:lnTo>
                              <a:lnTo>
                                <a:pt x="1" y="251"/>
                              </a:lnTo>
                              <a:lnTo>
                                <a:pt x="1" y="243"/>
                              </a:lnTo>
                              <a:lnTo>
                                <a:pt x="0" y="233"/>
                              </a:lnTo>
                              <a:lnTo>
                                <a:pt x="0" y="223"/>
                              </a:lnTo>
                              <a:lnTo>
                                <a:pt x="0" y="214"/>
                              </a:lnTo>
                              <a:lnTo>
                                <a:pt x="0" y="205"/>
                              </a:lnTo>
                              <a:lnTo>
                                <a:pt x="0" y="194"/>
                              </a:lnTo>
                              <a:lnTo>
                                <a:pt x="1" y="185"/>
                              </a:lnTo>
                              <a:lnTo>
                                <a:pt x="2" y="175"/>
                              </a:lnTo>
                              <a:lnTo>
                                <a:pt x="4" y="165"/>
                              </a:lnTo>
                              <a:lnTo>
                                <a:pt x="6" y="154"/>
                              </a:lnTo>
                              <a:lnTo>
                                <a:pt x="9" y="144"/>
                              </a:lnTo>
                              <a:lnTo>
                                <a:pt x="12" y="134"/>
                              </a:lnTo>
                              <a:lnTo>
                                <a:pt x="14" y="123"/>
                              </a:lnTo>
                              <a:lnTo>
                                <a:pt x="18" y="112"/>
                              </a:lnTo>
                              <a:lnTo>
                                <a:pt x="22" y="103"/>
                              </a:lnTo>
                              <a:lnTo>
                                <a:pt x="28" y="91"/>
                              </a:lnTo>
                              <a:lnTo>
                                <a:pt x="33" y="82"/>
                              </a:lnTo>
                              <a:lnTo>
                                <a:pt x="39" y="71"/>
                              </a:lnTo>
                              <a:lnTo>
                                <a:pt x="44" y="60"/>
                              </a:lnTo>
                              <a:lnTo>
                                <a:pt x="52" y="50"/>
                              </a:lnTo>
                              <a:lnTo>
                                <a:pt x="59" y="39"/>
                              </a:lnTo>
                              <a:lnTo>
                                <a:pt x="67" y="28"/>
                              </a:lnTo>
                              <a:lnTo>
                                <a:pt x="77" y="18"/>
                              </a:lnTo>
                              <a:lnTo>
                                <a:pt x="87" y="11"/>
                              </a:lnTo>
                              <a:lnTo>
                                <a:pt x="88" y="10"/>
                              </a:lnTo>
                              <a:lnTo>
                                <a:pt x="104" y="5"/>
                              </a:lnTo>
                              <a:lnTo>
                                <a:pt x="121" y="3"/>
                              </a:lnTo>
                              <a:lnTo>
                                <a:pt x="137" y="1"/>
                              </a:lnTo>
                              <a:lnTo>
                                <a:pt x="155" y="0"/>
                              </a:lnTo>
                              <a:lnTo>
                                <a:pt x="171" y="0"/>
                              </a:lnTo>
                              <a:lnTo>
                                <a:pt x="188" y="0"/>
                              </a:lnTo>
                              <a:lnTo>
                                <a:pt x="205" y="1"/>
                              </a:lnTo>
                              <a:lnTo>
                                <a:pt x="221" y="3"/>
                              </a:lnTo>
                              <a:lnTo>
                                <a:pt x="239" y="5"/>
                              </a:lnTo>
                              <a:lnTo>
                                <a:pt x="255" y="10"/>
                              </a:lnTo>
                              <a:lnTo>
                                <a:pt x="271" y="14"/>
                              </a:lnTo>
                              <a:lnTo>
                                <a:pt x="287" y="19"/>
                              </a:lnTo>
                              <a:lnTo>
                                <a:pt x="303" y="24"/>
                              </a:lnTo>
                              <a:lnTo>
                                <a:pt x="319" y="31"/>
                              </a:lnTo>
                              <a:lnTo>
                                <a:pt x="334" y="38"/>
                              </a:lnTo>
                              <a:lnTo>
                                <a:pt x="348" y="44"/>
                              </a:lnTo>
                              <a:lnTo>
                                <a:pt x="363" y="54"/>
                              </a:lnTo>
                              <a:lnTo>
                                <a:pt x="378" y="62"/>
                              </a:lnTo>
                              <a:lnTo>
                                <a:pt x="391" y="72"/>
                              </a:lnTo>
                              <a:lnTo>
                                <a:pt x="404" y="82"/>
                              </a:lnTo>
                              <a:lnTo>
                                <a:pt x="418" y="92"/>
                              </a:lnTo>
                              <a:lnTo>
                                <a:pt x="430" y="104"/>
                              </a:lnTo>
                              <a:lnTo>
                                <a:pt x="442" y="116"/>
                              </a:lnTo>
                              <a:lnTo>
                                <a:pt x="454" y="128"/>
                              </a:lnTo>
                              <a:lnTo>
                                <a:pt x="464" y="142"/>
                              </a:lnTo>
                              <a:lnTo>
                                <a:pt x="474" y="155"/>
                              </a:lnTo>
                              <a:lnTo>
                                <a:pt x="484" y="169"/>
                              </a:lnTo>
                              <a:lnTo>
                                <a:pt x="493" y="183"/>
                              </a:lnTo>
                              <a:lnTo>
                                <a:pt x="502" y="198"/>
                              </a:lnTo>
                              <a:lnTo>
                                <a:pt x="509" y="213"/>
                              </a:lnTo>
                              <a:lnTo>
                                <a:pt x="515" y="227"/>
                              </a:lnTo>
                              <a:lnTo>
                                <a:pt x="522" y="243"/>
                              </a:lnTo>
                              <a:lnTo>
                                <a:pt x="527" y="259"/>
                              </a:lnTo>
                              <a:lnTo>
                                <a:pt x="533" y="275"/>
                              </a:lnTo>
                              <a:lnTo>
                                <a:pt x="537" y="291"/>
                              </a:lnTo>
                              <a:lnTo>
                                <a:pt x="541" y="309"/>
                              </a:lnTo>
                              <a:lnTo>
                                <a:pt x="543" y="325"/>
                              </a:lnTo>
                              <a:lnTo>
                                <a:pt x="545" y="341"/>
                              </a:lnTo>
                              <a:lnTo>
                                <a:pt x="546" y="358"/>
                              </a:lnTo>
                              <a:lnTo>
                                <a:pt x="546" y="358"/>
                              </a:lnTo>
                              <a:lnTo>
                                <a:pt x="539" y="370"/>
                              </a:lnTo>
                              <a:lnTo>
                                <a:pt x="531" y="382"/>
                              </a:lnTo>
                              <a:lnTo>
                                <a:pt x="523" y="393"/>
                              </a:lnTo>
                              <a:lnTo>
                                <a:pt x="515" y="402"/>
                              </a:lnTo>
                              <a:lnTo>
                                <a:pt x="507" y="412"/>
                              </a:lnTo>
                              <a:lnTo>
                                <a:pt x="498" y="421"/>
                              </a:lnTo>
                              <a:lnTo>
                                <a:pt x="490" y="429"/>
                              </a:lnTo>
                              <a:lnTo>
                                <a:pt x="482" y="438"/>
                              </a:lnTo>
                              <a:lnTo>
                                <a:pt x="472" y="445"/>
                              </a:lnTo>
                              <a:lnTo>
                                <a:pt x="463" y="452"/>
                              </a:lnTo>
                              <a:lnTo>
                                <a:pt x="455" y="457"/>
                              </a:lnTo>
                              <a:lnTo>
                                <a:pt x="446" y="464"/>
                              </a:lnTo>
                              <a:lnTo>
                                <a:pt x="436" y="469"/>
                              </a:lnTo>
                              <a:lnTo>
                                <a:pt x="427" y="475"/>
                              </a:lnTo>
                              <a:lnTo>
                                <a:pt x="418" y="479"/>
                              </a:lnTo>
                              <a:lnTo>
                                <a:pt x="408" y="484"/>
                              </a:lnTo>
                              <a:lnTo>
                                <a:pt x="400" y="488"/>
                              </a:lnTo>
                              <a:lnTo>
                                <a:pt x="390" y="491"/>
                              </a:lnTo>
                              <a:lnTo>
                                <a:pt x="380" y="495"/>
                              </a:lnTo>
                              <a:lnTo>
                                <a:pt x="371" y="497"/>
                              </a:lnTo>
                              <a:lnTo>
                                <a:pt x="362" y="500"/>
                              </a:lnTo>
                              <a:lnTo>
                                <a:pt x="352" y="501"/>
                              </a:lnTo>
                              <a:lnTo>
                                <a:pt x="344" y="504"/>
                              </a:lnTo>
                              <a:lnTo>
                                <a:pt x="335" y="505"/>
                              </a:lnTo>
                              <a:lnTo>
                                <a:pt x="326" y="507"/>
                              </a:lnTo>
                              <a:lnTo>
                                <a:pt x="316" y="507"/>
                              </a:lnTo>
                              <a:lnTo>
                                <a:pt x="307" y="508"/>
                              </a:lnTo>
                              <a:lnTo>
                                <a:pt x="298" y="508"/>
                              </a:lnTo>
                              <a:lnTo>
                                <a:pt x="288" y="508"/>
                              </a:lnTo>
                              <a:lnTo>
                                <a:pt x="280" y="508"/>
                              </a:lnTo>
                              <a:lnTo>
                                <a:pt x="271" y="508"/>
                              </a:lnTo>
                              <a:lnTo>
                                <a:pt x="261" y="507"/>
                              </a:lnTo>
                              <a:lnTo>
                                <a:pt x="253" y="505"/>
                              </a:lnTo>
                              <a:lnTo>
                                <a:pt x="244" y="504"/>
                              </a:lnTo>
                              <a:lnTo>
                                <a:pt x="236" y="503"/>
                              </a:lnTo>
                              <a:lnTo>
                                <a:pt x="227" y="501"/>
                              </a:lnTo>
                              <a:lnTo>
                                <a:pt x="219" y="500"/>
                              </a:lnTo>
                              <a:lnTo>
                                <a:pt x="209" y="497"/>
                              </a:lnTo>
                              <a:lnTo>
                                <a:pt x="201" y="495"/>
                              </a:lnTo>
                              <a:lnTo>
                                <a:pt x="193" y="491"/>
                              </a:lnTo>
                              <a:lnTo>
                                <a:pt x="185" y="488"/>
                              </a:lnTo>
                              <a:lnTo>
                                <a:pt x="177" y="485"/>
                              </a:lnTo>
                              <a:lnTo>
                                <a:pt x="169" y="481"/>
                              </a:lnTo>
                              <a:lnTo>
                                <a:pt x="161" y="479"/>
                              </a:lnTo>
                              <a:lnTo>
                                <a:pt x="153" y="475"/>
                              </a:lnTo>
                              <a:lnTo>
                                <a:pt x="147" y="470"/>
                              </a:lnTo>
                              <a:lnTo>
                                <a:pt x="139" y="465"/>
                              </a:lnTo>
                              <a:lnTo>
                                <a:pt x="132" y="461"/>
                              </a:lnTo>
                              <a:lnTo>
                                <a:pt x="125" y="456"/>
                              </a:lnTo>
                              <a:lnTo>
                                <a:pt x="119" y="452"/>
                              </a:lnTo>
                              <a:lnTo>
                                <a:pt x="111" y="446"/>
                              </a:lnTo>
                              <a:lnTo>
                                <a:pt x="104" y="441"/>
                              </a:lnTo>
                              <a:lnTo>
                                <a:pt x="99" y="436"/>
                              </a:lnTo>
                              <a:lnTo>
                                <a:pt x="92" y="429"/>
                              </a:lnTo>
                              <a:lnTo>
                                <a:pt x="85" y="424"/>
                              </a:lnTo>
                              <a:lnTo>
                                <a:pt x="80" y="417"/>
                              </a:lnTo>
                              <a:lnTo>
                                <a:pt x="73" y="412"/>
                              </a:lnTo>
                              <a:lnTo>
                                <a:pt x="68" y="405"/>
                              </a:lnTo>
                              <a:lnTo>
                                <a:pt x="63" y="398"/>
                              </a:lnTo>
                              <a:lnTo>
                                <a:pt x="57" y="392"/>
                              </a:lnTo>
                              <a:lnTo>
                                <a:pt x="52" y="384"/>
                              </a:lnTo>
                              <a:lnTo>
                                <a:pt x="48" y="377"/>
                              </a:lnTo>
                              <a:lnTo>
                                <a:pt x="43" y="370"/>
                              </a:lnTo>
                              <a:lnTo>
                                <a:pt x="39" y="362"/>
                              </a:lnTo>
                              <a:lnTo>
                                <a:pt x="34" y="354"/>
                              </a:lnTo>
                              <a:lnTo>
                                <a:pt x="30" y="346"/>
                              </a:lnTo>
                              <a:lnTo>
                                <a:pt x="26" y="338"/>
                              </a:lnTo>
                              <a:lnTo>
                                <a:pt x="22" y="330"/>
                              </a:lnTo>
                              <a:lnTo>
                                <a:pt x="20" y="322"/>
                              </a:lnTo>
                              <a:lnTo>
                                <a:pt x="16" y="314"/>
                              </a:lnTo>
                              <a:lnTo>
                                <a:pt x="13" y="305"/>
                              </a:lnTo>
                              <a:lnTo>
                                <a:pt x="13" y="305"/>
                              </a:lnTo>
                              <a:lnTo>
                                <a:pt x="10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B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5" name="Freeform 270"/>
                      <wps:cNvSpPr>
                        <a:spLocks noChangeAspect="1"/>
                      </wps:cNvSpPr>
                      <wps:spPr bwMode="auto">
                        <a:xfrm>
                          <a:off x="195" y="1498"/>
                          <a:ext cx="498" cy="470"/>
                        </a:xfrm>
                        <a:custGeom>
                          <a:avLst/>
                          <a:gdLst>
                            <a:gd name="T0" fmla="*/ 6 w 498"/>
                            <a:gd name="T1" fmla="*/ 271 h 470"/>
                            <a:gd name="T2" fmla="*/ 2 w 498"/>
                            <a:gd name="T3" fmla="*/ 247 h 470"/>
                            <a:gd name="T4" fmla="*/ 0 w 498"/>
                            <a:gd name="T5" fmla="*/ 222 h 470"/>
                            <a:gd name="T6" fmla="*/ 0 w 498"/>
                            <a:gd name="T7" fmla="*/ 198 h 470"/>
                            <a:gd name="T8" fmla="*/ 4 w 498"/>
                            <a:gd name="T9" fmla="*/ 171 h 470"/>
                            <a:gd name="T10" fmla="*/ 11 w 498"/>
                            <a:gd name="T11" fmla="*/ 144 h 470"/>
                            <a:gd name="T12" fmla="*/ 20 w 498"/>
                            <a:gd name="T13" fmla="*/ 118 h 470"/>
                            <a:gd name="T14" fmla="*/ 34 w 498"/>
                            <a:gd name="T15" fmla="*/ 90 h 470"/>
                            <a:gd name="T16" fmla="*/ 52 w 498"/>
                            <a:gd name="T17" fmla="*/ 62 h 470"/>
                            <a:gd name="T18" fmla="*/ 76 w 498"/>
                            <a:gd name="T19" fmla="*/ 35 h 470"/>
                            <a:gd name="T20" fmla="*/ 106 w 498"/>
                            <a:gd name="T21" fmla="*/ 10 h 470"/>
                            <a:gd name="T22" fmla="*/ 134 w 498"/>
                            <a:gd name="T23" fmla="*/ 0 h 470"/>
                            <a:gd name="T24" fmla="*/ 184 w 498"/>
                            <a:gd name="T25" fmla="*/ 3 h 470"/>
                            <a:gd name="T26" fmla="*/ 234 w 498"/>
                            <a:gd name="T27" fmla="*/ 14 h 470"/>
                            <a:gd name="T28" fmla="*/ 282 w 498"/>
                            <a:gd name="T29" fmla="*/ 31 h 470"/>
                            <a:gd name="T30" fmla="*/ 326 w 498"/>
                            <a:gd name="T31" fmla="*/ 54 h 470"/>
                            <a:gd name="T32" fmla="*/ 367 w 498"/>
                            <a:gd name="T33" fmla="*/ 82 h 470"/>
                            <a:gd name="T34" fmla="*/ 405 w 498"/>
                            <a:gd name="T35" fmla="*/ 116 h 470"/>
                            <a:gd name="T36" fmla="*/ 437 w 498"/>
                            <a:gd name="T37" fmla="*/ 155 h 470"/>
                            <a:gd name="T38" fmla="*/ 465 w 498"/>
                            <a:gd name="T39" fmla="*/ 198 h 470"/>
                            <a:gd name="T40" fmla="*/ 485 w 498"/>
                            <a:gd name="T41" fmla="*/ 243 h 470"/>
                            <a:gd name="T42" fmla="*/ 498 w 498"/>
                            <a:gd name="T43" fmla="*/ 286 h 470"/>
                            <a:gd name="T44" fmla="*/ 488 w 498"/>
                            <a:gd name="T45" fmla="*/ 317 h 470"/>
                            <a:gd name="T46" fmla="*/ 470 w 498"/>
                            <a:gd name="T47" fmla="*/ 350 h 470"/>
                            <a:gd name="T48" fmla="*/ 450 w 498"/>
                            <a:gd name="T49" fmla="*/ 378 h 470"/>
                            <a:gd name="T50" fmla="*/ 427 w 498"/>
                            <a:gd name="T51" fmla="*/ 402 h 470"/>
                            <a:gd name="T52" fmla="*/ 403 w 498"/>
                            <a:gd name="T53" fmla="*/ 421 h 470"/>
                            <a:gd name="T54" fmla="*/ 381 w 498"/>
                            <a:gd name="T55" fmla="*/ 437 h 470"/>
                            <a:gd name="T56" fmla="*/ 357 w 498"/>
                            <a:gd name="T57" fmla="*/ 449 h 470"/>
                            <a:gd name="T58" fmla="*/ 333 w 498"/>
                            <a:gd name="T59" fmla="*/ 458 h 470"/>
                            <a:gd name="T60" fmla="*/ 307 w 498"/>
                            <a:gd name="T61" fmla="*/ 465 h 470"/>
                            <a:gd name="T62" fmla="*/ 283 w 498"/>
                            <a:gd name="T63" fmla="*/ 469 h 470"/>
                            <a:gd name="T64" fmla="*/ 261 w 498"/>
                            <a:gd name="T65" fmla="*/ 470 h 470"/>
                            <a:gd name="T66" fmla="*/ 237 w 498"/>
                            <a:gd name="T67" fmla="*/ 470 h 470"/>
                            <a:gd name="T68" fmla="*/ 214 w 498"/>
                            <a:gd name="T69" fmla="*/ 468 h 470"/>
                            <a:gd name="T70" fmla="*/ 191 w 498"/>
                            <a:gd name="T71" fmla="*/ 462 h 470"/>
                            <a:gd name="T72" fmla="*/ 168 w 498"/>
                            <a:gd name="T73" fmla="*/ 456 h 470"/>
                            <a:gd name="T74" fmla="*/ 148 w 498"/>
                            <a:gd name="T75" fmla="*/ 448 h 470"/>
                            <a:gd name="T76" fmla="*/ 128 w 498"/>
                            <a:gd name="T77" fmla="*/ 437 h 470"/>
                            <a:gd name="T78" fmla="*/ 110 w 498"/>
                            <a:gd name="T79" fmla="*/ 425 h 470"/>
                            <a:gd name="T80" fmla="*/ 91 w 498"/>
                            <a:gd name="T81" fmla="*/ 412 h 470"/>
                            <a:gd name="T82" fmla="*/ 75 w 498"/>
                            <a:gd name="T83" fmla="*/ 397 h 470"/>
                            <a:gd name="T84" fmla="*/ 59 w 498"/>
                            <a:gd name="T85" fmla="*/ 381 h 470"/>
                            <a:gd name="T86" fmla="*/ 46 w 498"/>
                            <a:gd name="T87" fmla="*/ 362 h 470"/>
                            <a:gd name="T88" fmla="*/ 34 w 498"/>
                            <a:gd name="T89" fmla="*/ 344 h 470"/>
                            <a:gd name="T90" fmla="*/ 23 w 498"/>
                            <a:gd name="T91" fmla="*/ 324 h 470"/>
                            <a:gd name="T92" fmla="*/ 15 w 498"/>
                            <a:gd name="T93" fmla="*/ 301 h 470"/>
                            <a:gd name="T94" fmla="*/ 10 w 498"/>
                            <a:gd name="T95" fmla="*/ 286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98" h="470">
                              <a:moveTo>
                                <a:pt x="10" y="286"/>
                              </a:moveTo>
                              <a:lnTo>
                                <a:pt x="7" y="279"/>
                              </a:lnTo>
                              <a:lnTo>
                                <a:pt x="6" y="271"/>
                              </a:lnTo>
                              <a:lnTo>
                                <a:pt x="4" y="263"/>
                              </a:lnTo>
                              <a:lnTo>
                                <a:pt x="3" y="255"/>
                              </a:lnTo>
                              <a:lnTo>
                                <a:pt x="2" y="247"/>
                              </a:lnTo>
                              <a:lnTo>
                                <a:pt x="2" y="239"/>
                              </a:lnTo>
                              <a:lnTo>
                                <a:pt x="0" y="231"/>
                              </a:lnTo>
                              <a:lnTo>
                                <a:pt x="0" y="222"/>
                              </a:lnTo>
                              <a:lnTo>
                                <a:pt x="0" y="214"/>
                              </a:lnTo>
                              <a:lnTo>
                                <a:pt x="0" y="206"/>
                              </a:lnTo>
                              <a:lnTo>
                                <a:pt x="0" y="198"/>
                              </a:lnTo>
                              <a:lnTo>
                                <a:pt x="2" y="189"/>
                              </a:lnTo>
                              <a:lnTo>
                                <a:pt x="3" y="181"/>
                              </a:lnTo>
                              <a:lnTo>
                                <a:pt x="4" y="171"/>
                              </a:lnTo>
                              <a:lnTo>
                                <a:pt x="6" y="162"/>
                              </a:lnTo>
                              <a:lnTo>
                                <a:pt x="8" y="154"/>
                              </a:lnTo>
                              <a:lnTo>
                                <a:pt x="11" y="144"/>
                              </a:lnTo>
                              <a:lnTo>
                                <a:pt x="14" y="135"/>
                              </a:lnTo>
                              <a:lnTo>
                                <a:pt x="16" y="126"/>
                              </a:lnTo>
                              <a:lnTo>
                                <a:pt x="20" y="118"/>
                              </a:lnTo>
                              <a:lnTo>
                                <a:pt x="24" y="107"/>
                              </a:lnTo>
                              <a:lnTo>
                                <a:pt x="30" y="99"/>
                              </a:lnTo>
                              <a:lnTo>
                                <a:pt x="34" y="90"/>
                              </a:lnTo>
                              <a:lnTo>
                                <a:pt x="39" y="80"/>
                              </a:lnTo>
                              <a:lnTo>
                                <a:pt x="46" y="71"/>
                              </a:lnTo>
                              <a:lnTo>
                                <a:pt x="52" y="62"/>
                              </a:lnTo>
                              <a:lnTo>
                                <a:pt x="59" y="52"/>
                              </a:lnTo>
                              <a:lnTo>
                                <a:pt x="67" y="43"/>
                              </a:lnTo>
                              <a:lnTo>
                                <a:pt x="76" y="35"/>
                              </a:lnTo>
                              <a:lnTo>
                                <a:pt x="86" y="27"/>
                              </a:lnTo>
                              <a:lnTo>
                                <a:pt x="96" y="18"/>
                              </a:lnTo>
                              <a:lnTo>
                                <a:pt x="106" y="10"/>
                              </a:lnTo>
                              <a:lnTo>
                                <a:pt x="119" y="1"/>
                              </a:lnTo>
                              <a:lnTo>
                                <a:pt x="122" y="0"/>
                              </a:lnTo>
                              <a:lnTo>
                                <a:pt x="134" y="0"/>
                              </a:lnTo>
                              <a:lnTo>
                                <a:pt x="151" y="0"/>
                              </a:lnTo>
                              <a:lnTo>
                                <a:pt x="168" y="1"/>
                              </a:lnTo>
                              <a:lnTo>
                                <a:pt x="184" y="3"/>
                              </a:lnTo>
                              <a:lnTo>
                                <a:pt x="202" y="5"/>
                              </a:lnTo>
                              <a:lnTo>
                                <a:pt x="218" y="10"/>
                              </a:lnTo>
                              <a:lnTo>
                                <a:pt x="234" y="14"/>
                              </a:lnTo>
                              <a:lnTo>
                                <a:pt x="250" y="19"/>
                              </a:lnTo>
                              <a:lnTo>
                                <a:pt x="266" y="24"/>
                              </a:lnTo>
                              <a:lnTo>
                                <a:pt x="282" y="31"/>
                              </a:lnTo>
                              <a:lnTo>
                                <a:pt x="297" y="38"/>
                              </a:lnTo>
                              <a:lnTo>
                                <a:pt x="311" y="44"/>
                              </a:lnTo>
                              <a:lnTo>
                                <a:pt x="326" y="54"/>
                              </a:lnTo>
                              <a:lnTo>
                                <a:pt x="341" y="62"/>
                              </a:lnTo>
                              <a:lnTo>
                                <a:pt x="354" y="72"/>
                              </a:lnTo>
                              <a:lnTo>
                                <a:pt x="367" y="82"/>
                              </a:lnTo>
                              <a:lnTo>
                                <a:pt x="381" y="92"/>
                              </a:lnTo>
                              <a:lnTo>
                                <a:pt x="393" y="104"/>
                              </a:lnTo>
                              <a:lnTo>
                                <a:pt x="405" y="116"/>
                              </a:lnTo>
                              <a:lnTo>
                                <a:pt x="417" y="128"/>
                              </a:lnTo>
                              <a:lnTo>
                                <a:pt x="427" y="142"/>
                              </a:lnTo>
                              <a:lnTo>
                                <a:pt x="437" y="155"/>
                              </a:lnTo>
                              <a:lnTo>
                                <a:pt x="447" y="169"/>
                              </a:lnTo>
                              <a:lnTo>
                                <a:pt x="456" y="183"/>
                              </a:lnTo>
                              <a:lnTo>
                                <a:pt x="465" y="198"/>
                              </a:lnTo>
                              <a:lnTo>
                                <a:pt x="472" y="213"/>
                              </a:lnTo>
                              <a:lnTo>
                                <a:pt x="478" y="227"/>
                              </a:lnTo>
                              <a:lnTo>
                                <a:pt x="485" y="243"/>
                              </a:lnTo>
                              <a:lnTo>
                                <a:pt x="490" y="259"/>
                              </a:lnTo>
                              <a:lnTo>
                                <a:pt x="496" y="275"/>
                              </a:lnTo>
                              <a:lnTo>
                                <a:pt x="498" y="286"/>
                              </a:lnTo>
                              <a:lnTo>
                                <a:pt x="497" y="290"/>
                              </a:lnTo>
                              <a:lnTo>
                                <a:pt x="493" y="305"/>
                              </a:lnTo>
                              <a:lnTo>
                                <a:pt x="488" y="317"/>
                              </a:lnTo>
                              <a:lnTo>
                                <a:pt x="482" y="329"/>
                              </a:lnTo>
                              <a:lnTo>
                                <a:pt x="476" y="340"/>
                              </a:lnTo>
                              <a:lnTo>
                                <a:pt x="470" y="350"/>
                              </a:lnTo>
                              <a:lnTo>
                                <a:pt x="464" y="361"/>
                              </a:lnTo>
                              <a:lnTo>
                                <a:pt x="457" y="370"/>
                              </a:lnTo>
                              <a:lnTo>
                                <a:pt x="450" y="378"/>
                              </a:lnTo>
                              <a:lnTo>
                                <a:pt x="442" y="386"/>
                              </a:lnTo>
                              <a:lnTo>
                                <a:pt x="435" y="394"/>
                              </a:lnTo>
                              <a:lnTo>
                                <a:pt x="427" y="402"/>
                              </a:lnTo>
                              <a:lnTo>
                                <a:pt x="421" y="409"/>
                              </a:lnTo>
                              <a:lnTo>
                                <a:pt x="413" y="416"/>
                              </a:lnTo>
                              <a:lnTo>
                                <a:pt x="403" y="421"/>
                              </a:lnTo>
                              <a:lnTo>
                                <a:pt x="397" y="426"/>
                              </a:lnTo>
                              <a:lnTo>
                                <a:pt x="389" y="432"/>
                              </a:lnTo>
                              <a:lnTo>
                                <a:pt x="381" y="437"/>
                              </a:lnTo>
                              <a:lnTo>
                                <a:pt x="373" y="441"/>
                              </a:lnTo>
                              <a:lnTo>
                                <a:pt x="365" y="445"/>
                              </a:lnTo>
                              <a:lnTo>
                                <a:pt x="357" y="449"/>
                              </a:lnTo>
                              <a:lnTo>
                                <a:pt x="349" y="453"/>
                              </a:lnTo>
                              <a:lnTo>
                                <a:pt x="341" y="456"/>
                              </a:lnTo>
                              <a:lnTo>
                                <a:pt x="333" y="458"/>
                              </a:lnTo>
                              <a:lnTo>
                                <a:pt x="325" y="461"/>
                              </a:lnTo>
                              <a:lnTo>
                                <a:pt x="315" y="464"/>
                              </a:lnTo>
                              <a:lnTo>
                                <a:pt x="307" y="465"/>
                              </a:lnTo>
                              <a:lnTo>
                                <a:pt x="301" y="466"/>
                              </a:lnTo>
                              <a:lnTo>
                                <a:pt x="291" y="468"/>
                              </a:lnTo>
                              <a:lnTo>
                                <a:pt x="283" y="469"/>
                              </a:lnTo>
                              <a:lnTo>
                                <a:pt x="275" y="469"/>
                              </a:lnTo>
                              <a:lnTo>
                                <a:pt x="269" y="470"/>
                              </a:lnTo>
                              <a:lnTo>
                                <a:pt x="261" y="470"/>
                              </a:lnTo>
                              <a:lnTo>
                                <a:pt x="253" y="470"/>
                              </a:lnTo>
                              <a:lnTo>
                                <a:pt x="245" y="470"/>
                              </a:lnTo>
                              <a:lnTo>
                                <a:pt x="237" y="470"/>
                              </a:lnTo>
                              <a:lnTo>
                                <a:pt x="229" y="470"/>
                              </a:lnTo>
                              <a:lnTo>
                                <a:pt x="220" y="469"/>
                              </a:lnTo>
                              <a:lnTo>
                                <a:pt x="214" y="468"/>
                              </a:lnTo>
                              <a:lnTo>
                                <a:pt x="206" y="466"/>
                              </a:lnTo>
                              <a:lnTo>
                                <a:pt x="198" y="464"/>
                              </a:lnTo>
                              <a:lnTo>
                                <a:pt x="191" y="462"/>
                              </a:lnTo>
                              <a:lnTo>
                                <a:pt x="183" y="461"/>
                              </a:lnTo>
                              <a:lnTo>
                                <a:pt x="176" y="458"/>
                              </a:lnTo>
                              <a:lnTo>
                                <a:pt x="168" y="456"/>
                              </a:lnTo>
                              <a:lnTo>
                                <a:pt x="162" y="453"/>
                              </a:lnTo>
                              <a:lnTo>
                                <a:pt x="155" y="450"/>
                              </a:lnTo>
                              <a:lnTo>
                                <a:pt x="148" y="448"/>
                              </a:lnTo>
                              <a:lnTo>
                                <a:pt x="142" y="445"/>
                              </a:lnTo>
                              <a:lnTo>
                                <a:pt x="135" y="441"/>
                              </a:lnTo>
                              <a:lnTo>
                                <a:pt x="128" y="437"/>
                              </a:lnTo>
                              <a:lnTo>
                                <a:pt x="122" y="433"/>
                              </a:lnTo>
                              <a:lnTo>
                                <a:pt x="115" y="429"/>
                              </a:lnTo>
                              <a:lnTo>
                                <a:pt x="110" y="425"/>
                              </a:lnTo>
                              <a:lnTo>
                                <a:pt x="103" y="421"/>
                              </a:lnTo>
                              <a:lnTo>
                                <a:pt x="98" y="417"/>
                              </a:lnTo>
                              <a:lnTo>
                                <a:pt x="91" y="412"/>
                              </a:lnTo>
                              <a:lnTo>
                                <a:pt x="86" y="408"/>
                              </a:lnTo>
                              <a:lnTo>
                                <a:pt x="80" y="402"/>
                              </a:lnTo>
                              <a:lnTo>
                                <a:pt x="75" y="397"/>
                              </a:lnTo>
                              <a:lnTo>
                                <a:pt x="70" y="392"/>
                              </a:lnTo>
                              <a:lnTo>
                                <a:pt x="64" y="386"/>
                              </a:lnTo>
                              <a:lnTo>
                                <a:pt x="59" y="381"/>
                              </a:lnTo>
                              <a:lnTo>
                                <a:pt x="55" y="374"/>
                              </a:lnTo>
                              <a:lnTo>
                                <a:pt x="51" y="369"/>
                              </a:lnTo>
                              <a:lnTo>
                                <a:pt x="46" y="362"/>
                              </a:lnTo>
                              <a:lnTo>
                                <a:pt x="42" y="357"/>
                              </a:lnTo>
                              <a:lnTo>
                                <a:pt x="38" y="350"/>
                              </a:lnTo>
                              <a:lnTo>
                                <a:pt x="34" y="344"/>
                              </a:lnTo>
                              <a:lnTo>
                                <a:pt x="30" y="337"/>
                              </a:lnTo>
                              <a:lnTo>
                                <a:pt x="27" y="330"/>
                              </a:lnTo>
                              <a:lnTo>
                                <a:pt x="23" y="324"/>
                              </a:lnTo>
                              <a:lnTo>
                                <a:pt x="20" y="315"/>
                              </a:lnTo>
                              <a:lnTo>
                                <a:pt x="18" y="309"/>
                              </a:lnTo>
                              <a:lnTo>
                                <a:pt x="15" y="301"/>
                              </a:lnTo>
                              <a:lnTo>
                                <a:pt x="12" y="294"/>
                              </a:lnTo>
                              <a:lnTo>
                                <a:pt x="12" y="294"/>
                              </a:lnTo>
                              <a:lnTo>
                                <a:pt x="10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C5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6" name="Freeform 271"/>
                      <wps:cNvSpPr>
                        <a:spLocks noChangeAspect="1"/>
                      </wps:cNvSpPr>
                      <wps:spPr bwMode="auto">
                        <a:xfrm>
                          <a:off x="231" y="1503"/>
                          <a:ext cx="436" cy="429"/>
                        </a:xfrm>
                        <a:custGeom>
                          <a:avLst/>
                          <a:gdLst>
                            <a:gd name="T0" fmla="*/ 4 w 436"/>
                            <a:gd name="T1" fmla="*/ 258 h 429"/>
                            <a:gd name="T2" fmla="*/ 2 w 436"/>
                            <a:gd name="T3" fmla="*/ 238 h 429"/>
                            <a:gd name="T4" fmla="*/ 0 w 436"/>
                            <a:gd name="T5" fmla="*/ 217 h 429"/>
                            <a:gd name="T6" fmla="*/ 0 w 436"/>
                            <a:gd name="T7" fmla="*/ 196 h 429"/>
                            <a:gd name="T8" fmla="*/ 4 w 436"/>
                            <a:gd name="T9" fmla="*/ 173 h 429"/>
                            <a:gd name="T10" fmla="*/ 10 w 436"/>
                            <a:gd name="T11" fmla="*/ 150 h 429"/>
                            <a:gd name="T12" fmla="*/ 18 w 436"/>
                            <a:gd name="T13" fmla="*/ 126 h 429"/>
                            <a:gd name="T14" fmla="*/ 30 w 436"/>
                            <a:gd name="T15" fmla="*/ 102 h 429"/>
                            <a:gd name="T16" fmla="*/ 44 w 436"/>
                            <a:gd name="T17" fmla="*/ 79 h 429"/>
                            <a:gd name="T18" fmla="*/ 66 w 436"/>
                            <a:gd name="T19" fmla="*/ 57 h 429"/>
                            <a:gd name="T20" fmla="*/ 91 w 436"/>
                            <a:gd name="T21" fmla="*/ 34 h 429"/>
                            <a:gd name="T22" fmla="*/ 124 w 436"/>
                            <a:gd name="T23" fmla="*/ 14 h 429"/>
                            <a:gd name="T24" fmla="*/ 166 w 436"/>
                            <a:gd name="T25" fmla="*/ 0 h 429"/>
                            <a:gd name="T26" fmla="*/ 198 w 436"/>
                            <a:gd name="T27" fmla="*/ 9 h 429"/>
                            <a:gd name="T28" fmla="*/ 246 w 436"/>
                            <a:gd name="T29" fmla="*/ 26 h 429"/>
                            <a:gd name="T30" fmla="*/ 290 w 436"/>
                            <a:gd name="T31" fmla="*/ 49 h 429"/>
                            <a:gd name="T32" fmla="*/ 331 w 436"/>
                            <a:gd name="T33" fmla="*/ 77 h 429"/>
                            <a:gd name="T34" fmla="*/ 369 w 436"/>
                            <a:gd name="T35" fmla="*/ 111 h 429"/>
                            <a:gd name="T36" fmla="*/ 401 w 436"/>
                            <a:gd name="T37" fmla="*/ 150 h 429"/>
                            <a:gd name="T38" fmla="*/ 429 w 436"/>
                            <a:gd name="T39" fmla="*/ 193 h 429"/>
                            <a:gd name="T40" fmla="*/ 436 w 436"/>
                            <a:gd name="T41" fmla="*/ 222 h 429"/>
                            <a:gd name="T42" fmla="*/ 430 w 436"/>
                            <a:gd name="T43" fmla="*/ 264 h 429"/>
                            <a:gd name="T44" fmla="*/ 418 w 436"/>
                            <a:gd name="T45" fmla="*/ 297 h 429"/>
                            <a:gd name="T46" fmla="*/ 403 w 436"/>
                            <a:gd name="T47" fmla="*/ 327 h 429"/>
                            <a:gd name="T48" fmla="*/ 386 w 436"/>
                            <a:gd name="T49" fmla="*/ 351 h 429"/>
                            <a:gd name="T50" fmla="*/ 367 w 436"/>
                            <a:gd name="T51" fmla="*/ 371 h 429"/>
                            <a:gd name="T52" fmla="*/ 346 w 436"/>
                            <a:gd name="T53" fmla="*/ 387 h 429"/>
                            <a:gd name="T54" fmla="*/ 327 w 436"/>
                            <a:gd name="T55" fmla="*/ 400 h 429"/>
                            <a:gd name="T56" fmla="*/ 306 w 436"/>
                            <a:gd name="T57" fmla="*/ 411 h 429"/>
                            <a:gd name="T58" fmla="*/ 285 w 436"/>
                            <a:gd name="T59" fmla="*/ 419 h 429"/>
                            <a:gd name="T60" fmla="*/ 265 w 436"/>
                            <a:gd name="T61" fmla="*/ 424 h 429"/>
                            <a:gd name="T62" fmla="*/ 243 w 436"/>
                            <a:gd name="T63" fmla="*/ 428 h 429"/>
                            <a:gd name="T64" fmla="*/ 223 w 436"/>
                            <a:gd name="T65" fmla="*/ 429 h 429"/>
                            <a:gd name="T66" fmla="*/ 203 w 436"/>
                            <a:gd name="T67" fmla="*/ 429 h 429"/>
                            <a:gd name="T68" fmla="*/ 183 w 436"/>
                            <a:gd name="T69" fmla="*/ 427 h 429"/>
                            <a:gd name="T70" fmla="*/ 163 w 436"/>
                            <a:gd name="T71" fmla="*/ 423 h 429"/>
                            <a:gd name="T72" fmla="*/ 144 w 436"/>
                            <a:gd name="T73" fmla="*/ 417 h 429"/>
                            <a:gd name="T74" fmla="*/ 127 w 436"/>
                            <a:gd name="T75" fmla="*/ 409 h 429"/>
                            <a:gd name="T76" fmla="*/ 110 w 436"/>
                            <a:gd name="T77" fmla="*/ 401 h 429"/>
                            <a:gd name="T78" fmla="*/ 94 w 436"/>
                            <a:gd name="T79" fmla="*/ 391 h 429"/>
                            <a:gd name="T80" fmla="*/ 79 w 436"/>
                            <a:gd name="T81" fmla="*/ 380 h 429"/>
                            <a:gd name="T82" fmla="*/ 64 w 436"/>
                            <a:gd name="T83" fmla="*/ 367 h 429"/>
                            <a:gd name="T84" fmla="*/ 51 w 436"/>
                            <a:gd name="T85" fmla="*/ 352 h 429"/>
                            <a:gd name="T86" fmla="*/ 39 w 436"/>
                            <a:gd name="T87" fmla="*/ 337 h 429"/>
                            <a:gd name="T88" fmla="*/ 28 w 436"/>
                            <a:gd name="T89" fmla="*/ 321 h 429"/>
                            <a:gd name="T90" fmla="*/ 20 w 436"/>
                            <a:gd name="T91" fmla="*/ 302 h 429"/>
                            <a:gd name="T92" fmla="*/ 12 w 436"/>
                            <a:gd name="T93" fmla="*/ 284 h 429"/>
                            <a:gd name="T94" fmla="*/ 8 w 436"/>
                            <a:gd name="T95" fmla="*/ 272 h 4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36" h="429">
                              <a:moveTo>
                                <a:pt x="8" y="272"/>
                              </a:moveTo>
                              <a:lnTo>
                                <a:pt x="7" y="265"/>
                              </a:lnTo>
                              <a:lnTo>
                                <a:pt x="4" y="258"/>
                              </a:lnTo>
                              <a:lnTo>
                                <a:pt x="4" y="252"/>
                              </a:lnTo>
                              <a:lnTo>
                                <a:pt x="3" y="245"/>
                              </a:lnTo>
                              <a:lnTo>
                                <a:pt x="2" y="238"/>
                              </a:lnTo>
                              <a:lnTo>
                                <a:pt x="0" y="232"/>
                              </a:lnTo>
                              <a:lnTo>
                                <a:pt x="0" y="224"/>
                              </a:lnTo>
                              <a:lnTo>
                                <a:pt x="0" y="217"/>
                              </a:lnTo>
                              <a:lnTo>
                                <a:pt x="0" y="210"/>
                              </a:lnTo>
                              <a:lnTo>
                                <a:pt x="0" y="202"/>
                              </a:lnTo>
                              <a:lnTo>
                                <a:pt x="0" y="196"/>
                              </a:lnTo>
                              <a:lnTo>
                                <a:pt x="2" y="188"/>
                              </a:lnTo>
                              <a:lnTo>
                                <a:pt x="3" y="181"/>
                              </a:lnTo>
                              <a:lnTo>
                                <a:pt x="4" y="173"/>
                              </a:lnTo>
                              <a:lnTo>
                                <a:pt x="6" y="165"/>
                              </a:lnTo>
                              <a:lnTo>
                                <a:pt x="7" y="157"/>
                              </a:lnTo>
                              <a:lnTo>
                                <a:pt x="10" y="150"/>
                              </a:lnTo>
                              <a:lnTo>
                                <a:pt x="11" y="142"/>
                              </a:lnTo>
                              <a:lnTo>
                                <a:pt x="14" y="134"/>
                              </a:lnTo>
                              <a:lnTo>
                                <a:pt x="18" y="126"/>
                              </a:lnTo>
                              <a:lnTo>
                                <a:pt x="22" y="118"/>
                              </a:lnTo>
                              <a:lnTo>
                                <a:pt x="26" y="110"/>
                              </a:lnTo>
                              <a:lnTo>
                                <a:pt x="30" y="102"/>
                              </a:lnTo>
                              <a:lnTo>
                                <a:pt x="34" y="94"/>
                              </a:lnTo>
                              <a:lnTo>
                                <a:pt x="39" y="87"/>
                              </a:lnTo>
                              <a:lnTo>
                                <a:pt x="44" y="79"/>
                              </a:lnTo>
                              <a:lnTo>
                                <a:pt x="51" y="71"/>
                              </a:lnTo>
                              <a:lnTo>
                                <a:pt x="58" y="63"/>
                              </a:lnTo>
                              <a:lnTo>
                                <a:pt x="66" y="57"/>
                              </a:lnTo>
                              <a:lnTo>
                                <a:pt x="74" y="49"/>
                              </a:lnTo>
                              <a:lnTo>
                                <a:pt x="83" y="41"/>
                              </a:lnTo>
                              <a:lnTo>
                                <a:pt x="91" y="34"/>
                              </a:lnTo>
                              <a:lnTo>
                                <a:pt x="102" y="27"/>
                              </a:lnTo>
                              <a:lnTo>
                                <a:pt x="112" y="21"/>
                              </a:lnTo>
                              <a:lnTo>
                                <a:pt x="124" y="14"/>
                              </a:lnTo>
                              <a:lnTo>
                                <a:pt x="138" y="9"/>
                              </a:lnTo>
                              <a:lnTo>
                                <a:pt x="151" y="5"/>
                              </a:lnTo>
                              <a:lnTo>
                                <a:pt x="166" y="0"/>
                              </a:lnTo>
                              <a:lnTo>
                                <a:pt x="166" y="0"/>
                              </a:lnTo>
                              <a:lnTo>
                                <a:pt x="182" y="5"/>
                              </a:lnTo>
                              <a:lnTo>
                                <a:pt x="198" y="9"/>
                              </a:lnTo>
                              <a:lnTo>
                                <a:pt x="214" y="14"/>
                              </a:lnTo>
                              <a:lnTo>
                                <a:pt x="230" y="19"/>
                              </a:lnTo>
                              <a:lnTo>
                                <a:pt x="246" y="26"/>
                              </a:lnTo>
                              <a:lnTo>
                                <a:pt x="261" y="33"/>
                              </a:lnTo>
                              <a:lnTo>
                                <a:pt x="275" y="39"/>
                              </a:lnTo>
                              <a:lnTo>
                                <a:pt x="290" y="49"/>
                              </a:lnTo>
                              <a:lnTo>
                                <a:pt x="305" y="57"/>
                              </a:lnTo>
                              <a:lnTo>
                                <a:pt x="318" y="67"/>
                              </a:lnTo>
                              <a:lnTo>
                                <a:pt x="331" y="77"/>
                              </a:lnTo>
                              <a:lnTo>
                                <a:pt x="345" y="87"/>
                              </a:lnTo>
                              <a:lnTo>
                                <a:pt x="357" y="99"/>
                              </a:lnTo>
                              <a:lnTo>
                                <a:pt x="369" y="111"/>
                              </a:lnTo>
                              <a:lnTo>
                                <a:pt x="381" y="123"/>
                              </a:lnTo>
                              <a:lnTo>
                                <a:pt x="391" y="137"/>
                              </a:lnTo>
                              <a:lnTo>
                                <a:pt x="401" y="150"/>
                              </a:lnTo>
                              <a:lnTo>
                                <a:pt x="411" y="164"/>
                              </a:lnTo>
                              <a:lnTo>
                                <a:pt x="420" y="178"/>
                              </a:lnTo>
                              <a:lnTo>
                                <a:pt x="429" y="193"/>
                              </a:lnTo>
                              <a:lnTo>
                                <a:pt x="436" y="208"/>
                              </a:lnTo>
                              <a:lnTo>
                                <a:pt x="436" y="208"/>
                              </a:lnTo>
                              <a:lnTo>
                                <a:pt x="436" y="222"/>
                              </a:lnTo>
                              <a:lnTo>
                                <a:pt x="434" y="237"/>
                              </a:lnTo>
                              <a:lnTo>
                                <a:pt x="433" y="250"/>
                              </a:lnTo>
                              <a:lnTo>
                                <a:pt x="430" y="264"/>
                              </a:lnTo>
                              <a:lnTo>
                                <a:pt x="426" y="276"/>
                              </a:lnTo>
                              <a:lnTo>
                                <a:pt x="422" y="288"/>
                              </a:lnTo>
                              <a:lnTo>
                                <a:pt x="418" y="297"/>
                              </a:lnTo>
                              <a:lnTo>
                                <a:pt x="414" y="308"/>
                              </a:lnTo>
                              <a:lnTo>
                                <a:pt x="409" y="317"/>
                              </a:lnTo>
                              <a:lnTo>
                                <a:pt x="403" y="327"/>
                              </a:lnTo>
                              <a:lnTo>
                                <a:pt x="398" y="335"/>
                              </a:lnTo>
                              <a:lnTo>
                                <a:pt x="391" y="344"/>
                              </a:lnTo>
                              <a:lnTo>
                                <a:pt x="386" y="351"/>
                              </a:lnTo>
                              <a:lnTo>
                                <a:pt x="379" y="357"/>
                              </a:lnTo>
                              <a:lnTo>
                                <a:pt x="373" y="364"/>
                              </a:lnTo>
                              <a:lnTo>
                                <a:pt x="367" y="371"/>
                              </a:lnTo>
                              <a:lnTo>
                                <a:pt x="361" y="377"/>
                              </a:lnTo>
                              <a:lnTo>
                                <a:pt x="354" y="383"/>
                              </a:lnTo>
                              <a:lnTo>
                                <a:pt x="346" y="387"/>
                              </a:lnTo>
                              <a:lnTo>
                                <a:pt x="341" y="392"/>
                              </a:lnTo>
                              <a:lnTo>
                                <a:pt x="334" y="396"/>
                              </a:lnTo>
                              <a:lnTo>
                                <a:pt x="327" y="400"/>
                              </a:lnTo>
                              <a:lnTo>
                                <a:pt x="319" y="404"/>
                              </a:lnTo>
                              <a:lnTo>
                                <a:pt x="313" y="408"/>
                              </a:lnTo>
                              <a:lnTo>
                                <a:pt x="306" y="411"/>
                              </a:lnTo>
                              <a:lnTo>
                                <a:pt x="299" y="415"/>
                              </a:lnTo>
                              <a:lnTo>
                                <a:pt x="293" y="417"/>
                              </a:lnTo>
                              <a:lnTo>
                                <a:pt x="285" y="419"/>
                              </a:lnTo>
                              <a:lnTo>
                                <a:pt x="278" y="421"/>
                              </a:lnTo>
                              <a:lnTo>
                                <a:pt x="271" y="423"/>
                              </a:lnTo>
                              <a:lnTo>
                                <a:pt x="265" y="424"/>
                              </a:lnTo>
                              <a:lnTo>
                                <a:pt x="258" y="427"/>
                              </a:lnTo>
                              <a:lnTo>
                                <a:pt x="250" y="427"/>
                              </a:lnTo>
                              <a:lnTo>
                                <a:pt x="243" y="428"/>
                              </a:lnTo>
                              <a:lnTo>
                                <a:pt x="237" y="429"/>
                              </a:lnTo>
                              <a:lnTo>
                                <a:pt x="230" y="429"/>
                              </a:lnTo>
                              <a:lnTo>
                                <a:pt x="223" y="429"/>
                              </a:lnTo>
                              <a:lnTo>
                                <a:pt x="217" y="429"/>
                              </a:lnTo>
                              <a:lnTo>
                                <a:pt x="210" y="429"/>
                              </a:lnTo>
                              <a:lnTo>
                                <a:pt x="203" y="429"/>
                              </a:lnTo>
                              <a:lnTo>
                                <a:pt x="197" y="429"/>
                              </a:lnTo>
                              <a:lnTo>
                                <a:pt x="190" y="428"/>
                              </a:lnTo>
                              <a:lnTo>
                                <a:pt x="183" y="427"/>
                              </a:lnTo>
                              <a:lnTo>
                                <a:pt x="176" y="425"/>
                              </a:lnTo>
                              <a:lnTo>
                                <a:pt x="170" y="424"/>
                              </a:lnTo>
                              <a:lnTo>
                                <a:pt x="163" y="423"/>
                              </a:lnTo>
                              <a:lnTo>
                                <a:pt x="158" y="421"/>
                              </a:lnTo>
                              <a:lnTo>
                                <a:pt x="151" y="420"/>
                              </a:lnTo>
                              <a:lnTo>
                                <a:pt x="144" y="417"/>
                              </a:lnTo>
                              <a:lnTo>
                                <a:pt x="139" y="415"/>
                              </a:lnTo>
                              <a:lnTo>
                                <a:pt x="134" y="412"/>
                              </a:lnTo>
                              <a:lnTo>
                                <a:pt x="127" y="409"/>
                              </a:lnTo>
                              <a:lnTo>
                                <a:pt x="122" y="407"/>
                              </a:lnTo>
                              <a:lnTo>
                                <a:pt x="115" y="404"/>
                              </a:lnTo>
                              <a:lnTo>
                                <a:pt x="110" y="401"/>
                              </a:lnTo>
                              <a:lnTo>
                                <a:pt x="104" y="397"/>
                              </a:lnTo>
                              <a:lnTo>
                                <a:pt x="99" y="395"/>
                              </a:lnTo>
                              <a:lnTo>
                                <a:pt x="94" y="391"/>
                              </a:lnTo>
                              <a:lnTo>
                                <a:pt x="88" y="387"/>
                              </a:lnTo>
                              <a:lnTo>
                                <a:pt x="83" y="383"/>
                              </a:lnTo>
                              <a:lnTo>
                                <a:pt x="79" y="380"/>
                              </a:lnTo>
                              <a:lnTo>
                                <a:pt x="74" y="376"/>
                              </a:lnTo>
                              <a:lnTo>
                                <a:pt x="70" y="371"/>
                              </a:lnTo>
                              <a:lnTo>
                                <a:pt x="64" y="367"/>
                              </a:lnTo>
                              <a:lnTo>
                                <a:pt x="60" y="361"/>
                              </a:lnTo>
                              <a:lnTo>
                                <a:pt x="55" y="357"/>
                              </a:lnTo>
                              <a:lnTo>
                                <a:pt x="51" y="352"/>
                              </a:lnTo>
                              <a:lnTo>
                                <a:pt x="47" y="347"/>
                              </a:lnTo>
                              <a:lnTo>
                                <a:pt x="43" y="343"/>
                              </a:lnTo>
                              <a:lnTo>
                                <a:pt x="39" y="337"/>
                              </a:lnTo>
                              <a:lnTo>
                                <a:pt x="36" y="332"/>
                              </a:lnTo>
                              <a:lnTo>
                                <a:pt x="32" y="327"/>
                              </a:lnTo>
                              <a:lnTo>
                                <a:pt x="28" y="321"/>
                              </a:lnTo>
                              <a:lnTo>
                                <a:pt x="26" y="315"/>
                              </a:lnTo>
                              <a:lnTo>
                                <a:pt x="23" y="309"/>
                              </a:lnTo>
                              <a:lnTo>
                                <a:pt x="20" y="302"/>
                              </a:lnTo>
                              <a:lnTo>
                                <a:pt x="18" y="297"/>
                              </a:lnTo>
                              <a:lnTo>
                                <a:pt x="15" y="290"/>
                              </a:lnTo>
                              <a:lnTo>
                                <a:pt x="12" y="284"/>
                              </a:lnTo>
                              <a:lnTo>
                                <a:pt x="11" y="278"/>
                              </a:lnTo>
                              <a:lnTo>
                                <a:pt x="11" y="278"/>
                              </a:lnTo>
                              <a:lnTo>
                                <a:pt x="8" y="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7" name="Freeform 272"/>
                      <wps:cNvSpPr>
                        <a:spLocks noChangeAspect="1"/>
                      </wps:cNvSpPr>
                      <wps:spPr bwMode="auto">
                        <a:xfrm>
                          <a:off x="267" y="1533"/>
                          <a:ext cx="363" cy="363"/>
                        </a:xfrm>
                        <a:custGeom>
                          <a:avLst/>
                          <a:gdLst>
                            <a:gd name="T0" fmla="*/ 4 w 363"/>
                            <a:gd name="T1" fmla="*/ 220 h 363"/>
                            <a:gd name="T2" fmla="*/ 2 w 363"/>
                            <a:gd name="T3" fmla="*/ 204 h 363"/>
                            <a:gd name="T4" fmla="*/ 0 w 363"/>
                            <a:gd name="T5" fmla="*/ 186 h 363"/>
                            <a:gd name="T6" fmla="*/ 0 w 363"/>
                            <a:gd name="T7" fmla="*/ 168 h 363"/>
                            <a:gd name="T8" fmla="*/ 3 w 363"/>
                            <a:gd name="T9" fmla="*/ 150 h 363"/>
                            <a:gd name="T10" fmla="*/ 8 w 363"/>
                            <a:gd name="T11" fmla="*/ 130 h 363"/>
                            <a:gd name="T12" fmla="*/ 15 w 363"/>
                            <a:gd name="T13" fmla="*/ 111 h 363"/>
                            <a:gd name="T14" fmla="*/ 24 w 363"/>
                            <a:gd name="T15" fmla="*/ 91 h 363"/>
                            <a:gd name="T16" fmla="*/ 38 w 363"/>
                            <a:gd name="T17" fmla="*/ 71 h 363"/>
                            <a:gd name="T18" fmla="*/ 55 w 363"/>
                            <a:gd name="T19" fmla="*/ 52 h 363"/>
                            <a:gd name="T20" fmla="*/ 76 w 363"/>
                            <a:gd name="T21" fmla="*/ 33 h 363"/>
                            <a:gd name="T22" fmla="*/ 103 w 363"/>
                            <a:gd name="T23" fmla="*/ 17 h 363"/>
                            <a:gd name="T24" fmla="*/ 138 w 363"/>
                            <a:gd name="T25" fmla="*/ 4 h 363"/>
                            <a:gd name="T26" fmla="*/ 178 w 363"/>
                            <a:gd name="T27" fmla="*/ 0 h 363"/>
                            <a:gd name="T28" fmla="*/ 225 w 363"/>
                            <a:gd name="T29" fmla="*/ 4 h 363"/>
                            <a:gd name="T30" fmla="*/ 254 w 363"/>
                            <a:gd name="T31" fmla="*/ 19 h 363"/>
                            <a:gd name="T32" fmla="*/ 295 w 363"/>
                            <a:gd name="T33" fmla="*/ 47 h 363"/>
                            <a:gd name="T34" fmla="*/ 333 w 363"/>
                            <a:gd name="T35" fmla="*/ 81 h 363"/>
                            <a:gd name="T36" fmla="*/ 349 w 363"/>
                            <a:gd name="T37" fmla="*/ 109 h 363"/>
                            <a:gd name="T38" fmla="*/ 361 w 363"/>
                            <a:gd name="T39" fmla="*/ 152 h 363"/>
                            <a:gd name="T40" fmla="*/ 363 w 363"/>
                            <a:gd name="T41" fmla="*/ 190 h 363"/>
                            <a:gd name="T42" fmla="*/ 358 w 363"/>
                            <a:gd name="T43" fmla="*/ 224 h 363"/>
                            <a:gd name="T44" fmla="*/ 349 w 363"/>
                            <a:gd name="T45" fmla="*/ 254 h 363"/>
                            <a:gd name="T46" fmla="*/ 337 w 363"/>
                            <a:gd name="T47" fmla="*/ 278 h 363"/>
                            <a:gd name="T48" fmla="*/ 322 w 363"/>
                            <a:gd name="T49" fmla="*/ 298 h 363"/>
                            <a:gd name="T50" fmla="*/ 306 w 363"/>
                            <a:gd name="T51" fmla="*/ 314 h 363"/>
                            <a:gd name="T52" fmla="*/ 289 w 363"/>
                            <a:gd name="T53" fmla="*/ 329 h 363"/>
                            <a:gd name="T54" fmla="*/ 273 w 363"/>
                            <a:gd name="T55" fmla="*/ 339 h 363"/>
                            <a:gd name="T56" fmla="*/ 255 w 363"/>
                            <a:gd name="T57" fmla="*/ 349 h 363"/>
                            <a:gd name="T58" fmla="*/ 238 w 363"/>
                            <a:gd name="T59" fmla="*/ 355 h 363"/>
                            <a:gd name="T60" fmla="*/ 221 w 363"/>
                            <a:gd name="T61" fmla="*/ 359 h 363"/>
                            <a:gd name="T62" fmla="*/ 203 w 363"/>
                            <a:gd name="T63" fmla="*/ 362 h 363"/>
                            <a:gd name="T64" fmla="*/ 186 w 363"/>
                            <a:gd name="T65" fmla="*/ 363 h 363"/>
                            <a:gd name="T66" fmla="*/ 170 w 363"/>
                            <a:gd name="T67" fmla="*/ 363 h 363"/>
                            <a:gd name="T68" fmla="*/ 152 w 363"/>
                            <a:gd name="T69" fmla="*/ 361 h 363"/>
                            <a:gd name="T70" fmla="*/ 136 w 363"/>
                            <a:gd name="T71" fmla="*/ 358 h 363"/>
                            <a:gd name="T72" fmla="*/ 120 w 363"/>
                            <a:gd name="T73" fmla="*/ 353 h 363"/>
                            <a:gd name="T74" fmla="*/ 106 w 363"/>
                            <a:gd name="T75" fmla="*/ 347 h 363"/>
                            <a:gd name="T76" fmla="*/ 91 w 363"/>
                            <a:gd name="T77" fmla="*/ 339 h 363"/>
                            <a:gd name="T78" fmla="*/ 78 w 363"/>
                            <a:gd name="T79" fmla="*/ 331 h 363"/>
                            <a:gd name="T80" fmla="*/ 66 w 363"/>
                            <a:gd name="T81" fmla="*/ 322 h 363"/>
                            <a:gd name="T82" fmla="*/ 54 w 363"/>
                            <a:gd name="T83" fmla="*/ 311 h 363"/>
                            <a:gd name="T84" fmla="*/ 43 w 363"/>
                            <a:gd name="T85" fmla="*/ 299 h 363"/>
                            <a:gd name="T86" fmla="*/ 32 w 363"/>
                            <a:gd name="T87" fmla="*/ 286 h 363"/>
                            <a:gd name="T88" fmla="*/ 24 w 363"/>
                            <a:gd name="T89" fmla="*/ 272 h 363"/>
                            <a:gd name="T90" fmla="*/ 16 w 363"/>
                            <a:gd name="T91" fmla="*/ 258 h 363"/>
                            <a:gd name="T92" fmla="*/ 11 w 363"/>
                            <a:gd name="T93" fmla="*/ 242 h 363"/>
                            <a:gd name="T94" fmla="*/ 7 w 363"/>
                            <a:gd name="T95" fmla="*/ 232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63" h="363">
                              <a:moveTo>
                                <a:pt x="7" y="232"/>
                              </a:moveTo>
                              <a:lnTo>
                                <a:pt x="6" y="226"/>
                              </a:lnTo>
                              <a:lnTo>
                                <a:pt x="4" y="220"/>
                              </a:lnTo>
                              <a:lnTo>
                                <a:pt x="3" y="215"/>
                              </a:lnTo>
                              <a:lnTo>
                                <a:pt x="2" y="210"/>
                              </a:lnTo>
                              <a:lnTo>
                                <a:pt x="2" y="204"/>
                              </a:lnTo>
                              <a:lnTo>
                                <a:pt x="0" y="198"/>
                              </a:lnTo>
                              <a:lnTo>
                                <a:pt x="0" y="192"/>
                              </a:lnTo>
                              <a:lnTo>
                                <a:pt x="0" y="186"/>
                              </a:lnTo>
                              <a:lnTo>
                                <a:pt x="0" y="180"/>
                              </a:lnTo>
                              <a:lnTo>
                                <a:pt x="0" y="174"/>
                              </a:lnTo>
                              <a:lnTo>
                                <a:pt x="0" y="168"/>
                              </a:lnTo>
                              <a:lnTo>
                                <a:pt x="0" y="162"/>
                              </a:lnTo>
                              <a:lnTo>
                                <a:pt x="2" y="155"/>
                              </a:lnTo>
                              <a:lnTo>
                                <a:pt x="3" y="150"/>
                              </a:lnTo>
                              <a:lnTo>
                                <a:pt x="4" y="143"/>
                              </a:lnTo>
                              <a:lnTo>
                                <a:pt x="6" y="136"/>
                              </a:lnTo>
                              <a:lnTo>
                                <a:pt x="8" y="130"/>
                              </a:lnTo>
                              <a:lnTo>
                                <a:pt x="10" y="123"/>
                              </a:lnTo>
                              <a:lnTo>
                                <a:pt x="12" y="116"/>
                              </a:lnTo>
                              <a:lnTo>
                                <a:pt x="15" y="111"/>
                              </a:lnTo>
                              <a:lnTo>
                                <a:pt x="18" y="104"/>
                              </a:lnTo>
                              <a:lnTo>
                                <a:pt x="22" y="97"/>
                              </a:lnTo>
                              <a:lnTo>
                                <a:pt x="24" y="91"/>
                              </a:lnTo>
                              <a:lnTo>
                                <a:pt x="28" y="84"/>
                              </a:lnTo>
                              <a:lnTo>
                                <a:pt x="32" y="77"/>
                              </a:lnTo>
                              <a:lnTo>
                                <a:pt x="38" y="71"/>
                              </a:lnTo>
                              <a:lnTo>
                                <a:pt x="42" y="64"/>
                              </a:lnTo>
                              <a:lnTo>
                                <a:pt x="48" y="57"/>
                              </a:lnTo>
                              <a:lnTo>
                                <a:pt x="55" y="52"/>
                              </a:lnTo>
                              <a:lnTo>
                                <a:pt x="62" y="45"/>
                              </a:lnTo>
                              <a:lnTo>
                                <a:pt x="68" y="39"/>
                              </a:lnTo>
                              <a:lnTo>
                                <a:pt x="76" y="33"/>
                              </a:lnTo>
                              <a:lnTo>
                                <a:pt x="84" y="28"/>
                              </a:lnTo>
                              <a:lnTo>
                                <a:pt x="94" y="23"/>
                              </a:lnTo>
                              <a:lnTo>
                                <a:pt x="103" y="17"/>
                              </a:lnTo>
                              <a:lnTo>
                                <a:pt x="115" y="12"/>
                              </a:lnTo>
                              <a:lnTo>
                                <a:pt x="126" y="8"/>
                              </a:lnTo>
                              <a:lnTo>
                                <a:pt x="138" y="4"/>
                              </a:lnTo>
                              <a:lnTo>
                                <a:pt x="151" y="3"/>
                              </a:lnTo>
                              <a:lnTo>
                                <a:pt x="165" y="0"/>
                              </a:lnTo>
                              <a:lnTo>
                                <a:pt x="178" y="0"/>
                              </a:lnTo>
                              <a:lnTo>
                                <a:pt x="194" y="0"/>
                              </a:lnTo>
                              <a:lnTo>
                                <a:pt x="209" y="1"/>
                              </a:lnTo>
                              <a:lnTo>
                                <a:pt x="225" y="4"/>
                              </a:lnTo>
                              <a:lnTo>
                                <a:pt x="239" y="9"/>
                              </a:lnTo>
                              <a:lnTo>
                                <a:pt x="239" y="9"/>
                              </a:lnTo>
                              <a:lnTo>
                                <a:pt x="254" y="19"/>
                              </a:lnTo>
                              <a:lnTo>
                                <a:pt x="269" y="27"/>
                              </a:lnTo>
                              <a:lnTo>
                                <a:pt x="282" y="37"/>
                              </a:lnTo>
                              <a:lnTo>
                                <a:pt x="295" y="47"/>
                              </a:lnTo>
                              <a:lnTo>
                                <a:pt x="309" y="57"/>
                              </a:lnTo>
                              <a:lnTo>
                                <a:pt x="321" y="69"/>
                              </a:lnTo>
                              <a:lnTo>
                                <a:pt x="333" y="81"/>
                              </a:lnTo>
                              <a:lnTo>
                                <a:pt x="335" y="84"/>
                              </a:lnTo>
                              <a:lnTo>
                                <a:pt x="342" y="95"/>
                              </a:lnTo>
                              <a:lnTo>
                                <a:pt x="349" y="109"/>
                              </a:lnTo>
                              <a:lnTo>
                                <a:pt x="354" y="124"/>
                              </a:lnTo>
                              <a:lnTo>
                                <a:pt x="358" y="138"/>
                              </a:lnTo>
                              <a:lnTo>
                                <a:pt x="361" y="152"/>
                              </a:lnTo>
                              <a:lnTo>
                                <a:pt x="363" y="166"/>
                              </a:lnTo>
                              <a:lnTo>
                                <a:pt x="363" y="178"/>
                              </a:lnTo>
                              <a:lnTo>
                                <a:pt x="363" y="190"/>
                              </a:lnTo>
                              <a:lnTo>
                                <a:pt x="362" y="203"/>
                              </a:lnTo>
                              <a:lnTo>
                                <a:pt x="361" y="214"/>
                              </a:lnTo>
                              <a:lnTo>
                                <a:pt x="358" y="224"/>
                              </a:lnTo>
                              <a:lnTo>
                                <a:pt x="355" y="235"/>
                              </a:lnTo>
                              <a:lnTo>
                                <a:pt x="353" y="244"/>
                              </a:lnTo>
                              <a:lnTo>
                                <a:pt x="349" y="254"/>
                              </a:lnTo>
                              <a:lnTo>
                                <a:pt x="345" y="262"/>
                              </a:lnTo>
                              <a:lnTo>
                                <a:pt x="341" y="270"/>
                              </a:lnTo>
                              <a:lnTo>
                                <a:pt x="337" y="278"/>
                              </a:lnTo>
                              <a:lnTo>
                                <a:pt x="331" y="285"/>
                              </a:lnTo>
                              <a:lnTo>
                                <a:pt x="327" y="291"/>
                              </a:lnTo>
                              <a:lnTo>
                                <a:pt x="322" y="298"/>
                              </a:lnTo>
                              <a:lnTo>
                                <a:pt x="317" y="303"/>
                              </a:lnTo>
                              <a:lnTo>
                                <a:pt x="311" y="309"/>
                              </a:lnTo>
                              <a:lnTo>
                                <a:pt x="306" y="314"/>
                              </a:lnTo>
                              <a:lnTo>
                                <a:pt x="301" y="319"/>
                              </a:lnTo>
                              <a:lnTo>
                                <a:pt x="295" y="325"/>
                              </a:lnTo>
                              <a:lnTo>
                                <a:pt x="289" y="329"/>
                              </a:lnTo>
                              <a:lnTo>
                                <a:pt x="283" y="333"/>
                              </a:lnTo>
                              <a:lnTo>
                                <a:pt x="278" y="335"/>
                              </a:lnTo>
                              <a:lnTo>
                                <a:pt x="273" y="339"/>
                              </a:lnTo>
                              <a:lnTo>
                                <a:pt x="267" y="342"/>
                              </a:lnTo>
                              <a:lnTo>
                                <a:pt x="261" y="346"/>
                              </a:lnTo>
                              <a:lnTo>
                                <a:pt x="255" y="349"/>
                              </a:lnTo>
                              <a:lnTo>
                                <a:pt x="250" y="350"/>
                              </a:lnTo>
                              <a:lnTo>
                                <a:pt x="243" y="353"/>
                              </a:lnTo>
                              <a:lnTo>
                                <a:pt x="238" y="355"/>
                              </a:lnTo>
                              <a:lnTo>
                                <a:pt x="233" y="357"/>
                              </a:lnTo>
                              <a:lnTo>
                                <a:pt x="226" y="358"/>
                              </a:lnTo>
                              <a:lnTo>
                                <a:pt x="221" y="359"/>
                              </a:lnTo>
                              <a:lnTo>
                                <a:pt x="215" y="361"/>
                              </a:lnTo>
                              <a:lnTo>
                                <a:pt x="209" y="361"/>
                              </a:lnTo>
                              <a:lnTo>
                                <a:pt x="203" y="362"/>
                              </a:lnTo>
                              <a:lnTo>
                                <a:pt x="198" y="363"/>
                              </a:lnTo>
                              <a:lnTo>
                                <a:pt x="193" y="363"/>
                              </a:lnTo>
                              <a:lnTo>
                                <a:pt x="186" y="363"/>
                              </a:lnTo>
                              <a:lnTo>
                                <a:pt x="181" y="363"/>
                              </a:lnTo>
                              <a:lnTo>
                                <a:pt x="175" y="363"/>
                              </a:lnTo>
                              <a:lnTo>
                                <a:pt x="170" y="363"/>
                              </a:lnTo>
                              <a:lnTo>
                                <a:pt x="165" y="363"/>
                              </a:lnTo>
                              <a:lnTo>
                                <a:pt x="158" y="362"/>
                              </a:lnTo>
                              <a:lnTo>
                                <a:pt x="152" y="361"/>
                              </a:lnTo>
                              <a:lnTo>
                                <a:pt x="147" y="361"/>
                              </a:lnTo>
                              <a:lnTo>
                                <a:pt x="142" y="359"/>
                              </a:lnTo>
                              <a:lnTo>
                                <a:pt x="136" y="358"/>
                              </a:lnTo>
                              <a:lnTo>
                                <a:pt x="131" y="357"/>
                              </a:lnTo>
                              <a:lnTo>
                                <a:pt x="126" y="355"/>
                              </a:lnTo>
                              <a:lnTo>
                                <a:pt x="120" y="353"/>
                              </a:lnTo>
                              <a:lnTo>
                                <a:pt x="116" y="351"/>
                              </a:lnTo>
                              <a:lnTo>
                                <a:pt x="111" y="349"/>
                              </a:lnTo>
                              <a:lnTo>
                                <a:pt x="106" y="347"/>
                              </a:lnTo>
                              <a:lnTo>
                                <a:pt x="102" y="345"/>
                              </a:lnTo>
                              <a:lnTo>
                                <a:pt x="96" y="342"/>
                              </a:lnTo>
                              <a:lnTo>
                                <a:pt x="91" y="339"/>
                              </a:lnTo>
                              <a:lnTo>
                                <a:pt x="87" y="337"/>
                              </a:lnTo>
                              <a:lnTo>
                                <a:pt x="83" y="334"/>
                              </a:lnTo>
                              <a:lnTo>
                                <a:pt x="78" y="331"/>
                              </a:lnTo>
                              <a:lnTo>
                                <a:pt x="74" y="329"/>
                              </a:lnTo>
                              <a:lnTo>
                                <a:pt x="70" y="325"/>
                              </a:lnTo>
                              <a:lnTo>
                                <a:pt x="66" y="322"/>
                              </a:lnTo>
                              <a:lnTo>
                                <a:pt x="62" y="318"/>
                              </a:lnTo>
                              <a:lnTo>
                                <a:pt x="58" y="314"/>
                              </a:lnTo>
                              <a:lnTo>
                                <a:pt x="54" y="311"/>
                              </a:lnTo>
                              <a:lnTo>
                                <a:pt x="50" y="307"/>
                              </a:lnTo>
                              <a:lnTo>
                                <a:pt x="46" y="303"/>
                              </a:lnTo>
                              <a:lnTo>
                                <a:pt x="43" y="299"/>
                              </a:lnTo>
                              <a:lnTo>
                                <a:pt x="39" y="295"/>
                              </a:lnTo>
                              <a:lnTo>
                                <a:pt x="36" y="291"/>
                              </a:lnTo>
                              <a:lnTo>
                                <a:pt x="32" y="286"/>
                              </a:lnTo>
                              <a:lnTo>
                                <a:pt x="30" y="282"/>
                              </a:lnTo>
                              <a:lnTo>
                                <a:pt x="27" y="276"/>
                              </a:lnTo>
                              <a:lnTo>
                                <a:pt x="24" y="272"/>
                              </a:lnTo>
                              <a:lnTo>
                                <a:pt x="22" y="267"/>
                              </a:lnTo>
                              <a:lnTo>
                                <a:pt x="19" y="263"/>
                              </a:lnTo>
                              <a:lnTo>
                                <a:pt x="16" y="258"/>
                              </a:lnTo>
                              <a:lnTo>
                                <a:pt x="15" y="252"/>
                              </a:lnTo>
                              <a:lnTo>
                                <a:pt x="12" y="247"/>
                              </a:lnTo>
                              <a:lnTo>
                                <a:pt x="11" y="242"/>
                              </a:lnTo>
                              <a:lnTo>
                                <a:pt x="8" y="236"/>
                              </a:lnTo>
                              <a:lnTo>
                                <a:pt x="8" y="236"/>
                              </a:lnTo>
                              <a:lnTo>
                                <a:pt x="7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8" name="Freeform 273"/>
                      <wps:cNvSpPr>
                        <a:spLocks noChangeAspect="1"/>
                      </wps:cNvSpPr>
                      <wps:spPr bwMode="auto">
                        <a:xfrm>
                          <a:off x="303" y="1569"/>
                          <a:ext cx="291" cy="291"/>
                        </a:xfrm>
                        <a:custGeom>
                          <a:avLst/>
                          <a:gdLst>
                            <a:gd name="T0" fmla="*/ 3 w 291"/>
                            <a:gd name="T1" fmla="*/ 176 h 291"/>
                            <a:gd name="T2" fmla="*/ 2 w 291"/>
                            <a:gd name="T3" fmla="*/ 163 h 291"/>
                            <a:gd name="T4" fmla="*/ 0 w 291"/>
                            <a:gd name="T5" fmla="*/ 150 h 291"/>
                            <a:gd name="T6" fmla="*/ 0 w 291"/>
                            <a:gd name="T7" fmla="*/ 135 h 291"/>
                            <a:gd name="T8" fmla="*/ 3 w 291"/>
                            <a:gd name="T9" fmla="*/ 120 h 291"/>
                            <a:gd name="T10" fmla="*/ 6 w 291"/>
                            <a:gd name="T11" fmla="*/ 104 h 291"/>
                            <a:gd name="T12" fmla="*/ 12 w 291"/>
                            <a:gd name="T13" fmla="*/ 88 h 291"/>
                            <a:gd name="T14" fmla="*/ 19 w 291"/>
                            <a:gd name="T15" fmla="*/ 72 h 291"/>
                            <a:gd name="T16" fmla="*/ 30 w 291"/>
                            <a:gd name="T17" fmla="*/ 56 h 291"/>
                            <a:gd name="T18" fmla="*/ 44 w 291"/>
                            <a:gd name="T19" fmla="*/ 41 h 291"/>
                            <a:gd name="T20" fmla="*/ 60 w 291"/>
                            <a:gd name="T21" fmla="*/ 27 h 291"/>
                            <a:gd name="T22" fmla="*/ 83 w 291"/>
                            <a:gd name="T23" fmla="*/ 13 h 291"/>
                            <a:gd name="T24" fmla="*/ 111 w 291"/>
                            <a:gd name="T25" fmla="*/ 4 h 291"/>
                            <a:gd name="T26" fmla="*/ 143 w 291"/>
                            <a:gd name="T27" fmla="*/ 0 h 291"/>
                            <a:gd name="T28" fmla="*/ 179 w 291"/>
                            <a:gd name="T29" fmla="*/ 3 h 291"/>
                            <a:gd name="T30" fmla="*/ 218 w 291"/>
                            <a:gd name="T31" fmla="*/ 17 h 291"/>
                            <a:gd name="T32" fmla="*/ 250 w 291"/>
                            <a:gd name="T33" fmla="*/ 43 h 291"/>
                            <a:gd name="T34" fmla="*/ 274 w 291"/>
                            <a:gd name="T35" fmla="*/ 76 h 291"/>
                            <a:gd name="T36" fmla="*/ 287 w 291"/>
                            <a:gd name="T37" fmla="*/ 111 h 291"/>
                            <a:gd name="T38" fmla="*/ 291 w 291"/>
                            <a:gd name="T39" fmla="*/ 143 h 291"/>
                            <a:gd name="T40" fmla="*/ 290 w 291"/>
                            <a:gd name="T41" fmla="*/ 171 h 291"/>
                            <a:gd name="T42" fmla="*/ 282 w 291"/>
                            <a:gd name="T43" fmla="*/ 196 h 291"/>
                            <a:gd name="T44" fmla="*/ 274 w 291"/>
                            <a:gd name="T45" fmla="*/ 216 h 291"/>
                            <a:gd name="T46" fmla="*/ 262 w 291"/>
                            <a:gd name="T47" fmla="*/ 234 h 291"/>
                            <a:gd name="T48" fmla="*/ 250 w 291"/>
                            <a:gd name="T49" fmla="*/ 247 h 291"/>
                            <a:gd name="T50" fmla="*/ 237 w 291"/>
                            <a:gd name="T51" fmla="*/ 259 h 291"/>
                            <a:gd name="T52" fmla="*/ 223 w 291"/>
                            <a:gd name="T53" fmla="*/ 269 h 291"/>
                            <a:gd name="T54" fmla="*/ 210 w 291"/>
                            <a:gd name="T55" fmla="*/ 277 h 291"/>
                            <a:gd name="T56" fmla="*/ 195 w 291"/>
                            <a:gd name="T57" fmla="*/ 283 h 291"/>
                            <a:gd name="T58" fmla="*/ 182 w 291"/>
                            <a:gd name="T59" fmla="*/ 287 h 291"/>
                            <a:gd name="T60" fmla="*/ 167 w 291"/>
                            <a:gd name="T61" fmla="*/ 290 h 291"/>
                            <a:gd name="T62" fmla="*/ 154 w 291"/>
                            <a:gd name="T63" fmla="*/ 291 h 291"/>
                            <a:gd name="T64" fmla="*/ 141 w 291"/>
                            <a:gd name="T65" fmla="*/ 291 h 291"/>
                            <a:gd name="T66" fmla="*/ 127 w 291"/>
                            <a:gd name="T67" fmla="*/ 290 h 291"/>
                            <a:gd name="T68" fmla="*/ 114 w 291"/>
                            <a:gd name="T69" fmla="*/ 287 h 291"/>
                            <a:gd name="T70" fmla="*/ 102 w 291"/>
                            <a:gd name="T71" fmla="*/ 285 h 291"/>
                            <a:gd name="T72" fmla="*/ 90 w 291"/>
                            <a:gd name="T73" fmla="*/ 279 h 291"/>
                            <a:gd name="T74" fmla="*/ 78 w 291"/>
                            <a:gd name="T75" fmla="*/ 274 h 291"/>
                            <a:gd name="T76" fmla="*/ 67 w 291"/>
                            <a:gd name="T77" fmla="*/ 267 h 291"/>
                            <a:gd name="T78" fmla="*/ 56 w 291"/>
                            <a:gd name="T79" fmla="*/ 261 h 291"/>
                            <a:gd name="T80" fmla="*/ 46 w 291"/>
                            <a:gd name="T81" fmla="*/ 253 h 291"/>
                            <a:gd name="T82" fmla="*/ 38 w 291"/>
                            <a:gd name="T83" fmla="*/ 243 h 291"/>
                            <a:gd name="T84" fmla="*/ 30 w 291"/>
                            <a:gd name="T85" fmla="*/ 232 h 291"/>
                            <a:gd name="T86" fmla="*/ 22 w 291"/>
                            <a:gd name="T87" fmla="*/ 222 h 291"/>
                            <a:gd name="T88" fmla="*/ 15 w 291"/>
                            <a:gd name="T89" fmla="*/ 211 h 291"/>
                            <a:gd name="T90" fmla="*/ 10 w 291"/>
                            <a:gd name="T91" fmla="*/ 199 h 291"/>
                            <a:gd name="T92" fmla="*/ 7 w 291"/>
                            <a:gd name="T93" fmla="*/ 19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91" h="291">
                              <a:moveTo>
                                <a:pt x="6" y="186"/>
                              </a:moveTo>
                              <a:lnTo>
                                <a:pt x="4" y="182"/>
                              </a:lnTo>
                              <a:lnTo>
                                <a:pt x="3" y="176"/>
                              </a:lnTo>
                              <a:lnTo>
                                <a:pt x="3" y="172"/>
                              </a:lnTo>
                              <a:lnTo>
                                <a:pt x="2" y="168"/>
                              </a:lnTo>
                              <a:lnTo>
                                <a:pt x="2" y="163"/>
                              </a:lnTo>
                              <a:lnTo>
                                <a:pt x="0" y="159"/>
                              </a:lnTo>
                              <a:lnTo>
                                <a:pt x="0" y="154"/>
                              </a:lnTo>
                              <a:lnTo>
                                <a:pt x="0" y="150"/>
                              </a:lnTo>
                              <a:lnTo>
                                <a:pt x="0" y="144"/>
                              </a:lnTo>
                              <a:lnTo>
                                <a:pt x="0" y="139"/>
                              </a:lnTo>
                              <a:lnTo>
                                <a:pt x="0" y="135"/>
                              </a:lnTo>
                              <a:lnTo>
                                <a:pt x="0" y="130"/>
                              </a:lnTo>
                              <a:lnTo>
                                <a:pt x="2" y="124"/>
                              </a:lnTo>
                              <a:lnTo>
                                <a:pt x="3" y="120"/>
                              </a:lnTo>
                              <a:lnTo>
                                <a:pt x="3" y="115"/>
                              </a:lnTo>
                              <a:lnTo>
                                <a:pt x="4" y="110"/>
                              </a:lnTo>
                              <a:lnTo>
                                <a:pt x="6" y="104"/>
                              </a:lnTo>
                              <a:lnTo>
                                <a:pt x="8" y="99"/>
                              </a:lnTo>
                              <a:lnTo>
                                <a:pt x="10" y="94"/>
                              </a:lnTo>
                              <a:lnTo>
                                <a:pt x="12" y="88"/>
                              </a:lnTo>
                              <a:lnTo>
                                <a:pt x="14" y="83"/>
                              </a:lnTo>
                              <a:lnTo>
                                <a:pt x="16" y="77"/>
                              </a:lnTo>
                              <a:lnTo>
                                <a:pt x="19" y="72"/>
                              </a:lnTo>
                              <a:lnTo>
                                <a:pt x="23" y="67"/>
                              </a:lnTo>
                              <a:lnTo>
                                <a:pt x="26" y="63"/>
                              </a:lnTo>
                              <a:lnTo>
                                <a:pt x="30" y="56"/>
                              </a:lnTo>
                              <a:lnTo>
                                <a:pt x="34" y="52"/>
                              </a:lnTo>
                              <a:lnTo>
                                <a:pt x="39" y="47"/>
                              </a:lnTo>
                              <a:lnTo>
                                <a:pt x="44" y="41"/>
                              </a:lnTo>
                              <a:lnTo>
                                <a:pt x="50" y="36"/>
                              </a:lnTo>
                              <a:lnTo>
                                <a:pt x="55" y="32"/>
                              </a:lnTo>
                              <a:lnTo>
                                <a:pt x="60" y="27"/>
                              </a:lnTo>
                              <a:lnTo>
                                <a:pt x="68" y="23"/>
                              </a:lnTo>
                              <a:lnTo>
                                <a:pt x="75" y="19"/>
                              </a:lnTo>
                              <a:lnTo>
                                <a:pt x="83" y="13"/>
                              </a:lnTo>
                              <a:lnTo>
                                <a:pt x="92" y="11"/>
                              </a:lnTo>
                              <a:lnTo>
                                <a:pt x="100" y="7"/>
                              </a:lnTo>
                              <a:lnTo>
                                <a:pt x="111" y="4"/>
                              </a:lnTo>
                              <a:lnTo>
                                <a:pt x="121" y="1"/>
                              </a:lnTo>
                              <a:lnTo>
                                <a:pt x="131" y="0"/>
                              </a:lnTo>
                              <a:lnTo>
                                <a:pt x="143" y="0"/>
                              </a:lnTo>
                              <a:lnTo>
                                <a:pt x="155" y="0"/>
                              </a:lnTo>
                              <a:lnTo>
                                <a:pt x="167" y="1"/>
                              </a:lnTo>
                              <a:lnTo>
                                <a:pt x="179" y="3"/>
                              </a:lnTo>
                              <a:lnTo>
                                <a:pt x="193" y="7"/>
                              </a:lnTo>
                              <a:lnTo>
                                <a:pt x="205" y="12"/>
                              </a:lnTo>
                              <a:lnTo>
                                <a:pt x="218" y="17"/>
                              </a:lnTo>
                              <a:lnTo>
                                <a:pt x="229" y="25"/>
                              </a:lnTo>
                              <a:lnTo>
                                <a:pt x="239" y="35"/>
                              </a:lnTo>
                              <a:lnTo>
                                <a:pt x="250" y="43"/>
                              </a:lnTo>
                              <a:lnTo>
                                <a:pt x="259" y="53"/>
                              </a:lnTo>
                              <a:lnTo>
                                <a:pt x="267" y="64"/>
                              </a:lnTo>
                              <a:lnTo>
                                <a:pt x="274" y="76"/>
                              </a:lnTo>
                              <a:lnTo>
                                <a:pt x="279" y="88"/>
                              </a:lnTo>
                              <a:lnTo>
                                <a:pt x="285" y="99"/>
                              </a:lnTo>
                              <a:lnTo>
                                <a:pt x="287" y="111"/>
                              </a:lnTo>
                              <a:lnTo>
                                <a:pt x="290" y="122"/>
                              </a:lnTo>
                              <a:lnTo>
                                <a:pt x="291" y="132"/>
                              </a:lnTo>
                              <a:lnTo>
                                <a:pt x="291" y="143"/>
                              </a:lnTo>
                              <a:lnTo>
                                <a:pt x="291" y="152"/>
                              </a:lnTo>
                              <a:lnTo>
                                <a:pt x="290" y="163"/>
                              </a:lnTo>
                              <a:lnTo>
                                <a:pt x="290" y="171"/>
                              </a:lnTo>
                              <a:lnTo>
                                <a:pt x="287" y="180"/>
                              </a:lnTo>
                              <a:lnTo>
                                <a:pt x="285" y="188"/>
                              </a:lnTo>
                              <a:lnTo>
                                <a:pt x="282" y="196"/>
                              </a:lnTo>
                              <a:lnTo>
                                <a:pt x="279" y="203"/>
                              </a:lnTo>
                              <a:lnTo>
                                <a:pt x="277" y="210"/>
                              </a:lnTo>
                              <a:lnTo>
                                <a:pt x="274" y="216"/>
                              </a:lnTo>
                              <a:lnTo>
                                <a:pt x="270" y="222"/>
                              </a:lnTo>
                              <a:lnTo>
                                <a:pt x="266" y="228"/>
                              </a:lnTo>
                              <a:lnTo>
                                <a:pt x="262" y="234"/>
                              </a:lnTo>
                              <a:lnTo>
                                <a:pt x="258" y="238"/>
                              </a:lnTo>
                              <a:lnTo>
                                <a:pt x="254" y="243"/>
                              </a:lnTo>
                              <a:lnTo>
                                <a:pt x="250" y="247"/>
                              </a:lnTo>
                              <a:lnTo>
                                <a:pt x="246" y="253"/>
                              </a:lnTo>
                              <a:lnTo>
                                <a:pt x="241" y="257"/>
                              </a:lnTo>
                              <a:lnTo>
                                <a:pt x="237" y="259"/>
                              </a:lnTo>
                              <a:lnTo>
                                <a:pt x="231" y="263"/>
                              </a:lnTo>
                              <a:lnTo>
                                <a:pt x="227" y="266"/>
                              </a:lnTo>
                              <a:lnTo>
                                <a:pt x="223" y="269"/>
                              </a:lnTo>
                              <a:lnTo>
                                <a:pt x="219" y="273"/>
                              </a:lnTo>
                              <a:lnTo>
                                <a:pt x="214" y="274"/>
                              </a:lnTo>
                              <a:lnTo>
                                <a:pt x="210" y="277"/>
                              </a:lnTo>
                              <a:lnTo>
                                <a:pt x="205" y="279"/>
                              </a:lnTo>
                              <a:lnTo>
                                <a:pt x="201" y="281"/>
                              </a:lnTo>
                              <a:lnTo>
                                <a:pt x="195" y="283"/>
                              </a:lnTo>
                              <a:lnTo>
                                <a:pt x="191" y="285"/>
                              </a:lnTo>
                              <a:lnTo>
                                <a:pt x="186" y="286"/>
                              </a:lnTo>
                              <a:lnTo>
                                <a:pt x="182" y="287"/>
                              </a:lnTo>
                              <a:lnTo>
                                <a:pt x="177" y="289"/>
                              </a:lnTo>
                              <a:lnTo>
                                <a:pt x="173" y="289"/>
                              </a:lnTo>
                              <a:lnTo>
                                <a:pt x="167" y="290"/>
                              </a:lnTo>
                              <a:lnTo>
                                <a:pt x="163" y="290"/>
                              </a:lnTo>
                              <a:lnTo>
                                <a:pt x="158" y="291"/>
                              </a:lnTo>
                              <a:lnTo>
                                <a:pt x="154" y="291"/>
                              </a:lnTo>
                              <a:lnTo>
                                <a:pt x="150" y="291"/>
                              </a:lnTo>
                              <a:lnTo>
                                <a:pt x="145" y="291"/>
                              </a:lnTo>
                              <a:lnTo>
                                <a:pt x="141" y="291"/>
                              </a:lnTo>
                              <a:lnTo>
                                <a:pt x="135" y="291"/>
                              </a:lnTo>
                              <a:lnTo>
                                <a:pt x="131" y="291"/>
                              </a:lnTo>
                              <a:lnTo>
                                <a:pt x="127" y="290"/>
                              </a:lnTo>
                              <a:lnTo>
                                <a:pt x="123" y="290"/>
                              </a:lnTo>
                              <a:lnTo>
                                <a:pt x="118" y="289"/>
                              </a:lnTo>
                              <a:lnTo>
                                <a:pt x="114" y="287"/>
                              </a:lnTo>
                              <a:lnTo>
                                <a:pt x="110" y="287"/>
                              </a:lnTo>
                              <a:lnTo>
                                <a:pt x="106" y="286"/>
                              </a:lnTo>
                              <a:lnTo>
                                <a:pt x="102" y="285"/>
                              </a:lnTo>
                              <a:lnTo>
                                <a:pt x="96" y="283"/>
                              </a:lnTo>
                              <a:lnTo>
                                <a:pt x="92" y="282"/>
                              </a:lnTo>
                              <a:lnTo>
                                <a:pt x="90" y="279"/>
                              </a:lnTo>
                              <a:lnTo>
                                <a:pt x="86" y="278"/>
                              </a:lnTo>
                              <a:lnTo>
                                <a:pt x="82" y="277"/>
                              </a:lnTo>
                              <a:lnTo>
                                <a:pt x="78" y="274"/>
                              </a:lnTo>
                              <a:lnTo>
                                <a:pt x="74" y="273"/>
                              </a:lnTo>
                              <a:lnTo>
                                <a:pt x="70" y="270"/>
                              </a:lnTo>
                              <a:lnTo>
                                <a:pt x="67" y="267"/>
                              </a:lnTo>
                              <a:lnTo>
                                <a:pt x="63" y="266"/>
                              </a:lnTo>
                              <a:lnTo>
                                <a:pt x="59" y="263"/>
                              </a:lnTo>
                              <a:lnTo>
                                <a:pt x="56" y="261"/>
                              </a:lnTo>
                              <a:lnTo>
                                <a:pt x="52" y="258"/>
                              </a:lnTo>
                              <a:lnTo>
                                <a:pt x="50" y="255"/>
                              </a:lnTo>
                              <a:lnTo>
                                <a:pt x="46" y="253"/>
                              </a:lnTo>
                              <a:lnTo>
                                <a:pt x="43" y="249"/>
                              </a:lnTo>
                              <a:lnTo>
                                <a:pt x="40" y="246"/>
                              </a:lnTo>
                              <a:lnTo>
                                <a:pt x="38" y="243"/>
                              </a:lnTo>
                              <a:lnTo>
                                <a:pt x="35" y="239"/>
                              </a:lnTo>
                              <a:lnTo>
                                <a:pt x="32" y="236"/>
                              </a:lnTo>
                              <a:lnTo>
                                <a:pt x="30" y="232"/>
                              </a:lnTo>
                              <a:lnTo>
                                <a:pt x="27" y="230"/>
                              </a:lnTo>
                              <a:lnTo>
                                <a:pt x="24" y="226"/>
                              </a:lnTo>
                              <a:lnTo>
                                <a:pt x="22" y="222"/>
                              </a:lnTo>
                              <a:lnTo>
                                <a:pt x="19" y="219"/>
                              </a:lnTo>
                              <a:lnTo>
                                <a:pt x="18" y="215"/>
                              </a:lnTo>
                              <a:lnTo>
                                <a:pt x="15" y="211"/>
                              </a:lnTo>
                              <a:lnTo>
                                <a:pt x="14" y="207"/>
                              </a:lnTo>
                              <a:lnTo>
                                <a:pt x="11" y="203"/>
                              </a:lnTo>
                              <a:lnTo>
                                <a:pt x="10" y="199"/>
                              </a:lnTo>
                              <a:lnTo>
                                <a:pt x="8" y="194"/>
                              </a:lnTo>
                              <a:lnTo>
                                <a:pt x="7" y="190"/>
                              </a:lnTo>
                              <a:lnTo>
                                <a:pt x="7" y="190"/>
                              </a:lnTo>
                              <a:lnTo>
                                <a:pt x="6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19" name="Freeform 274"/>
                      <wps:cNvSpPr>
                        <a:spLocks noChangeAspect="1"/>
                      </wps:cNvSpPr>
                      <wps:spPr bwMode="auto">
                        <a:xfrm>
                          <a:off x="339" y="1605"/>
                          <a:ext cx="219" cy="219"/>
                        </a:xfrm>
                        <a:custGeom>
                          <a:avLst/>
                          <a:gdLst>
                            <a:gd name="T0" fmla="*/ 3 w 219"/>
                            <a:gd name="T1" fmla="*/ 134 h 219"/>
                            <a:gd name="T2" fmla="*/ 0 w 219"/>
                            <a:gd name="T3" fmla="*/ 123 h 219"/>
                            <a:gd name="T4" fmla="*/ 0 w 219"/>
                            <a:gd name="T5" fmla="*/ 112 h 219"/>
                            <a:gd name="T6" fmla="*/ 0 w 219"/>
                            <a:gd name="T7" fmla="*/ 102 h 219"/>
                            <a:gd name="T8" fmla="*/ 2 w 219"/>
                            <a:gd name="T9" fmla="*/ 90 h 219"/>
                            <a:gd name="T10" fmla="*/ 4 w 219"/>
                            <a:gd name="T11" fmla="*/ 79 h 219"/>
                            <a:gd name="T12" fmla="*/ 10 w 219"/>
                            <a:gd name="T13" fmla="*/ 67 h 219"/>
                            <a:gd name="T14" fmla="*/ 15 w 219"/>
                            <a:gd name="T15" fmla="*/ 55 h 219"/>
                            <a:gd name="T16" fmla="*/ 23 w 219"/>
                            <a:gd name="T17" fmla="*/ 43 h 219"/>
                            <a:gd name="T18" fmla="*/ 34 w 219"/>
                            <a:gd name="T19" fmla="*/ 31 h 219"/>
                            <a:gd name="T20" fmla="*/ 46 w 219"/>
                            <a:gd name="T21" fmla="*/ 20 h 219"/>
                            <a:gd name="T22" fmla="*/ 63 w 219"/>
                            <a:gd name="T23" fmla="*/ 11 h 219"/>
                            <a:gd name="T24" fmla="*/ 83 w 219"/>
                            <a:gd name="T25" fmla="*/ 3 h 219"/>
                            <a:gd name="T26" fmla="*/ 107 w 219"/>
                            <a:gd name="T27" fmla="*/ 0 h 219"/>
                            <a:gd name="T28" fmla="*/ 135 w 219"/>
                            <a:gd name="T29" fmla="*/ 3 h 219"/>
                            <a:gd name="T30" fmla="*/ 163 w 219"/>
                            <a:gd name="T31" fmla="*/ 13 h 219"/>
                            <a:gd name="T32" fmla="*/ 189 w 219"/>
                            <a:gd name="T33" fmla="*/ 32 h 219"/>
                            <a:gd name="T34" fmla="*/ 206 w 219"/>
                            <a:gd name="T35" fmla="*/ 58 h 219"/>
                            <a:gd name="T36" fmla="*/ 217 w 219"/>
                            <a:gd name="T37" fmla="*/ 83 h 219"/>
                            <a:gd name="T38" fmla="*/ 219 w 219"/>
                            <a:gd name="T39" fmla="*/ 107 h 219"/>
                            <a:gd name="T40" fmla="*/ 218 w 219"/>
                            <a:gd name="T41" fmla="*/ 130 h 219"/>
                            <a:gd name="T42" fmla="*/ 213 w 219"/>
                            <a:gd name="T43" fmla="*/ 147 h 219"/>
                            <a:gd name="T44" fmla="*/ 206 w 219"/>
                            <a:gd name="T45" fmla="*/ 163 h 219"/>
                            <a:gd name="T46" fmla="*/ 197 w 219"/>
                            <a:gd name="T47" fmla="*/ 176 h 219"/>
                            <a:gd name="T48" fmla="*/ 187 w 219"/>
                            <a:gd name="T49" fmla="*/ 187 h 219"/>
                            <a:gd name="T50" fmla="*/ 178 w 219"/>
                            <a:gd name="T51" fmla="*/ 195 h 219"/>
                            <a:gd name="T52" fmla="*/ 169 w 219"/>
                            <a:gd name="T53" fmla="*/ 203 h 219"/>
                            <a:gd name="T54" fmla="*/ 158 w 219"/>
                            <a:gd name="T55" fmla="*/ 208 h 219"/>
                            <a:gd name="T56" fmla="*/ 147 w 219"/>
                            <a:gd name="T57" fmla="*/ 213 h 219"/>
                            <a:gd name="T58" fmla="*/ 137 w 219"/>
                            <a:gd name="T59" fmla="*/ 217 h 219"/>
                            <a:gd name="T60" fmla="*/ 126 w 219"/>
                            <a:gd name="T61" fmla="*/ 218 h 219"/>
                            <a:gd name="T62" fmla="*/ 117 w 219"/>
                            <a:gd name="T63" fmla="*/ 219 h 219"/>
                            <a:gd name="T64" fmla="*/ 106 w 219"/>
                            <a:gd name="T65" fmla="*/ 219 h 219"/>
                            <a:gd name="T66" fmla="*/ 95 w 219"/>
                            <a:gd name="T67" fmla="*/ 218 h 219"/>
                            <a:gd name="T68" fmla="*/ 86 w 219"/>
                            <a:gd name="T69" fmla="*/ 217 h 219"/>
                            <a:gd name="T70" fmla="*/ 76 w 219"/>
                            <a:gd name="T71" fmla="*/ 214 h 219"/>
                            <a:gd name="T72" fmla="*/ 67 w 219"/>
                            <a:gd name="T73" fmla="*/ 211 h 219"/>
                            <a:gd name="T74" fmla="*/ 58 w 219"/>
                            <a:gd name="T75" fmla="*/ 207 h 219"/>
                            <a:gd name="T76" fmla="*/ 50 w 219"/>
                            <a:gd name="T77" fmla="*/ 202 h 219"/>
                            <a:gd name="T78" fmla="*/ 42 w 219"/>
                            <a:gd name="T79" fmla="*/ 196 h 219"/>
                            <a:gd name="T80" fmla="*/ 35 w 219"/>
                            <a:gd name="T81" fmla="*/ 190 h 219"/>
                            <a:gd name="T82" fmla="*/ 28 w 219"/>
                            <a:gd name="T83" fmla="*/ 183 h 219"/>
                            <a:gd name="T84" fmla="*/ 22 w 219"/>
                            <a:gd name="T85" fmla="*/ 175 h 219"/>
                            <a:gd name="T86" fmla="*/ 16 w 219"/>
                            <a:gd name="T87" fmla="*/ 167 h 219"/>
                            <a:gd name="T88" fmla="*/ 12 w 219"/>
                            <a:gd name="T89" fmla="*/ 159 h 219"/>
                            <a:gd name="T90" fmla="*/ 8 w 219"/>
                            <a:gd name="T91" fmla="*/ 150 h 219"/>
                            <a:gd name="T92" fmla="*/ 6 w 219"/>
                            <a:gd name="T93" fmla="*/ 143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19" h="219">
                              <a:moveTo>
                                <a:pt x="4" y="140"/>
                              </a:moveTo>
                              <a:lnTo>
                                <a:pt x="3" y="136"/>
                              </a:lnTo>
                              <a:lnTo>
                                <a:pt x="3" y="134"/>
                              </a:lnTo>
                              <a:lnTo>
                                <a:pt x="2" y="130"/>
                              </a:lnTo>
                              <a:lnTo>
                                <a:pt x="2" y="127"/>
                              </a:lnTo>
                              <a:lnTo>
                                <a:pt x="0" y="123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lnTo>
                                <a:pt x="0" y="112"/>
                              </a:lnTo>
                              <a:lnTo>
                                <a:pt x="0" y="108"/>
                              </a:lnTo>
                              <a:lnTo>
                                <a:pt x="0" y="106"/>
                              </a:lnTo>
                              <a:lnTo>
                                <a:pt x="0" y="102"/>
                              </a:lnTo>
                              <a:lnTo>
                                <a:pt x="0" y="98"/>
                              </a:lnTo>
                              <a:lnTo>
                                <a:pt x="2" y="94"/>
                              </a:lnTo>
                              <a:lnTo>
                                <a:pt x="2" y="90"/>
                              </a:lnTo>
                              <a:lnTo>
                                <a:pt x="3" y="86"/>
                              </a:lnTo>
                              <a:lnTo>
                                <a:pt x="3" y="83"/>
                              </a:lnTo>
                              <a:lnTo>
                                <a:pt x="4" y="79"/>
                              </a:lnTo>
                              <a:lnTo>
                                <a:pt x="6" y="75"/>
                              </a:lnTo>
                              <a:lnTo>
                                <a:pt x="7" y="71"/>
                              </a:lnTo>
                              <a:lnTo>
                                <a:pt x="10" y="67"/>
                              </a:lnTo>
                              <a:lnTo>
                                <a:pt x="11" y="63"/>
                              </a:lnTo>
                              <a:lnTo>
                                <a:pt x="12" y="59"/>
                              </a:lnTo>
                              <a:lnTo>
                                <a:pt x="15" y="55"/>
                              </a:lnTo>
                              <a:lnTo>
                                <a:pt x="18" y="51"/>
                              </a:lnTo>
                              <a:lnTo>
                                <a:pt x="20" y="47"/>
                              </a:lnTo>
                              <a:lnTo>
                                <a:pt x="23" y="43"/>
                              </a:lnTo>
                              <a:lnTo>
                                <a:pt x="26" y="39"/>
                              </a:lnTo>
                              <a:lnTo>
                                <a:pt x="30" y="35"/>
                              </a:lnTo>
                              <a:lnTo>
                                <a:pt x="34" y="31"/>
                              </a:lnTo>
                              <a:lnTo>
                                <a:pt x="38" y="28"/>
                              </a:lnTo>
                              <a:lnTo>
                                <a:pt x="42" y="24"/>
                              </a:lnTo>
                              <a:lnTo>
                                <a:pt x="46" y="20"/>
                              </a:lnTo>
                              <a:lnTo>
                                <a:pt x="51" y="16"/>
                              </a:lnTo>
                              <a:lnTo>
                                <a:pt x="56" y="13"/>
                              </a:lnTo>
                              <a:lnTo>
                                <a:pt x="63" y="11"/>
                              </a:lnTo>
                              <a:lnTo>
                                <a:pt x="70" y="8"/>
                              </a:lnTo>
                              <a:lnTo>
                                <a:pt x="76" y="5"/>
                              </a:lnTo>
                              <a:lnTo>
                                <a:pt x="83" y="3"/>
                              </a:lnTo>
                              <a:lnTo>
                                <a:pt x="91" y="1"/>
                              </a:lnTo>
                              <a:lnTo>
                                <a:pt x="99" y="0"/>
                              </a:lnTo>
                              <a:lnTo>
                                <a:pt x="107" y="0"/>
                              </a:lnTo>
                              <a:lnTo>
                                <a:pt x="117" y="0"/>
                              </a:lnTo>
                              <a:lnTo>
                                <a:pt x="126" y="1"/>
                              </a:lnTo>
                              <a:lnTo>
                                <a:pt x="135" y="3"/>
                              </a:lnTo>
                              <a:lnTo>
                                <a:pt x="145" y="5"/>
                              </a:lnTo>
                              <a:lnTo>
                                <a:pt x="154" y="9"/>
                              </a:lnTo>
                              <a:lnTo>
                                <a:pt x="163" y="13"/>
                              </a:lnTo>
                              <a:lnTo>
                                <a:pt x="173" y="19"/>
                              </a:lnTo>
                              <a:lnTo>
                                <a:pt x="181" y="25"/>
                              </a:lnTo>
                              <a:lnTo>
                                <a:pt x="189" y="32"/>
                              </a:lnTo>
                              <a:lnTo>
                                <a:pt x="195" y="40"/>
                              </a:lnTo>
                              <a:lnTo>
                                <a:pt x="202" y="48"/>
                              </a:lnTo>
                              <a:lnTo>
                                <a:pt x="206" y="58"/>
                              </a:lnTo>
                              <a:lnTo>
                                <a:pt x="211" y="66"/>
                              </a:lnTo>
                              <a:lnTo>
                                <a:pt x="214" y="75"/>
                              </a:lnTo>
                              <a:lnTo>
                                <a:pt x="217" y="83"/>
                              </a:lnTo>
                              <a:lnTo>
                                <a:pt x="218" y="92"/>
                              </a:lnTo>
                              <a:lnTo>
                                <a:pt x="219" y="100"/>
                              </a:lnTo>
                              <a:lnTo>
                                <a:pt x="219" y="107"/>
                              </a:lnTo>
                              <a:lnTo>
                                <a:pt x="219" y="115"/>
                              </a:lnTo>
                              <a:lnTo>
                                <a:pt x="219" y="122"/>
                              </a:lnTo>
                              <a:lnTo>
                                <a:pt x="218" y="130"/>
                              </a:lnTo>
                              <a:lnTo>
                                <a:pt x="217" y="135"/>
                              </a:lnTo>
                              <a:lnTo>
                                <a:pt x="215" y="142"/>
                              </a:lnTo>
                              <a:lnTo>
                                <a:pt x="213" y="147"/>
                              </a:lnTo>
                              <a:lnTo>
                                <a:pt x="211" y="152"/>
                              </a:lnTo>
                              <a:lnTo>
                                <a:pt x="209" y="158"/>
                              </a:lnTo>
                              <a:lnTo>
                                <a:pt x="206" y="163"/>
                              </a:lnTo>
                              <a:lnTo>
                                <a:pt x="203" y="167"/>
                              </a:lnTo>
                              <a:lnTo>
                                <a:pt x="201" y="172"/>
                              </a:lnTo>
                              <a:lnTo>
                                <a:pt x="197" y="176"/>
                              </a:lnTo>
                              <a:lnTo>
                                <a:pt x="194" y="179"/>
                              </a:lnTo>
                              <a:lnTo>
                                <a:pt x="191" y="183"/>
                              </a:lnTo>
                              <a:lnTo>
                                <a:pt x="187" y="187"/>
                              </a:lnTo>
                              <a:lnTo>
                                <a:pt x="185" y="190"/>
                              </a:lnTo>
                              <a:lnTo>
                                <a:pt x="182" y="192"/>
                              </a:lnTo>
                              <a:lnTo>
                                <a:pt x="178" y="195"/>
                              </a:lnTo>
                              <a:lnTo>
                                <a:pt x="175" y="198"/>
                              </a:lnTo>
                              <a:lnTo>
                                <a:pt x="171" y="200"/>
                              </a:lnTo>
                              <a:lnTo>
                                <a:pt x="169" y="203"/>
                              </a:lnTo>
                              <a:lnTo>
                                <a:pt x="165" y="204"/>
                              </a:lnTo>
                              <a:lnTo>
                                <a:pt x="161" y="206"/>
                              </a:lnTo>
                              <a:lnTo>
                                <a:pt x="158" y="208"/>
                              </a:lnTo>
                              <a:lnTo>
                                <a:pt x="154" y="210"/>
                              </a:lnTo>
                              <a:lnTo>
                                <a:pt x="151" y="211"/>
                              </a:lnTo>
                              <a:lnTo>
                                <a:pt x="147" y="213"/>
                              </a:lnTo>
                              <a:lnTo>
                                <a:pt x="143" y="214"/>
                              </a:lnTo>
                              <a:lnTo>
                                <a:pt x="141" y="215"/>
                              </a:lnTo>
                              <a:lnTo>
                                <a:pt x="137" y="217"/>
                              </a:lnTo>
                              <a:lnTo>
                                <a:pt x="133" y="217"/>
                              </a:lnTo>
                              <a:lnTo>
                                <a:pt x="130" y="218"/>
                              </a:lnTo>
                              <a:lnTo>
                                <a:pt x="126" y="218"/>
                              </a:lnTo>
                              <a:lnTo>
                                <a:pt x="123" y="219"/>
                              </a:lnTo>
                              <a:lnTo>
                                <a:pt x="119" y="219"/>
                              </a:lnTo>
                              <a:lnTo>
                                <a:pt x="117" y="219"/>
                              </a:lnTo>
                              <a:lnTo>
                                <a:pt x="113" y="219"/>
                              </a:lnTo>
                              <a:lnTo>
                                <a:pt x="109" y="219"/>
                              </a:lnTo>
                              <a:lnTo>
                                <a:pt x="106" y="219"/>
                              </a:lnTo>
                              <a:lnTo>
                                <a:pt x="102" y="219"/>
                              </a:lnTo>
                              <a:lnTo>
                                <a:pt x="99" y="219"/>
                              </a:lnTo>
                              <a:lnTo>
                                <a:pt x="95" y="218"/>
                              </a:lnTo>
                              <a:lnTo>
                                <a:pt x="93" y="218"/>
                              </a:lnTo>
                              <a:lnTo>
                                <a:pt x="89" y="218"/>
                              </a:lnTo>
                              <a:lnTo>
                                <a:pt x="86" y="217"/>
                              </a:lnTo>
                              <a:lnTo>
                                <a:pt x="83" y="217"/>
                              </a:lnTo>
                              <a:lnTo>
                                <a:pt x="79" y="215"/>
                              </a:lnTo>
                              <a:lnTo>
                                <a:pt x="76" y="214"/>
                              </a:lnTo>
                              <a:lnTo>
                                <a:pt x="74" y="213"/>
                              </a:lnTo>
                              <a:lnTo>
                                <a:pt x="70" y="213"/>
                              </a:lnTo>
                              <a:lnTo>
                                <a:pt x="67" y="211"/>
                              </a:lnTo>
                              <a:lnTo>
                                <a:pt x="64" y="210"/>
                              </a:lnTo>
                              <a:lnTo>
                                <a:pt x="62" y="208"/>
                              </a:lnTo>
                              <a:lnTo>
                                <a:pt x="58" y="207"/>
                              </a:lnTo>
                              <a:lnTo>
                                <a:pt x="55" y="204"/>
                              </a:lnTo>
                              <a:lnTo>
                                <a:pt x="52" y="203"/>
                              </a:lnTo>
                              <a:lnTo>
                                <a:pt x="50" y="202"/>
                              </a:lnTo>
                              <a:lnTo>
                                <a:pt x="47" y="199"/>
                              </a:lnTo>
                              <a:lnTo>
                                <a:pt x="44" y="198"/>
                              </a:lnTo>
                              <a:lnTo>
                                <a:pt x="42" y="196"/>
                              </a:lnTo>
                              <a:lnTo>
                                <a:pt x="40" y="194"/>
                              </a:lnTo>
                              <a:lnTo>
                                <a:pt x="38" y="192"/>
                              </a:lnTo>
                              <a:lnTo>
                                <a:pt x="35" y="190"/>
                              </a:lnTo>
                              <a:lnTo>
                                <a:pt x="32" y="187"/>
                              </a:lnTo>
                              <a:lnTo>
                                <a:pt x="31" y="186"/>
                              </a:lnTo>
                              <a:lnTo>
                                <a:pt x="28" y="183"/>
                              </a:lnTo>
                              <a:lnTo>
                                <a:pt x="26" y="180"/>
                              </a:lnTo>
                              <a:lnTo>
                                <a:pt x="24" y="178"/>
                              </a:lnTo>
                              <a:lnTo>
                                <a:pt x="22" y="175"/>
                              </a:lnTo>
                              <a:lnTo>
                                <a:pt x="20" y="172"/>
                              </a:lnTo>
                              <a:lnTo>
                                <a:pt x="18" y="170"/>
                              </a:lnTo>
                              <a:lnTo>
                                <a:pt x="16" y="167"/>
                              </a:lnTo>
                              <a:lnTo>
                                <a:pt x="15" y="164"/>
                              </a:lnTo>
                              <a:lnTo>
                                <a:pt x="14" y="162"/>
                              </a:lnTo>
                              <a:lnTo>
                                <a:pt x="12" y="159"/>
                              </a:lnTo>
                              <a:lnTo>
                                <a:pt x="11" y="155"/>
                              </a:lnTo>
                              <a:lnTo>
                                <a:pt x="8" y="152"/>
                              </a:lnTo>
                              <a:lnTo>
                                <a:pt x="8" y="150"/>
                              </a:lnTo>
                              <a:lnTo>
                                <a:pt x="7" y="146"/>
                              </a:lnTo>
                              <a:lnTo>
                                <a:pt x="6" y="143"/>
                              </a:lnTo>
                              <a:lnTo>
                                <a:pt x="6" y="143"/>
                              </a:lnTo>
                              <a:lnTo>
                                <a:pt x="4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20" name="Freeform 275"/>
                      <wps:cNvSpPr>
                        <a:spLocks noChangeAspect="1"/>
                      </wps:cNvSpPr>
                      <wps:spPr bwMode="auto">
                        <a:xfrm>
                          <a:off x="377" y="1642"/>
                          <a:ext cx="144" cy="145"/>
                        </a:xfrm>
                        <a:custGeom>
                          <a:avLst/>
                          <a:gdLst>
                            <a:gd name="T0" fmla="*/ 1 w 144"/>
                            <a:gd name="T1" fmla="*/ 89 h 145"/>
                            <a:gd name="T2" fmla="*/ 0 w 144"/>
                            <a:gd name="T3" fmla="*/ 82 h 145"/>
                            <a:gd name="T4" fmla="*/ 0 w 144"/>
                            <a:gd name="T5" fmla="*/ 74 h 145"/>
                            <a:gd name="T6" fmla="*/ 0 w 144"/>
                            <a:gd name="T7" fmla="*/ 67 h 145"/>
                            <a:gd name="T8" fmla="*/ 1 w 144"/>
                            <a:gd name="T9" fmla="*/ 59 h 145"/>
                            <a:gd name="T10" fmla="*/ 2 w 144"/>
                            <a:gd name="T11" fmla="*/ 53 h 145"/>
                            <a:gd name="T12" fmla="*/ 5 w 144"/>
                            <a:gd name="T13" fmla="*/ 45 h 145"/>
                            <a:gd name="T14" fmla="*/ 9 w 144"/>
                            <a:gd name="T15" fmla="*/ 37 h 145"/>
                            <a:gd name="T16" fmla="*/ 14 w 144"/>
                            <a:gd name="T17" fmla="*/ 29 h 145"/>
                            <a:gd name="T18" fmla="*/ 21 w 144"/>
                            <a:gd name="T19" fmla="*/ 21 h 145"/>
                            <a:gd name="T20" fmla="*/ 29 w 144"/>
                            <a:gd name="T21" fmla="*/ 14 h 145"/>
                            <a:gd name="T22" fmla="*/ 41 w 144"/>
                            <a:gd name="T23" fmla="*/ 7 h 145"/>
                            <a:gd name="T24" fmla="*/ 55 w 144"/>
                            <a:gd name="T25" fmla="*/ 2 h 145"/>
                            <a:gd name="T26" fmla="*/ 71 w 144"/>
                            <a:gd name="T27" fmla="*/ 0 h 145"/>
                            <a:gd name="T28" fmla="*/ 89 w 144"/>
                            <a:gd name="T29" fmla="*/ 2 h 145"/>
                            <a:gd name="T30" fmla="*/ 108 w 144"/>
                            <a:gd name="T31" fmla="*/ 10 h 145"/>
                            <a:gd name="T32" fmla="*/ 124 w 144"/>
                            <a:gd name="T33" fmla="*/ 22 h 145"/>
                            <a:gd name="T34" fmla="*/ 136 w 144"/>
                            <a:gd name="T35" fmla="*/ 38 h 145"/>
                            <a:gd name="T36" fmla="*/ 143 w 144"/>
                            <a:gd name="T37" fmla="*/ 55 h 145"/>
                            <a:gd name="T38" fmla="*/ 144 w 144"/>
                            <a:gd name="T39" fmla="*/ 71 h 145"/>
                            <a:gd name="T40" fmla="*/ 143 w 144"/>
                            <a:gd name="T41" fmla="*/ 86 h 145"/>
                            <a:gd name="T42" fmla="*/ 140 w 144"/>
                            <a:gd name="T43" fmla="*/ 98 h 145"/>
                            <a:gd name="T44" fmla="*/ 135 w 144"/>
                            <a:gd name="T45" fmla="*/ 107 h 145"/>
                            <a:gd name="T46" fmla="*/ 129 w 144"/>
                            <a:gd name="T47" fmla="*/ 117 h 145"/>
                            <a:gd name="T48" fmla="*/ 124 w 144"/>
                            <a:gd name="T49" fmla="*/ 123 h 145"/>
                            <a:gd name="T50" fmla="*/ 117 w 144"/>
                            <a:gd name="T51" fmla="*/ 129 h 145"/>
                            <a:gd name="T52" fmla="*/ 111 w 144"/>
                            <a:gd name="T53" fmla="*/ 134 h 145"/>
                            <a:gd name="T54" fmla="*/ 104 w 144"/>
                            <a:gd name="T55" fmla="*/ 138 h 145"/>
                            <a:gd name="T56" fmla="*/ 96 w 144"/>
                            <a:gd name="T57" fmla="*/ 141 h 145"/>
                            <a:gd name="T58" fmla="*/ 89 w 144"/>
                            <a:gd name="T59" fmla="*/ 142 h 145"/>
                            <a:gd name="T60" fmla="*/ 83 w 144"/>
                            <a:gd name="T61" fmla="*/ 143 h 145"/>
                            <a:gd name="T62" fmla="*/ 76 w 144"/>
                            <a:gd name="T63" fmla="*/ 145 h 145"/>
                            <a:gd name="T64" fmla="*/ 69 w 144"/>
                            <a:gd name="T65" fmla="*/ 145 h 145"/>
                            <a:gd name="T66" fmla="*/ 63 w 144"/>
                            <a:gd name="T67" fmla="*/ 145 h 145"/>
                            <a:gd name="T68" fmla="*/ 56 w 144"/>
                            <a:gd name="T69" fmla="*/ 143 h 145"/>
                            <a:gd name="T70" fmla="*/ 49 w 144"/>
                            <a:gd name="T71" fmla="*/ 142 h 145"/>
                            <a:gd name="T72" fmla="*/ 44 w 144"/>
                            <a:gd name="T73" fmla="*/ 139 h 145"/>
                            <a:gd name="T74" fmla="*/ 38 w 144"/>
                            <a:gd name="T75" fmla="*/ 137 h 145"/>
                            <a:gd name="T76" fmla="*/ 33 w 144"/>
                            <a:gd name="T77" fmla="*/ 133 h 145"/>
                            <a:gd name="T78" fmla="*/ 28 w 144"/>
                            <a:gd name="T79" fmla="*/ 130 h 145"/>
                            <a:gd name="T80" fmla="*/ 22 w 144"/>
                            <a:gd name="T81" fmla="*/ 125 h 145"/>
                            <a:gd name="T82" fmla="*/ 18 w 144"/>
                            <a:gd name="T83" fmla="*/ 121 h 145"/>
                            <a:gd name="T84" fmla="*/ 14 w 144"/>
                            <a:gd name="T85" fmla="*/ 115 h 145"/>
                            <a:gd name="T86" fmla="*/ 10 w 144"/>
                            <a:gd name="T87" fmla="*/ 110 h 145"/>
                            <a:gd name="T88" fmla="*/ 8 w 144"/>
                            <a:gd name="T89" fmla="*/ 105 h 145"/>
                            <a:gd name="T90" fmla="*/ 5 w 144"/>
                            <a:gd name="T91" fmla="*/ 99 h 145"/>
                            <a:gd name="T92" fmla="*/ 4 w 144"/>
                            <a:gd name="T93" fmla="*/ 94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44" h="145">
                              <a:moveTo>
                                <a:pt x="2" y="93"/>
                              </a:moveTo>
                              <a:lnTo>
                                <a:pt x="2" y="90"/>
                              </a:lnTo>
                              <a:lnTo>
                                <a:pt x="1" y="89"/>
                              </a:lnTo>
                              <a:lnTo>
                                <a:pt x="1" y="86"/>
                              </a:lnTo>
                              <a:lnTo>
                                <a:pt x="1" y="83"/>
                              </a:lnTo>
                              <a:lnTo>
                                <a:pt x="0" y="82"/>
                              </a:lnTo>
                              <a:lnTo>
                                <a:pt x="0" y="79"/>
                              </a:lnTo>
                              <a:lnTo>
                                <a:pt x="0" y="77"/>
                              </a:lnTo>
                              <a:lnTo>
                                <a:pt x="0" y="74"/>
                              </a:lnTo>
                              <a:lnTo>
                                <a:pt x="0" y="73"/>
                              </a:lnTo>
                              <a:lnTo>
                                <a:pt x="0" y="70"/>
                              </a:lnTo>
                              <a:lnTo>
                                <a:pt x="0" y="67"/>
                              </a:lnTo>
                              <a:lnTo>
                                <a:pt x="0" y="65"/>
                              </a:lnTo>
                              <a:lnTo>
                                <a:pt x="1" y="62"/>
                              </a:lnTo>
                              <a:lnTo>
                                <a:pt x="1" y="59"/>
                              </a:lnTo>
                              <a:lnTo>
                                <a:pt x="1" y="57"/>
                              </a:lnTo>
                              <a:lnTo>
                                <a:pt x="2" y="55"/>
                              </a:lnTo>
                              <a:lnTo>
                                <a:pt x="2" y="53"/>
                              </a:lnTo>
                              <a:lnTo>
                                <a:pt x="4" y="50"/>
                              </a:lnTo>
                              <a:lnTo>
                                <a:pt x="4" y="47"/>
                              </a:lnTo>
                              <a:lnTo>
                                <a:pt x="5" y="45"/>
                              </a:lnTo>
                              <a:lnTo>
                                <a:pt x="6" y="42"/>
                              </a:lnTo>
                              <a:lnTo>
                                <a:pt x="8" y="39"/>
                              </a:lnTo>
                              <a:lnTo>
                                <a:pt x="9" y="37"/>
                              </a:lnTo>
                              <a:lnTo>
                                <a:pt x="10" y="34"/>
                              </a:lnTo>
                              <a:lnTo>
                                <a:pt x="13" y="31"/>
                              </a:lnTo>
                              <a:lnTo>
                                <a:pt x="14" y="29"/>
                              </a:lnTo>
                              <a:lnTo>
                                <a:pt x="16" y="26"/>
                              </a:lnTo>
                              <a:lnTo>
                                <a:pt x="18" y="23"/>
                              </a:lnTo>
                              <a:lnTo>
                                <a:pt x="21" y="21"/>
                              </a:lnTo>
                              <a:lnTo>
                                <a:pt x="24" y="19"/>
                              </a:lnTo>
                              <a:lnTo>
                                <a:pt x="26" y="16"/>
                              </a:lnTo>
                              <a:lnTo>
                                <a:pt x="29" y="14"/>
                              </a:lnTo>
                              <a:lnTo>
                                <a:pt x="33" y="11"/>
                              </a:lnTo>
                              <a:lnTo>
                                <a:pt x="37" y="10"/>
                              </a:lnTo>
                              <a:lnTo>
                                <a:pt x="41" y="7"/>
                              </a:lnTo>
                              <a:lnTo>
                                <a:pt x="45" y="6"/>
                              </a:lnTo>
                              <a:lnTo>
                                <a:pt x="49" y="4"/>
                              </a:lnTo>
                              <a:lnTo>
                                <a:pt x="55" y="2"/>
                              </a:lnTo>
                              <a:lnTo>
                                <a:pt x="60" y="2"/>
                              </a:lnTo>
                              <a:lnTo>
                                <a:pt x="65" y="0"/>
                              </a:lnTo>
                              <a:lnTo>
                                <a:pt x="71" y="0"/>
                              </a:lnTo>
                              <a:lnTo>
                                <a:pt x="76" y="0"/>
                              </a:lnTo>
                              <a:lnTo>
                                <a:pt x="83" y="0"/>
                              </a:lnTo>
                              <a:lnTo>
                                <a:pt x="89" y="2"/>
                              </a:lnTo>
                              <a:lnTo>
                                <a:pt x="95" y="3"/>
                              </a:lnTo>
                              <a:lnTo>
                                <a:pt x="101" y="6"/>
                              </a:lnTo>
                              <a:lnTo>
                                <a:pt x="108" y="10"/>
                              </a:lnTo>
                              <a:lnTo>
                                <a:pt x="113" y="12"/>
                              </a:lnTo>
                              <a:lnTo>
                                <a:pt x="119" y="18"/>
                              </a:lnTo>
                              <a:lnTo>
                                <a:pt x="124" y="22"/>
                              </a:lnTo>
                              <a:lnTo>
                                <a:pt x="128" y="27"/>
                              </a:lnTo>
                              <a:lnTo>
                                <a:pt x="132" y="33"/>
                              </a:lnTo>
                              <a:lnTo>
                                <a:pt x="136" y="38"/>
                              </a:lnTo>
                              <a:lnTo>
                                <a:pt x="139" y="45"/>
                              </a:lnTo>
                              <a:lnTo>
                                <a:pt x="140" y="50"/>
                              </a:lnTo>
                              <a:lnTo>
                                <a:pt x="143" y="55"/>
                              </a:lnTo>
                              <a:lnTo>
                                <a:pt x="143" y="61"/>
                              </a:lnTo>
                              <a:lnTo>
                                <a:pt x="144" y="66"/>
                              </a:lnTo>
                              <a:lnTo>
                                <a:pt x="144" y="71"/>
                              </a:lnTo>
                              <a:lnTo>
                                <a:pt x="144" y="77"/>
                              </a:lnTo>
                              <a:lnTo>
                                <a:pt x="144" y="81"/>
                              </a:lnTo>
                              <a:lnTo>
                                <a:pt x="143" y="86"/>
                              </a:lnTo>
                              <a:lnTo>
                                <a:pt x="143" y="90"/>
                              </a:lnTo>
                              <a:lnTo>
                                <a:pt x="141" y="94"/>
                              </a:lnTo>
                              <a:lnTo>
                                <a:pt x="140" y="98"/>
                              </a:lnTo>
                              <a:lnTo>
                                <a:pt x="139" y="101"/>
                              </a:lnTo>
                              <a:lnTo>
                                <a:pt x="137" y="105"/>
                              </a:lnTo>
                              <a:lnTo>
                                <a:pt x="135" y="107"/>
                              </a:lnTo>
                              <a:lnTo>
                                <a:pt x="133" y="110"/>
                              </a:lnTo>
                              <a:lnTo>
                                <a:pt x="132" y="114"/>
                              </a:lnTo>
                              <a:lnTo>
                                <a:pt x="129" y="117"/>
                              </a:lnTo>
                              <a:lnTo>
                                <a:pt x="128" y="118"/>
                              </a:lnTo>
                              <a:lnTo>
                                <a:pt x="125" y="121"/>
                              </a:lnTo>
                              <a:lnTo>
                                <a:pt x="124" y="123"/>
                              </a:lnTo>
                              <a:lnTo>
                                <a:pt x="121" y="125"/>
                              </a:lnTo>
                              <a:lnTo>
                                <a:pt x="119" y="127"/>
                              </a:lnTo>
                              <a:lnTo>
                                <a:pt x="117" y="129"/>
                              </a:lnTo>
                              <a:lnTo>
                                <a:pt x="115" y="131"/>
                              </a:lnTo>
                              <a:lnTo>
                                <a:pt x="112" y="133"/>
                              </a:lnTo>
                              <a:lnTo>
                                <a:pt x="111" y="134"/>
                              </a:lnTo>
                              <a:lnTo>
                                <a:pt x="108" y="135"/>
                              </a:lnTo>
                              <a:lnTo>
                                <a:pt x="105" y="137"/>
                              </a:lnTo>
                              <a:lnTo>
                                <a:pt x="104" y="138"/>
                              </a:lnTo>
                              <a:lnTo>
                                <a:pt x="101" y="138"/>
                              </a:lnTo>
                              <a:lnTo>
                                <a:pt x="99" y="139"/>
                              </a:lnTo>
                              <a:lnTo>
                                <a:pt x="96" y="141"/>
                              </a:lnTo>
                              <a:lnTo>
                                <a:pt x="95" y="141"/>
                              </a:lnTo>
                              <a:lnTo>
                                <a:pt x="92" y="142"/>
                              </a:lnTo>
                              <a:lnTo>
                                <a:pt x="89" y="142"/>
                              </a:lnTo>
                              <a:lnTo>
                                <a:pt x="87" y="143"/>
                              </a:lnTo>
                              <a:lnTo>
                                <a:pt x="85" y="143"/>
                              </a:lnTo>
                              <a:lnTo>
                                <a:pt x="83" y="143"/>
                              </a:lnTo>
                              <a:lnTo>
                                <a:pt x="80" y="145"/>
                              </a:lnTo>
                              <a:lnTo>
                                <a:pt x="79" y="145"/>
                              </a:lnTo>
                              <a:lnTo>
                                <a:pt x="76" y="145"/>
                              </a:lnTo>
                              <a:lnTo>
                                <a:pt x="73" y="145"/>
                              </a:lnTo>
                              <a:lnTo>
                                <a:pt x="72" y="145"/>
                              </a:lnTo>
                              <a:lnTo>
                                <a:pt x="69" y="145"/>
                              </a:lnTo>
                              <a:lnTo>
                                <a:pt x="67" y="145"/>
                              </a:lnTo>
                              <a:lnTo>
                                <a:pt x="65" y="145"/>
                              </a:lnTo>
                              <a:lnTo>
                                <a:pt x="63" y="145"/>
                              </a:lnTo>
                              <a:lnTo>
                                <a:pt x="60" y="143"/>
                              </a:lnTo>
                              <a:lnTo>
                                <a:pt x="59" y="143"/>
                              </a:lnTo>
                              <a:lnTo>
                                <a:pt x="56" y="143"/>
                              </a:lnTo>
                              <a:lnTo>
                                <a:pt x="55" y="142"/>
                              </a:lnTo>
                              <a:lnTo>
                                <a:pt x="52" y="142"/>
                              </a:lnTo>
                              <a:lnTo>
                                <a:pt x="49" y="142"/>
                              </a:lnTo>
                              <a:lnTo>
                                <a:pt x="48" y="141"/>
                              </a:lnTo>
                              <a:lnTo>
                                <a:pt x="45" y="139"/>
                              </a:lnTo>
                              <a:lnTo>
                                <a:pt x="44" y="139"/>
                              </a:lnTo>
                              <a:lnTo>
                                <a:pt x="41" y="138"/>
                              </a:lnTo>
                              <a:lnTo>
                                <a:pt x="40" y="138"/>
                              </a:lnTo>
                              <a:lnTo>
                                <a:pt x="38" y="137"/>
                              </a:lnTo>
                              <a:lnTo>
                                <a:pt x="36" y="135"/>
                              </a:lnTo>
                              <a:lnTo>
                                <a:pt x="34" y="134"/>
                              </a:lnTo>
                              <a:lnTo>
                                <a:pt x="33" y="133"/>
                              </a:lnTo>
                              <a:lnTo>
                                <a:pt x="30" y="131"/>
                              </a:lnTo>
                              <a:lnTo>
                                <a:pt x="29" y="131"/>
                              </a:lnTo>
                              <a:lnTo>
                                <a:pt x="28" y="130"/>
                              </a:lnTo>
                              <a:lnTo>
                                <a:pt x="25" y="129"/>
                              </a:lnTo>
                              <a:lnTo>
                                <a:pt x="24" y="127"/>
                              </a:lnTo>
                              <a:lnTo>
                                <a:pt x="22" y="125"/>
                              </a:lnTo>
                              <a:lnTo>
                                <a:pt x="21" y="123"/>
                              </a:lnTo>
                              <a:lnTo>
                                <a:pt x="20" y="122"/>
                              </a:lnTo>
                              <a:lnTo>
                                <a:pt x="18" y="121"/>
                              </a:lnTo>
                              <a:lnTo>
                                <a:pt x="17" y="119"/>
                              </a:lnTo>
                              <a:lnTo>
                                <a:pt x="16" y="118"/>
                              </a:lnTo>
                              <a:lnTo>
                                <a:pt x="14" y="115"/>
                              </a:lnTo>
                              <a:lnTo>
                                <a:pt x="13" y="114"/>
                              </a:lnTo>
                              <a:lnTo>
                                <a:pt x="12" y="113"/>
                              </a:lnTo>
                              <a:lnTo>
                                <a:pt x="10" y="110"/>
                              </a:lnTo>
                              <a:lnTo>
                                <a:pt x="9" y="109"/>
                              </a:lnTo>
                              <a:lnTo>
                                <a:pt x="8" y="107"/>
                              </a:lnTo>
                              <a:lnTo>
                                <a:pt x="8" y="105"/>
                              </a:lnTo>
                              <a:lnTo>
                                <a:pt x="6" y="103"/>
                              </a:lnTo>
                              <a:lnTo>
                                <a:pt x="5" y="101"/>
                              </a:lnTo>
                              <a:lnTo>
                                <a:pt x="5" y="99"/>
                              </a:lnTo>
                              <a:lnTo>
                                <a:pt x="4" y="97"/>
                              </a:lnTo>
                              <a:lnTo>
                                <a:pt x="4" y="94"/>
                              </a:lnTo>
                              <a:lnTo>
                                <a:pt x="4" y="94"/>
                              </a:lnTo>
                              <a:lnTo>
                                <a:pt x="2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21" name="Freeform 276"/>
                      <wps:cNvSpPr>
                        <a:spLocks noChangeAspect="1"/>
                      </wps:cNvSpPr>
                      <wps:spPr bwMode="auto">
                        <a:xfrm>
                          <a:off x="413" y="1679"/>
                          <a:ext cx="72" cy="72"/>
                        </a:xfrm>
                        <a:custGeom>
                          <a:avLst/>
                          <a:gdLst>
                            <a:gd name="T0" fmla="*/ 1 w 72"/>
                            <a:gd name="T1" fmla="*/ 44 h 72"/>
                            <a:gd name="T2" fmla="*/ 0 w 72"/>
                            <a:gd name="T3" fmla="*/ 40 h 72"/>
                            <a:gd name="T4" fmla="*/ 0 w 72"/>
                            <a:gd name="T5" fmla="*/ 37 h 72"/>
                            <a:gd name="T6" fmla="*/ 0 w 72"/>
                            <a:gd name="T7" fmla="*/ 33 h 72"/>
                            <a:gd name="T8" fmla="*/ 0 w 72"/>
                            <a:gd name="T9" fmla="*/ 29 h 72"/>
                            <a:gd name="T10" fmla="*/ 1 w 72"/>
                            <a:gd name="T11" fmla="*/ 25 h 72"/>
                            <a:gd name="T12" fmla="*/ 2 w 72"/>
                            <a:gd name="T13" fmla="*/ 21 h 72"/>
                            <a:gd name="T14" fmla="*/ 5 w 72"/>
                            <a:gd name="T15" fmla="*/ 17 h 72"/>
                            <a:gd name="T16" fmla="*/ 6 w 72"/>
                            <a:gd name="T17" fmla="*/ 14 h 72"/>
                            <a:gd name="T18" fmla="*/ 11 w 72"/>
                            <a:gd name="T19" fmla="*/ 10 h 72"/>
                            <a:gd name="T20" fmla="*/ 15 w 72"/>
                            <a:gd name="T21" fmla="*/ 6 h 72"/>
                            <a:gd name="T22" fmla="*/ 20 w 72"/>
                            <a:gd name="T23" fmla="*/ 4 h 72"/>
                            <a:gd name="T24" fmla="*/ 27 w 72"/>
                            <a:gd name="T25" fmla="*/ 1 h 72"/>
                            <a:gd name="T26" fmla="*/ 35 w 72"/>
                            <a:gd name="T27" fmla="*/ 0 h 72"/>
                            <a:gd name="T28" fmla="*/ 44 w 72"/>
                            <a:gd name="T29" fmla="*/ 1 h 72"/>
                            <a:gd name="T30" fmla="*/ 53 w 72"/>
                            <a:gd name="T31" fmla="*/ 4 h 72"/>
                            <a:gd name="T32" fmla="*/ 61 w 72"/>
                            <a:gd name="T33" fmla="*/ 10 h 72"/>
                            <a:gd name="T34" fmla="*/ 68 w 72"/>
                            <a:gd name="T35" fmla="*/ 18 h 72"/>
                            <a:gd name="T36" fmla="*/ 71 w 72"/>
                            <a:gd name="T37" fmla="*/ 26 h 72"/>
                            <a:gd name="T38" fmla="*/ 72 w 72"/>
                            <a:gd name="T39" fmla="*/ 36 h 72"/>
                            <a:gd name="T40" fmla="*/ 72 w 72"/>
                            <a:gd name="T41" fmla="*/ 42 h 72"/>
                            <a:gd name="T42" fmla="*/ 69 w 72"/>
                            <a:gd name="T43" fmla="*/ 48 h 72"/>
                            <a:gd name="T44" fmla="*/ 68 w 72"/>
                            <a:gd name="T45" fmla="*/ 53 h 72"/>
                            <a:gd name="T46" fmla="*/ 65 w 72"/>
                            <a:gd name="T47" fmla="*/ 57 h 72"/>
                            <a:gd name="T48" fmla="*/ 61 w 72"/>
                            <a:gd name="T49" fmla="*/ 61 h 72"/>
                            <a:gd name="T50" fmla="*/ 59 w 72"/>
                            <a:gd name="T51" fmla="*/ 64 h 72"/>
                            <a:gd name="T52" fmla="*/ 55 w 72"/>
                            <a:gd name="T53" fmla="*/ 66 h 72"/>
                            <a:gd name="T54" fmla="*/ 52 w 72"/>
                            <a:gd name="T55" fmla="*/ 68 h 72"/>
                            <a:gd name="T56" fmla="*/ 48 w 72"/>
                            <a:gd name="T57" fmla="*/ 69 h 72"/>
                            <a:gd name="T58" fmla="*/ 45 w 72"/>
                            <a:gd name="T59" fmla="*/ 70 h 72"/>
                            <a:gd name="T60" fmla="*/ 41 w 72"/>
                            <a:gd name="T61" fmla="*/ 72 h 72"/>
                            <a:gd name="T62" fmla="*/ 39 w 72"/>
                            <a:gd name="T63" fmla="*/ 72 h 72"/>
                            <a:gd name="T64" fmla="*/ 35 w 72"/>
                            <a:gd name="T65" fmla="*/ 72 h 72"/>
                            <a:gd name="T66" fmla="*/ 31 w 72"/>
                            <a:gd name="T67" fmla="*/ 72 h 72"/>
                            <a:gd name="T68" fmla="*/ 28 w 72"/>
                            <a:gd name="T69" fmla="*/ 70 h 72"/>
                            <a:gd name="T70" fmla="*/ 25 w 72"/>
                            <a:gd name="T71" fmla="*/ 70 h 72"/>
                            <a:gd name="T72" fmla="*/ 21 w 72"/>
                            <a:gd name="T73" fmla="*/ 69 h 72"/>
                            <a:gd name="T74" fmla="*/ 19 w 72"/>
                            <a:gd name="T75" fmla="*/ 68 h 72"/>
                            <a:gd name="T76" fmla="*/ 16 w 72"/>
                            <a:gd name="T77" fmla="*/ 66 h 72"/>
                            <a:gd name="T78" fmla="*/ 13 w 72"/>
                            <a:gd name="T79" fmla="*/ 64 h 72"/>
                            <a:gd name="T80" fmla="*/ 12 w 72"/>
                            <a:gd name="T81" fmla="*/ 62 h 72"/>
                            <a:gd name="T82" fmla="*/ 9 w 72"/>
                            <a:gd name="T83" fmla="*/ 60 h 72"/>
                            <a:gd name="T84" fmla="*/ 6 w 72"/>
                            <a:gd name="T85" fmla="*/ 57 h 72"/>
                            <a:gd name="T86" fmla="*/ 5 w 72"/>
                            <a:gd name="T87" fmla="*/ 54 h 72"/>
                            <a:gd name="T88" fmla="*/ 4 w 72"/>
                            <a:gd name="T89" fmla="*/ 52 h 72"/>
                            <a:gd name="T90" fmla="*/ 2 w 72"/>
                            <a:gd name="T91" fmla="*/ 49 h 72"/>
                            <a:gd name="T92" fmla="*/ 1 w 72"/>
                            <a:gd name="T93" fmla="*/ 46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1" y="45"/>
                              </a:moveTo>
                              <a:lnTo>
                                <a:pt x="1" y="45"/>
                              </a:lnTo>
                              <a:lnTo>
                                <a:pt x="1" y="44"/>
                              </a:lnTo>
                              <a:lnTo>
                                <a:pt x="0" y="42"/>
                              </a:lnTo>
                              <a:lnTo>
                                <a:pt x="0" y="41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8"/>
                              </a:lnTo>
                              <a:lnTo>
                                <a:pt x="0" y="37"/>
                              </a:lnTo>
                              <a:lnTo>
                                <a:pt x="0" y="36"/>
                              </a:lnTo>
                              <a:lnTo>
                                <a:pt x="0" y="34"/>
                              </a:lnTo>
                              <a:lnTo>
                                <a:pt x="0" y="33"/>
                              </a:lnTo>
                              <a:lnTo>
                                <a:pt x="0" y="32"/>
                              </a:lnTo>
                              <a:lnTo>
                                <a:pt x="0" y="30"/>
                              </a:lnTo>
                              <a:lnTo>
                                <a:pt x="0" y="29"/>
                              </a:lnTo>
                              <a:lnTo>
                                <a:pt x="1" y="28"/>
                              </a:lnTo>
                              <a:lnTo>
                                <a:pt x="1" y="26"/>
                              </a:lnTo>
                              <a:lnTo>
                                <a:pt x="1" y="25"/>
                              </a:lnTo>
                              <a:lnTo>
                                <a:pt x="1" y="24"/>
                              </a:lnTo>
                              <a:lnTo>
                                <a:pt x="2" y="22"/>
                              </a:lnTo>
                              <a:lnTo>
                                <a:pt x="2" y="21"/>
                              </a:lnTo>
                              <a:lnTo>
                                <a:pt x="4" y="20"/>
                              </a:lnTo>
                              <a:lnTo>
                                <a:pt x="4" y="18"/>
                              </a:lnTo>
                              <a:lnTo>
                                <a:pt x="5" y="17"/>
                              </a:lnTo>
                              <a:lnTo>
                                <a:pt x="5" y="16"/>
                              </a:lnTo>
                              <a:lnTo>
                                <a:pt x="6" y="16"/>
                              </a:lnTo>
                              <a:lnTo>
                                <a:pt x="6" y="14"/>
                              </a:lnTo>
                              <a:lnTo>
                                <a:pt x="8" y="13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3" y="8"/>
                              </a:lnTo>
                              <a:lnTo>
                                <a:pt x="15" y="6"/>
                              </a:lnTo>
                              <a:lnTo>
                                <a:pt x="17" y="5"/>
                              </a:lnTo>
                              <a:lnTo>
                                <a:pt x="19" y="4"/>
                              </a:lnTo>
                              <a:lnTo>
                                <a:pt x="20" y="4"/>
                              </a:lnTo>
                              <a:lnTo>
                                <a:pt x="23" y="2"/>
                              </a:lnTo>
                              <a:lnTo>
                                <a:pt x="25" y="1"/>
                              </a:lnTo>
                              <a:lnTo>
                                <a:pt x="27" y="1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4" y="1"/>
                              </a:lnTo>
                              <a:lnTo>
                                <a:pt x="48" y="1"/>
                              </a:lnTo>
                              <a:lnTo>
                                <a:pt x="51" y="2"/>
                              </a:lnTo>
                              <a:lnTo>
                                <a:pt x="53" y="4"/>
                              </a:lnTo>
                              <a:lnTo>
                                <a:pt x="56" y="6"/>
                              </a:lnTo>
                              <a:lnTo>
                                <a:pt x="59" y="8"/>
                              </a:lnTo>
                              <a:lnTo>
                                <a:pt x="61" y="10"/>
                              </a:lnTo>
                              <a:lnTo>
                                <a:pt x="64" y="13"/>
                              </a:lnTo>
                              <a:lnTo>
                                <a:pt x="67" y="16"/>
                              </a:lnTo>
                              <a:lnTo>
                                <a:pt x="68" y="18"/>
                              </a:lnTo>
                              <a:lnTo>
                                <a:pt x="69" y="21"/>
                              </a:lnTo>
                              <a:lnTo>
                                <a:pt x="71" y="24"/>
                              </a:lnTo>
                              <a:lnTo>
                                <a:pt x="71" y="26"/>
                              </a:lnTo>
                              <a:lnTo>
                                <a:pt x="72" y="30"/>
                              </a:lnTo>
                              <a:lnTo>
                                <a:pt x="72" y="33"/>
                              </a:lnTo>
                              <a:lnTo>
                                <a:pt x="72" y="36"/>
                              </a:lnTo>
                              <a:lnTo>
                                <a:pt x="72" y="37"/>
                              </a:lnTo>
                              <a:lnTo>
                                <a:pt x="72" y="40"/>
                              </a:lnTo>
                              <a:lnTo>
                                <a:pt x="72" y="42"/>
                              </a:lnTo>
                              <a:lnTo>
                                <a:pt x="71" y="44"/>
                              </a:lnTo>
                              <a:lnTo>
                                <a:pt x="71" y="46"/>
                              </a:lnTo>
                              <a:lnTo>
                                <a:pt x="69" y="48"/>
                              </a:lnTo>
                              <a:lnTo>
                                <a:pt x="69" y="50"/>
                              </a:lnTo>
                              <a:lnTo>
                                <a:pt x="68" y="52"/>
                              </a:lnTo>
                              <a:lnTo>
                                <a:pt x="68" y="53"/>
                              </a:lnTo>
                              <a:lnTo>
                                <a:pt x="67" y="54"/>
                              </a:lnTo>
                              <a:lnTo>
                                <a:pt x="65" y="56"/>
                              </a:lnTo>
                              <a:lnTo>
                                <a:pt x="65" y="57"/>
                              </a:lnTo>
                              <a:lnTo>
                                <a:pt x="64" y="58"/>
                              </a:lnTo>
                              <a:lnTo>
                                <a:pt x="63" y="60"/>
                              </a:lnTo>
                              <a:lnTo>
                                <a:pt x="61" y="61"/>
                              </a:lnTo>
                              <a:lnTo>
                                <a:pt x="61" y="62"/>
                              </a:lnTo>
                              <a:lnTo>
                                <a:pt x="60" y="64"/>
                              </a:lnTo>
                              <a:lnTo>
                                <a:pt x="59" y="64"/>
                              </a:lnTo>
                              <a:lnTo>
                                <a:pt x="57" y="65"/>
                              </a:lnTo>
                              <a:lnTo>
                                <a:pt x="56" y="65"/>
                              </a:lnTo>
                              <a:lnTo>
                                <a:pt x="55" y="66"/>
                              </a:lnTo>
                              <a:lnTo>
                                <a:pt x="55" y="66"/>
                              </a:lnTo>
                              <a:lnTo>
                                <a:pt x="53" y="68"/>
                              </a:lnTo>
                              <a:lnTo>
                                <a:pt x="52" y="68"/>
                              </a:lnTo>
                              <a:lnTo>
                                <a:pt x="51" y="69"/>
                              </a:lnTo>
                              <a:lnTo>
                                <a:pt x="49" y="69"/>
                              </a:lnTo>
                              <a:lnTo>
                                <a:pt x="48" y="69"/>
                              </a:lnTo>
                              <a:lnTo>
                                <a:pt x="47" y="70"/>
                              </a:lnTo>
                              <a:lnTo>
                                <a:pt x="45" y="70"/>
                              </a:lnTo>
                              <a:lnTo>
                                <a:pt x="45" y="70"/>
                              </a:lnTo>
                              <a:lnTo>
                                <a:pt x="44" y="70"/>
                              </a:lnTo>
                              <a:lnTo>
                                <a:pt x="43" y="72"/>
                              </a:lnTo>
                              <a:lnTo>
                                <a:pt x="41" y="72"/>
                              </a:lnTo>
                              <a:lnTo>
                                <a:pt x="40" y="72"/>
                              </a:lnTo>
                              <a:lnTo>
                                <a:pt x="39" y="72"/>
                              </a:lnTo>
                              <a:lnTo>
                                <a:pt x="39" y="72"/>
                              </a:lnTo>
                              <a:lnTo>
                                <a:pt x="37" y="72"/>
                              </a:lnTo>
                              <a:lnTo>
                                <a:pt x="36" y="72"/>
                              </a:lnTo>
                              <a:lnTo>
                                <a:pt x="35" y="72"/>
                              </a:lnTo>
                              <a:lnTo>
                                <a:pt x="33" y="72"/>
                              </a:lnTo>
                              <a:lnTo>
                                <a:pt x="32" y="72"/>
                              </a:lnTo>
                              <a:lnTo>
                                <a:pt x="31" y="72"/>
                              </a:lnTo>
                              <a:lnTo>
                                <a:pt x="31" y="72"/>
                              </a:lnTo>
                              <a:lnTo>
                                <a:pt x="29" y="72"/>
                              </a:lnTo>
                              <a:lnTo>
                                <a:pt x="28" y="70"/>
                              </a:lnTo>
                              <a:lnTo>
                                <a:pt x="27" y="7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24" y="69"/>
                              </a:lnTo>
                              <a:lnTo>
                                <a:pt x="23" y="69"/>
                              </a:lnTo>
                              <a:lnTo>
                                <a:pt x="21" y="69"/>
                              </a:lnTo>
                              <a:lnTo>
                                <a:pt x="21" y="69"/>
                              </a:lnTo>
                              <a:lnTo>
                                <a:pt x="20" y="68"/>
                              </a:lnTo>
                              <a:lnTo>
                                <a:pt x="19" y="68"/>
                              </a:lnTo>
                              <a:lnTo>
                                <a:pt x="19" y="68"/>
                              </a:lnTo>
                              <a:lnTo>
                                <a:pt x="17" y="66"/>
                              </a:lnTo>
                              <a:lnTo>
                                <a:pt x="16" y="66"/>
                              </a:lnTo>
                              <a:lnTo>
                                <a:pt x="16" y="65"/>
                              </a:lnTo>
                              <a:lnTo>
                                <a:pt x="15" y="65"/>
                              </a:lnTo>
                              <a:lnTo>
                                <a:pt x="13" y="64"/>
                              </a:lnTo>
                              <a:lnTo>
                                <a:pt x="13" y="64"/>
                              </a:lnTo>
                              <a:lnTo>
                                <a:pt x="12" y="62"/>
                              </a:lnTo>
                              <a:lnTo>
                                <a:pt x="12" y="62"/>
                              </a:lnTo>
                              <a:lnTo>
                                <a:pt x="11" y="61"/>
                              </a:lnTo>
                              <a:lnTo>
                                <a:pt x="9" y="61"/>
                              </a:lnTo>
                              <a:lnTo>
                                <a:pt x="9" y="60"/>
                              </a:lnTo>
                              <a:lnTo>
                                <a:pt x="8" y="58"/>
                              </a:lnTo>
                              <a:lnTo>
                                <a:pt x="8" y="58"/>
                              </a:lnTo>
                              <a:lnTo>
                                <a:pt x="6" y="57"/>
                              </a:lnTo>
                              <a:lnTo>
                                <a:pt x="6" y="57"/>
                              </a:lnTo>
                              <a:lnTo>
                                <a:pt x="5" y="56"/>
                              </a:lnTo>
                              <a:lnTo>
                                <a:pt x="5" y="54"/>
                              </a:lnTo>
                              <a:lnTo>
                                <a:pt x="5" y="54"/>
                              </a:lnTo>
                              <a:lnTo>
                                <a:pt x="4" y="53"/>
                              </a:lnTo>
                              <a:lnTo>
                                <a:pt x="4" y="52"/>
                              </a:lnTo>
                              <a:lnTo>
                                <a:pt x="2" y="50"/>
                              </a:lnTo>
                              <a:lnTo>
                                <a:pt x="2" y="50"/>
                              </a:lnTo>
                              <a:lnTo>
                                <a:pt x="2" y="49"/>
                              </a:lnTo>
                              <a:lnTo>
                                <a:pt x="2" y="48"/>
                              </a:lnTo>
                              <a:lnTo>
                                <a:pt x="1" y="46"/>
                              </a:lnTo>
                              <a:lnTo>
                                <a:pt x="1" y="46"/>
                              </a:lnTo>
                              <a:lnTo>
                                <a:pt x="1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22" name="Freeform 277"/>
                      <wps:cNvSpPr>
                        <a:spLocks noChangeAspect="1"/>
                      </wps:cNvSpPr>
                      <wps:spPr bwMode="auto">
                        <a:xfrm>
                          <a:off x="-76" y="1557"/>
                          <a:ext cx="704" cy="735"/>
                        </a:xfrm>
                        <a:custGeom>
                          <a:avLst/>
                          <a:gdLst>
                            <a:gd name="T0" fmla="*/ 0 w 704"/>
                            <a:gd name="T1" fmla="*/ 371 h 735"/>
                            <a:gd name="T2" fmla="*/ 86 w 704"/>
                            <a:gd name="T3" fmla="*/ 371 h 735"/>
                            <a:gd name="T4" fmla="*/ 155 w 704"/>
                            <a:gd name="T5" fmla="*/ 371 h 735"/>
                            <a:gd name="T6" fmla="*/ 214 w 704"/>
                            <a:gd name="T7" fmla="*/ 375 h 735"/>
                            <a:gd name="T8" fmla="*/ 260 w 704"/>
                            <a:gd name="T9" fmla="*/ 382 h 735"/>
                            <a:gd name="T10" fmla="*/ 298 w 704"/>
                            <a:gd name="T11" fmla="*/ 394 h 735"/>
                            <a:gd name="T12" fmla="*/ 326 w 704"/>
                            <a:gd name="T13" fmla="*/ 414 h 735"/>
                            <a:gd name="T14" fmla="*/ 347 w 704"/>
                            <a:gd name="T15" fmla="*/ 441 h 735"/>
                            <a:gd name="T16" fmla="*/ 363 w 704"/>
                            <a:gd name="T17" fmla="*/ 476 h 735"/>
                            <a:gd name="T18" fmla="*/ 375 w 704"/>
                            <a:gd name="T19" fmla="*/ 522 h 735"/>
                            <a:gd name="T20" fmla="*/ 385 w 704"/>
                            <a:gd name="T21" fmla="*/ 580 h 735"/>
                            <a:gd name="T22" fmla="*/ 391 w 704"/>
                            <a:gd name="T23" fmla="*/ 649 h 735"/>
                            <a:gd name="T24" fmla="*/ 398 w 704"/>
                            <a:gd name="T25" fmla="*/ 735 h 735"/>
                            <a:gd name="T26" fmla="*/ 704 w 704"/>
                            <a:gd name="T27" fmla="*/ 0 h 735"/>
                            <a:gd name="T28" fmla="*/ 0 w 704"/>
                            <a:gd name="T29" fmla="*/ 371 h 735"/>
                            <a:gd name="T30" fmla="*/ 0 w 704"/>
                            <a:gd name="T31" fmla="*/ 371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04" h="735">
                              <a:moveTo>
                                <a:pt x="0" y="371"/>
                              </a:moveTo>
                              <a:lnTo>
                                <a:pt x="86" y="371"/>
                              </a:lnTo>
                              <a:lnTo>
                                <a:pt x="155" y="371"/>
                              </a:lnTo>
                              <a:lnTo>
                                <a:pt x="214" y="375"/>
                              </a:lnTo>
                              <a:lnTo>
                                <a:pt x="260" y="382"/>
                              </a:lnTo>
                              <a:lnTo>
                                <a:pt x="298" y="394"/>
                              </a:lnTo>
                              <a:lnTo>
                                <a:pt x="326" y="414"/>
                              </a:lnTo>
                              <a:lnTo>
                                <a:pt x="347" y="441"/>
                              </a:lnTo>
                              <a:lnTo>
                                <a:pt x="363" y="476"/>
                              </a:lnTo>
                              <a:lnTo>
                                <a:pt x="375" y="522"/>
                              </a:lnTo>
                              <a:lnTo>
                                <a:pt x="385" y="580"/>
                              </a:lnTo>
                              <a:lnTo>
                                <a:pt x="391" y="649"/>
                              </a:lnTo>
                              <a:lnTo>
                                <a:pt x="398" y="735"/>
                              </a:lnTo>
                              <a:lnTo>
                                <a:pt x="704" y="0"/>
                              </a:lnTo>
                              <a:lnTo>
                                <a:pt x="0" y="371"/>
                              </a:lnTo>
                              <a:lnTo>
                                <a:pt x="0" y="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g:grpSp>
                      <wpg:cNvPr id="23" name="Group 278"/>
                      <wpg:cNvGrpSpPr>
                        <a:grpSpLocks noChangeAspect="1"/>
                      </wpg:cNvGrpSpPr>
                      <wpg:grpSpPr>
                        <a:xfrm>
                          <a:off x="927" y="1530"/>
                          <a:ext cx="1007" cy="420"/>
                          <a:chOff x="927" y="1530"/>
                          <a:chExt cx="1007" cy="420"/>
                        </a:xfrm>
                      </wpg:grpSpPr>
                      <wps:wsp>
                        <wps:cNvPr id="24" name="Freeform 279"/>
                        <wps:cNvSpPr>
                          <a:spLocks noChangeAspect="1" noEditPoints="1"/>
                        </wps:cNvSpPr>
                        <wps:spPr bwMode="auto">
                          <a:xfrm>
                            <a:off x="927" y="1530"/>
                            <a:ext cx="517" cy="420"/>
                          </a:xfrm>
                          <a:custGeom>
                            <a:avLst/>
                            <a:gdLst>
                              <a:gd name="T0" fmla="*/ 291 w 517"/>
                              <a:gd name="T1" fmla="*/ 316 h 420"/>
                              <a:gd name="T2" fmla="*/ 311 w 517"/>
                              <a:gd name="T3" fmla="*/ 314 h 420"/>
                              <a:gd name="T4" fmla="*/ 326 w 517"/>
                              <a:gd name="T5" fmla="*/ 312 h 420"/>
                              <a:gd name="T6" fmla="*/ 334 w 517"/>
                              <a:gd name="T7" fmla="*/ 306 h 420"/>
                              <a:gd name="T8" fmla="*/ 339 w 517"/>
                              <a:gd name="T9" fmla="*/ 298 h 420"/>
                              <a:gd name="T10" fmla="*/ 342 w 517"/>
                              <a:gd name="T11" fmla="*/ 289 h 420"/>
                              <a:gd name="T12" fmla="*/ 342 w 517"/>
                              <a:gd name="T13" fmla="*/ 277 h 420"/>
                              <a:gd name="T14" fmla="*/ 339 w 517"/>
                              <a:gd name="T15" fmla="*/ 266 h 420"/>
                              <a:gd name="T16" fmla="*/ 334 w 517"/>
                              <a:gd name="T17" fmla="*/ 258 h 420"/>
                              <a:gd name="T18" fmla="*/ 326 w 517"/>
                              <a:gd name="T19" fmla="*/ 253 h 420"/>
                              <a:gd name="T20" fmla="*/ 311 w 517"/>
                              <a:gd name="T21" fmla="*/ 249 h 420"/>
                              <a:gd name="T22" fmla="*/ 291 w 517"/>
                              <a:gd name="T23" fmla="*/ 247 h 420"/>
                              <a:gd name="T24" fmla="*/ 163 w 517"/>
                              <a:gd name="T25" fmla="*/ 316 h 420"/>
                              <a:gd name="T26" fmla="*/ 271 w 517"/>
                              <a:gd name="T27" fmla="*/ 158 h 420"/>
                              <a:gd name="T28" fmla="*/ 292 w 517"/>
                              <a:gd name="T29" fmla="*/ 158 h 420"/>
                              <a:gd name="T30" fmla="*/ 308 w 517"/>
                              <a:gd name="T31" fmla="*/ 157 h 420"/>
                              <a:gd name="T32" fmla="*/ 318 w 517"/>
                              <a:gd name="T33" fmla="*/ 153 h 420"/>
                              <a:gd name="T34" fmla="*/ 324 w 517"/>
                              <a:gd name="T35" fmla="*/ 147 h 420"/>
                              <a:gd name="T36" fmla="*/ 328 w 517"/>
                              <a:gd name="T37" fmla="*/ 139 h 420"/>
                              <a:gd name="T38" fmla="*/ 328 w 517"/>
                              <a:gd name="T39" fmla="*/ 128 h 420"/>
                              <a:gd name="T40" fmla="*/ 328 w 517"/>
                              <a:gd name="T41" fmla="*/ 119 h 420"/>
                              <a:gd name="T42" fmla="*/ 324 w 517"/>
                              <a:gd name="T43" fmla="*/ 111 h 420"/>
                              <a:gd name="T44" fmla="*/ 319 w 517"/>
                              <a:gd name="T45" fmla="*/ 104 h 420"/>
                              <a:gd name="T46" fmla="*/ 310 w 517"/>
                              <a:gd name="T47" fmla="*/ 102 h 420"/>
                              <a:gd name="T48" fmla="*/ 294 w 517"/>
                              <a:gd name="T49" fmla="*/ 100 h 420"/>
                              <a:gd name="T50" fmla="*/ 271 w 517"/>
                              <a:gd name="T51" fmla="*/ 99 h 420"/>
                              <a:gd name="T52" fmla="*/ 352 w 517"/>
                              <a:gd name="T53" fmla="*/ 2 h 420"/>
                              <a:gd name="T54" fmla="*/ 403 w 517"/>
                              <a:gd name="T55" fmla="*/ 6 h 420"/>
                              <a:gd name="T56" fmla="*/ 442 w 517"/>
                              <a:gd name="T57" fmla="*/ 15 h 420"/>
                              <a:gd name="T58" fmla="*/ 469 w 517"/>
                              <a:gd name="T59" fmla="*/ 30 h 420"/>
                              <a:gd name="T60" fmla="*/ 487 w 517"/>
                              <a:gd name="T61" fmla="*/ 51 h 420"/>
                              <a:gd name="T62" fmla="*/ 498 w 517"/>
                              <a:gd name="T63" fmla="*/ 80 h 420"/>
                              <a:gd name="T64" fmla="*/ 499 w 517"/>
                              <a:gd name="T65" fmla="*/ 111 h 420"/>
                              <a:gd name="T66" fmla="*/ 498 w 517"/>
                              <a:gd name="T67" fmla="*/ 131 h 420"/>
                              <a:gd name="T68" fmla="*/ 491 w 517"/>
                              <a:gd name="T69" fmla="*/ 149 h 420"/>
                              <a:gd name="T70" fmla="*/ 483 w 517"/>
                              <a:gd name="T71" fmla="*/ 163 h 420"/>
                              <a:gd name="T72" fmla="*/ 471 w 517"/>
                              <a:gd name="T73" fmla="*/ 178 h 420"/>
                              <a:gd name="T74" fmla="*/ 457 w 517"/>
                              <a:gd name="T75" fmla="*/ 191 h 420"/>
                              <a:gd name="T76" fmla="*/ 450 w 517"/>
                              <a:gd name="T77" fmla="*/ 201 h 420"/>
                              <a:gd name="T78" fmla="*/ 471 w 517"/>
                              <a:gd name="T79" fmla="*/ 210 h 420"/>
                              <a:gd name="T80" fmla="*/ 489 w 517"/>
                              <a:gd name="T81" fmla="*/ 223 h 420"/>
                              <a:gd name="T82" fmla="*/ 502 w 517"/>
                              <a:gd name="T83" fmla="*/ 241 h 420"/>
                              <a:gd name="T84" fmla="*/ 511 w 517"/>
                              <a:gd name="T85" fmla="*/ 261 h 420"/>
                              <a:gd name="T86" fmla="*/ 517 w 517"/>
                              <a:gd name="T87" fmla="*/ 283 h 420"/>
                              <a:gd name="T88" fmla="*/ 517 w 517"/>
                              <a:gd name="T89" fmla="*/ 312 h 420"/>
                              <a:gd name="T90" fmla="*/ 510 w 517"/>
                              <a:gd name="T91" fmla="*/ 346 h 420"/>
                              <a:gd name="T92" fmla="*/ 495 w 517"/>
                              <a:gd name="T93" fmla="*/ 374 h 420"/>
                              <a:gd name="T94" fmla="*/ 470 w 517"/>
                              <a:gd name="T95" fmla="*/ 396 h 420"/>
                              <a:gd name="T96" fmla="*/ 438 w 517"/>
                              <a:gd name="T97" fmla="*/ 410 h 420"/>
                              <a:gd name="T98" fmla="*/ 396 w 517"/>
                              <a:gd name="T99" fmla="*/ 418 h 420"/>
                              <a:gd name="T100" fmla="*/ 0 w 517"/>
                              <a:gd name="T101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7" h="420">
                                <a:moveTo>
                                  <a:pt x="163" y="316"/>
                                </a:moveTo>
                                <a:lnTo>
                                  <a:pt x="278" y="316"/>
                                </a:lnTo>
                                <a:lnTo>
                                  <a:pt x="284" y="316"/>
                                </a:lnTo>
                                <a:lnTo>
                                  <a:pt x="291" y="316"/>
                                </a:lnTo>
                                <a:lnTo>
                                  <a:pt x="296" y="316"/>
                                </a:lnTo>
                                <a:lnTo>
                                  <a:pt x="302" y="316"/>
                                </a:lnTo>
                                <a:lnTo>
                                  <a:pt x="307" y="316"/>
                                </a:lnTo>
                                <a:lnTo>
                                  <a:pt x="311" y="314"/>
                                </a:lnTo>
                                <a:lnTo>
                                  <a:pt x="315" y="314"/>
                                </a:lnTo>
                                <a:lnTo>
                                  <a:pt x="319" y="313"/>
                                </a:lnTo>
                                <a:lnTo>
                                  <a:pt x="323" y="313"/>
                                </a:lnTo>
                                <a:lnTo>
                                  <a:pt x="326" y="312"/>
                                </a:lnTo>
                                <a:lnTo>
                                  <a:pt x="328" y="310"/>
                                </a:lnTo>
                                <a:lnTo>
                                  <a:pt x="330" y="309"/>
                                </a:lnTo>
                                <a:lnTo>
                                  <a:pt x="332" y="308"/>
                                </a:lnTo>
                                <a:lnTo>
                                  <a:pt x="334" y="306"/>
                                </a:lnTo>
                                <a:lnTo>
                                  <a:pt x="335" y="305"/>
                                </a:lnTo>
                                <a:lnTo>
                                  <a:pt x="338" y="304"/>
                                </a:lnTo>
                                <a:lnTo>
                                  <a:pt x="338" y="301"/>
                                </a:lnTo>
                                <a:lnTo>
                                  <a:pt x="339" y="298"/>
                                </a:lnTo>
                                <a:lnTo>
                                  <a:pt x="340" y="297"/>
                                </a:lnTo>
                                <a:lnTo>
                                  <a:pt x="342" y="294"/>
                                </a:lnTo>
                                <a:lnTo>
                                  <a:pt x="342" y="292"/>
                                </a:lnTo>
                                <a:lnTo>
                                  <a:pt x="342" y="289"/>
                                </a:lnTo>
                                <a:lnTo>
                                  <a:pt x="342" y="286"/>
                                </a:lnTo>
                                <a:lnTo>
                                  <a:pt x="342" y="282"/>
                                </a:lnTo>
                                <a:lnTo>
                                  <a:pt x="342" y="279"/>
                                </a:lnTo>
                                <a:lnTo>
                                  <a:pt x="342" y="277"/>
                                </a:lnTo>
                                <a:lnTo>
                                  <a:pt x="342" y="274"/>
                                </a:lnTo>
                                <a:lnTo>
                                  <a:pt x="340" y="270"/>
                                </a:lnTo>
                                <a:lnTo>
                                  <a:pt x="340" y="269"/>
                                </a:lnTo>
                                <a:lnTo>
                                  <a:pt x="339" y="266"/>
                                </a:lnTo>
                                <a:lnTo>
                                  <a:pt x="338" y="263"/>
                                </a:lnTo>
                                <a:lnTo>
                                  <a:pt x="336" y="261"/>
                                </a:lnTo>
                                <a:lnTo>
                                  <a:pt x="335" y="259"/>
                                </a:lnTo>
                                <a:lnTo>
                                  <a:pt x="334" y="258"/>
                                </a:lnTo>
                                <a:lnTo>
                                  <a:pt x="332" y="257"/>
                                </a:lnTo>
                                <a:lnTo>
                                  <a:pt x="330" y="254"/>
                                </a:lnTo>
                                <a:lnTo>
                                  <a:pt x="328" y="254"/>
                                </a:lnTo>
                                <a:lnTo>
                                  <a:pt x="326" y="253"/>
                                </a:lnTo>
                                <a:lnTo>
                                  <a:pt x="322" y="251"/>
                                </a:lnTo>
                                <a:lnTo>
                                  <a:pt x="319" y="250"/>
                                </a:lnTo>
                                <a:lnTo>
                                  <a:pt x="315" y="250"/>
                                </a:lnTo>
                                <a:lnTo>
                                  <a:pt x="311" y="249"/>
                                </a:lnTo>
                                <a:lnTo>
                                  <a:pt x="306" y="249"/>
                                </a:lnTo>
                                <a:lnTo>
                                  <a:pt x="302" y="247"/>
                                </a:lnTo>
                                <a:lnTo>
                                  <a:pt x="296" y="247"/>
                                </a:lnTo>
                                <a:lnTo>
                                  <a:pt x="291" y="247"/>
                                </a:lnTo>
                                <a:lnTo>
                                  <a:pt x="284" y="247"/>
                                </a:lnTo>
                                <a:lnTo>
                                  <a:pt x="278" y="246"/>
                                </a:lnTo>
                                <a:lnTo>
                                  <a:pt x="163" y="246"/>
                                </a:lnTo>
                                <a:lnTo>
                                  <a:pt x="163" y="316"/>
                                </a:lnTo>
                                <a:lnTo>
                                  <a:pt x="163" y="316"/>
                                </a:lnTo>
                                <a:close/>
                                <a:moveTo>
                                  <a:pt x="163" y="99"/>
                                </a:moveTo>
                                <a:lnTo>
                                  <a:pt x="163" y="158"/>
                                </a:lnTo>
                                <a:lnTo>
                                  <a:pt x="271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83" y="158"/>
                                </a:lnTo>
                                <a:lnTo>
                                  <a:pt x="288" y="158"/>
                                </a:lnTo>
                                <a:lnTo>
                                  <a:pt x="292" y="158"/>
                                </a:lnTo>
                                <a:lnTo>
                                  <a:pt x="298" y="158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57"/>
                                </a:lnTo>
                                <a:lnTo>
                                  <a:pt x="308" y="157"/>
                                </a:lnTo>
                                <a:lnTo>
                                  <a:pt x="311" y="155"/>
                                </a:lnTo>
                                <a:lnTo>
                                  <a:pt x="314" y="155"/>
                                </a:lnTo>
                                <a:lnTo>
                                  <a:pt x="316" y="154"/>
                                </a:lnTo>
                                <a:lnTo>
                                  <a:pt x="318" y="153"/>
                                </a:lnTo>
                                <a:lnTo>
                                  <a:pt x="320" y="153"/>
                                </a:lnTo>
                                <a:lnTo>
                                  <a:pt x="322" y="151"/>
                                </a:lnTo>
                                <a:lnTo>
                                  <a:pt x="323" y="149"/>
                                </a:lnTo>
                                <a:lnTo>
                                  <a:pt x="324" y="147"/>
                                </a:lnTo>
                                <a:lnTo>
                                  <a:pt x="326" y="146"/>
                                </a:lnTo>
                                <a:lnTo>
                                  <a:pt x="327" y="143"/>
                                </a:lnTo>
                                <a:lnTo>
                                  <a:pt x="327" y="142"/>
                                </a:lnTo>
                                <a:lnTo>
                                  <a:pt x="328" y="139"/>
                                </a:lnTo>
                                <a:lnTo>
                                  <a:pt x="328" y="137"/>
                                </a:lnTo>
                                <a:lnTo>
                                  <a:pt x="328" y="135"/>
                                </a:lnTo>
                                <a:lnTo>
                                  <a:pt x="328" y="133"/>
                                </a:lnTo>
                                <a:lnTo>
                                  <a:pt x="328" y="128"/>
                                </a:lnTo>
                                <a:lnTo>
                                  <a:pt x="328" y="126"/>
                                </a:lnTo>
                                <a:lnTo>
                                  <a:pt x="328" y="123"/>
                                </a:lnTo>
                                <a:lnTo>
                                  <a:pt x="328" y="120"/>
                                </a:lnTo>
                                <a:lnTo>
                                  <a:pt x="328" y="119"/>
                                </a:lnTo>
                                <a:lnTo>
                                  <a:pt x="327" y="116"/>
                                </a:lnTo>
                                <a:lnTo>
                                  <a:pt x="327" y="114"/>
                                </a:lnTo>
                                <a:lnTo>
                                  <a:pt x="326" y="112"/>
                                </a:lnTo>
                                <a:lnTo>
                                  <a:pt x="324" y="111"/>
                                </a:lnTo>
                                <a:lnTo>
                                  <a:pt x="324" y="108"/>
                                </a:lnTo>
                                <a:lnTo>
                                  <a:pt x="323" y="107"/>
                                </a:lnTo>
                                <a:lnTo>
                                  <a:pt x="322" y="106"/>
                                </a:lnTo>
                                <a:lnTo>
                                  <a:pt x="319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5" y="103"/>
                                </a:lnTo>
                                <a:lnTo>
                                  <a:pt x="312" y="103"/>
                                </a:lnTo>
                                <a:lnTo>
                                  <a:pt x="310" y="102"/>
                                </a:lnTo>
                                <a:lnTo>
                                  <a:pt x="306" y="102"/>
                                </a:lnTo>
                                <a:lnTo>
                                  <a:pt x="302" y="100"/>
                                </a:lnTo>
                                <a:lnTo>
                                  <a:pt x="298" y="100"/>
                                </a:lnTo>
                                <a:lnTo>
                                  <a:pt x="294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83" y="100"/>
                                </a:lnTo>
                                <a:lnTo>
                                  <a:pt x="278" y="100"/>
                                </a:lnTo>
                                <a:lnTo>
                                  <a:pt x="271" y="99"/>
                                </a:lnTo>
                                <a:lnTo>
                                  <a:pt x="163" y="99"/>
                                </a:lnTo>
                                <a:lnTo>
                                  <a:pt x="163" y="99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52" y="2"/>
                                </a:lnTo>
                                <a:lnTo>
                                  <a:pt x="366" y="2"/>
                                </a:lnTo>
                                <a:lnTo>
                                  <a:pt x="379" y="3"/>
                                </a:lnTo>
                                <a:lnTo>
                                  <a:pt x="391" y="4"/>
                                </a:lnTo>
                                <a:lnTo>
                                  <a:pt x="403" y="6"/>
                                </a:lnTo>
                                <a:lnTo>
                                  <a:pt x="414" y="7"/>
                                </a:lnTo>
                                <a:lnTo>
                                  <a:pt x="423" y="10"/>
                                </a:lnTo>
                                <a:lnTo>
                                  <a:pt x="433" y="12"/>
                                </a:lnTo>
                                <a:lnTo>
                                  <a:pt x="442" y="15"/>
                                </a:lnTo>
                                <a:lnTo>
                                  <a:pt x="449" y="18"/>
                                </a:lnTo>
                                <a:lnTo>
                                  <a:pt x="457" y="22"/>
                                </a:lnTo>
                                <a:lnTo>
                                  <a:pt x="462" y="24"/>
                                </a:lnTo>
                                <a:lnTo>
                                  <a:pt x="469" y="30"/>
                                </a:lnTo>
                                <a:lnTo>
                                  <a:pt x="474" y="34"/>
                                </a:lnTo>
                                <a:lnTo>
                                  <a:pt x="479" y="39"/>
                                </a:lnTo>
                                <a:lnTo>
                                  <a:pt x="483" y="44"/>
                                </a:lnTo>
                                <a:lnTo>
                                  <a:pt x="487" y="51"/>
                                </a:lnTo>
                                <a:lnTo>
                                  <a:pt x="491" y="58"/>
                                </a:lnTo>
                                <a:lnTo>
                                  <a:pt x="494" y="64"/>
                                </a:lnTo>
                                <a:lnTo>
                                  <a:pt x="495" y="72"/>
                                </a:lnTo>
                                <a:lnTo>
                                  <a:pt x="498" y="80"/>
                                </a:lnTo>
                                <a:lnTo>
                                  <a:pt x="499" y="88"/>
                                </a:lnTo>
                                <a:lnTo>
                                  <a:pt x="499" y="98"/>
                                </a:lnTo>
                                <a:lnTo>
                                  <a:pt x="499" y="106"/>
                                </a:lnTo>
                                <a:lnTo>
                                  <a:pt x="499" y="111"/>
                                </a:lnTo>
                                <a:lnTo>
                                  <a:pt x="499" y="116"/>
                                </a:lnTo>
                                <a:lnTo>
                                  <a:pt x="499" y="122"/>
                                </a:lnTo>
                                <a:lnTo>
                                  <a:pt x="498" y="126"/>
                                </a:lnTo>
                                <a:lnTo>
                                  <a:pt x="498" y="131"/>
                                </a:lnTo>
                                <a:lnTo>
                                  <a:pt x="497" y="135"/>
                                </a:lnTo>
                                <a:lnTo>
                                  <a:pt x="495" y="139"/>
                                </a:lnTo>
                                <a:lnTo>
                                  <a:pt x="494" y="145"/>
                                </a:lnTo>
                                <a:lnTo>
                                  <a:pt x="491" y="149"/>
                                </a:lnTo>
                                <a:lnTo>
                                  <a:pt x="490" y="153"/>
                                </a:lnTo>
                                <a:lnTo>
                                  <a:pt x="487" y="157"/>
                                </a:lnTo>
                                <a:lnTo>
                                  <a:pt x="485" y="159"/>
                                </a:lnTo>
                                <a:lnTo>
                                  <a:pt x="483" y="163"/>
                                </a:lnTo>
                                <a:lnTo>
                                  <a:pt x="481" y="167"/>
                                </a:lnTo>
                                <a:lnTo>
                                  <a:pt x="477" y="171"/>
                                </a:lnTo>
                                <a:lnTo>
                                  <a:pt x="474" y="175"/>
                                </a:lnTo>
                                <a:lnTo>
                                  <a:pt x="471" y="178"/>
                                </a:lnTo>
                                <a:lnTo>
                                  <a:pt x="467" y="182"/>
                                </a:lnTo>
                                <a:lnTo>
                                  <a:pt x="465" y="185"/>
                                </a:lnTo>
                                <a:lnTo>
                                  <a:pt x="461" y="187"/>
                                </a:lnTo>
                                <a:lnTo>
                                  <a:pt x="457" y="191"/>
                                </a:lnTo>
                                <a:lnTo>
                                  <a:pt x="453" y="194"/>
                                </a:lnTo>
                                <a:lnTo>
                                  <a:pt x="449" y="197"/>
                                </a:lnTo>
                                <a:lnTo>
                                  <a:pt x="443" y="198"/>
                                </a:lnTo>
                                <a:lnTo>
                                  <a:pt x="450" y="201"/>
                                </a:lnTo>
                                <a:lnTo>
                                  <a:pt x="455" y="203"/>
                                </a:lnTo>
                                <a:lnTo>
                                  <a:pt x="461" y="205"/>
                                </a:lnTo>
                                <a:lnTo>
                                  <a:pt x="466" y="207"/>
                                </a:lnTo>
                                <a:lnTo>
                                  <a:pt x="471" y="210"/>
                                </a:lnTo>
                                <a:lnTo>
                                  <a:pt x="475" y="214"/>
                                </a:lnTo>
                                <a:lnTo>
                                  <a:pt x="481" y="217"/>
                                </a:lnTo>
                                <a:lnTo>
                                  <a:pt x="485" y="221"/>
                                </a:lnTo>
                                <a:lnTo>
                                  <a:pt x="489" y="223"/>
                                </a:lnTo>
                                <a:lnTo>
                                  <a:pt x="491" y="227"/>
                                </a:lnTo>
                                <a:lnTo>
                                  <a:pt x="495" y="231"/>
                                </a:lnTo>
                                <a:lnTo>
                                  <a:pt x="498" y="235"/>
                                </a:lnTo>
                                <a:lnTo>
                                  <a:pt x="502" y="241"/>
                                </a:lnTo>
                                <a:lnTo>
                                  <a:pt x="505" y="245"/>
                                </a:lnTo>
                                <a:lnTo>
                                  <a:pt x="507" y="250"/>
                                </a:lnTo>
                                <a:lnTo>
                                  <a:pt x="509" y="255"/>
                                </a:lnTo>
                                <a:lnTo>
                                  <a:pt x="511" y="261"/>
                                </a:lnTo>
                                <a:lnTo>
                                  <a:pt x="513" y="266"/>
                                </a:lnTo>
                                <a:lnTo>
                                  <a:pt x="514" y="271"/>
                                </a:lnTo>
                                <a:lnTo>
                                  <a:pt x="515" y="277"/>
                                </a:lnTo>
                                <a:lnTo>
                                  <a:pt x="517" y="283"/>
                                </a:lnTo>
                                <a:lnTo>
                                  <a:pt x="517" y="289"/>
                                </a:lnTo>
                                <a:lnTo>
                                  <a:pt x="517" y="296"/>
                                </a:lnTo>
                                <a:lnTo>
                                  <a:pt x="517" y="301"/>
                                </a:lnTo>
                                <a:lnTo>
                                  <a:pt x="517" y="312"/>
                                </a:lnTo>
                                <a:lnTo>
                                  <a:pt x="517" y="321"/>
                                </a:lnTo>
                                <a:lnTo>
                                  <a:pt x="515" y="330"/>
                                </a:lnTo>
                                <a:lnTo>
                                  <a:pt x="513" y="338"/>
                                </a:lnTo>
                                <a:lnTo>
                                  <a:pt x="510" y="346"/>
                                </a:lnTo>
                                <a:lnTo>
                                  <a:pt x="507" y="354"/>
                                </a:lnTo>
                                <a:lnTo>
                                  <a:pt x="503" y="361"/>
                                </a:lnTo>
                                <a:lnTo>
                                  <a:pt x="499" y="368"/>
                                </a:lnTo>
                                <a:lnTo>
                                  <a:pt x="495" y="374"/>
                                </a:lnTo>
                                <a:lnTo>
                                  <a:pt x="490" y="381"/>
                                </a:lnTo>
                                <a:lnTo>
                                  <a:pt x="483" y="386"/>
                                </a:lnTo>
                                <a:lnTo>
                                  <a:pt x="477" y="390"/>
                                </a:lnTo>
                                <a:lnTo>
                                  <a:pt x="470" y="396"/>
                                </a:lnTo>
                                <a:lnTo>
                                  <a:pt x="463" y="400"/>
                                </a:lnTo>
                                <a:lnTo>
                                  <a:pt x="455" y="404"/>
                                </a:lnTo>
                                <a:lnTo>
                                  <a:pt x="447" y="408"/>
                                </a:lnTo>
                                <a:lnTo>
                                  <a:pt x="438" y="410"/>
                                </a:lnTo>
                                <a:lnTo>
                                  <a:pt x="429" y="413"/>
                                </a:lnTo>
                                <a:lnTo>
                                  <a:pt x="418" y="416"/>
                                </a:lnTo>
                                <a:lnTo>
                                  <a:pt x="407" y="417"/>
                                </a:lnTo>
                                <a:lnTo>
                                  <a:pt x="396" y="418"/>
                                </a:lnTo>
                                <a:lnTo>
                                  <a:pt x="384" y="420"/>
                                </a:lnTo>
                                <a:lnTo>
                                  <a:pt x="372" y="420"/>
                                </a:lnTo>
                                <a:lnTo>
                                  <a:pt x="359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5" name="Freeform 280"/>
                        <wps:cNvSpPr>
                          <a:spLocks noChangeAspect="1"/>
                        </wps:cNvSpPr>
                        <wps:spPr bwMode="auto">
                          <a:xfrm>
                            <a:off x="1468" y="1530"/>
                            <a:ext cx="466" cy="420"/>
                          </a:xfrm>
                          <a:custGeom>
                            <a:avLst/>
                            <a:gdLst>
                              <a:gd name="T0" fmla="*/ 152 w 466"/>
                              <a:gd name="T1" fmla="*/ 420 h 420"/>
                              <a:gd name="T2" fmla="*/ 152 w 466"/>
                              <a:gd name="T3" fmla="*/ 107 h 420"/>
                              <a:gd name="T4" fmla="*/ 0 w 466"/>
                              <a:gd name="T5" fmla="*/ 107 h 420"/>
                              <a:gd name="T6" fmla="*/ 0 w 466"/>
                              <a:gd name="T7" fmla="*/ 0 h 420"/>
                              <a:gd name="T8" fmla="*/ 466 w 466"/>
                              <a:gd name="T9" fmla="*/ 0 h 420"/>
                              <a:gd name="T10" fmla="*/ 466 w 466"/>
                              <a:gd name="T11" fmla="*/ 107 h 420"/>
                              <a:gd name="T12" fmla="*/ 315 w 466"/>
                              <a:gd name="T13" fmla="*/ 107 h 420"/>
                              <a:gd name="T14" fmla="*/ 315 w 466"/>
                              <a:gd name="T15" fmla="*/ 420 h 420"/>
                              <a:gd name="T16" fmla="*/ 152 w 466"/>
                              <a:gd name="T17" fmla="*/ 420 h 420"/>
                              <a:gd name="T18" fmla="*/ 152 w 466"/>
                              <a:gd name="T19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420">
                                <a:moveTo>
                                  <a:pt x="152" y="420"/>
                                </a:moveTo>
                                <a:lnTo>
                                  <a:pt x="152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0"/>
                                </a:lnTo>
                                <a:lnTo>
                                  <a:pt x="466" y="0"/>
                                </a:lnTo>
                                <a:lnTo>
                                  <a:pt x="466" y="107"/>
                                </a:lnTo>
                                <a:lnTo>
                                  <a:pt x="315" y="107"/>
                                </a:lnTo>
                                <a:lnTo>
                                  <a:pt x="315" y="420"/>
                                </a:lnTo>
                                <a:lnTo>
                                  <a:pt x="152" y="420"/>
                                </a:lnTo>
                                <a:lnTo>
                                  <a:pt x="152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grpSp>
                    <wps:wsp>
                      <wps:cNvPr id="26" name="Freeform 281"/>
                      <wps:cNvSpPr>
                        <a:spLocks noChangeAspect="1"/>
                      </wps:cNvSpPr>
                      <wps:spPr bwMode="auto">
                        <a:xfrm>
                          <a:off x="1980" y="1530"/>
                          <a:ext cx="460" cy="420"/>
                        </a:xfrm>
                        <a:custGeom>
                          <a:avLst/>
                          <a:gdLst>
                            <a:gd name="T0" fmla="*/ 0 w 460"/>
                            <a:gd name="T1" fmla="*/ 420 h 420"/>
                            <a:gd name="T2" fmla="*/ 0 w 460"/>
                            <a:gd name="T3" fmla="*/ 0 h 420"/>
                            <a:gd name="T4" fmla="*/ 446 w 460"/>
                            <a:gd name="T5" fmla="*/ 0 h 420"/>
                            <a:gd name="T6" fmla="*/ 446 w 460"/>
                            <a:gd name="T7" fmla="*/ 103 h 420"/>
                            <a:gd name="T8" fmla="*/ 163 w 460"/>
                            <a:gd name="T9" fmla="*/ 103 h 420"/>
                            <a:gd name="T10" fmla="*/ 163 w 460"/>
                            <a:gd name="T11" fmla="*/ 153 h 420"/>
                            <a:gd name="T12" fmla="*/ 393 w 460"/>
                            <a:gd name="T13" fmla="*/ 153 h 420"/>
                            <a:gd name="T14" fmla="*/ 393 w 460"/>
                            <a:gd name="T15" fmla="*/ 257 h 420"/>
                            <a:gd name="T16" fmla="*/ 163 w 460"/>
                            <a:gd name="T17" fmla="*/ 257 h 420"/>
                            <a:gd name="T18" fmla="*/ 163 w 460"/>
                            <a:gd name="T19" fmla="*/ 312 h 420"/>
                            <a:gd name="T20" fmla="*/ 460 w 460"/>
                            <a:gd name="T21" fmla="*/ 312 h 420"/>
                            <a:gd name="T22" fmla="*/ 460 w 460"/>
                            <a:gd name="T23" fmla="*/ 420 h 420"/>
                            <a:gd name="T24" fmla="*/ 0 w 460"/>
                            <a:gd name="T25" fmla="*/ 420 h 420"/>
                            <a:gd name="T26" fmla="*/ 0 w 460"/>
                            <a:gd name="T2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0" h="420">
                              <a:moveTo>
                                <a:pt x="0" y="420"/>
                              </a:moveTo>
                              <a:lnTo>
                                <a:pt x="0" y="0"/>
                              </a:lnTo>
                              <a:lnTo>
                                <a:pt x="446" y="0"/>
                              </a:lnTo>
                              <a:lnTo>
                                <a:pt x="446" y="103"/>
                              </a:lnTo>
                              <a:lnTo>
                                <a:pt x="163" y="103"/>
                              </a:lnTo>
                              <a:lnTo>
                                <a:pt x="163" y="153"/>
                              </a:lnTo>
                              <a:lnTo>
                                <a:pt x="393" y="153"/>
                              </a:lnTo>
                              <a:lnTo>
                                <a:pt x="393" y="257"/>
                              </a:lnTo>
                              <a:lnTo>
                                <a:pt x="163" y="257"/>
                              </a:lnTo>
                              <a:lnTo>
                                <a:pt x="163" y="312"/>
                              </a:lnTo>
                              <a:lnTo>
                                <a:pt x="460" y="312"/>
                              </a:lnTo>
                              <a:lnTo>
                                <a:pt x="46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27" name="Freeform 282"/>
                      <wps:cNvSpPr>
                        <a:spLocks noChangeAspect="1"/>
                      </wps:cNvSpPr>
                      <wps:spPr bwMode="auto">
                        <a:xfrm>
                          <a:off x="2467" y="1520"/>
                          <a:ext cx="530" cy="443"/>
                        </a:xfrm>
                        <a:custGeom>
                          <a:avLst/>
                          <a:gdLst>
                            <a:gd name="T0" fmla="*/ 197 w 530"/>
                            <a:gd name="T1" fmla="*/ 312 h 443"/>
                            <a:gd name="T2" fmla="*/ 206 w 530"/>
                            <a:gd name="T3" fmla="*/ 323 h 443"/>
                            <a:gd name="T4" fmla="*/ 220 w 530"/>
                            <a:gd name="T5" fmla="*/ 331 h 443"/>
                            <a:gd name="T6" fmla="*/ 240 w 530"/>
                            <a:gd name="T7" fmla="*/ 336 h 443"/>
                            <a:gd name="T8" fmla="*/ 264 w 530"/>
                            <a:gd name="T9" fmla="*/ 338 h 443"/>
                            <a:gd name="T10" fmla="*/ 289 w 530"/>
                            <a:gd name="T11" fmla="*/ 338 h 443"/>
                            <a:gd name="T12" fmla="*/ 309 w 530"/>
                            <a:gd name="T13" fmla="*/ 335 h 443"/>
                            <a:gd name="T14" fmla="*/ 323 w 530"/>
                            <a:gd name="T15" fmla="*/ 328 h 443"/>
                            <a:gd name="T16" fmla="*/ 332 w 530"/>
                            <a:gd name="T17" fmla="*/ 320 h 443"/>
                            <a:gd name="T18" fmla="*/ 336 w 530"/>
                            <a:gd name="T19" fmla="*/ 308 h 443"/>
                            <a:gd name="T20" fmla="*/ 333 w 530"/>
                            <a:gd name="T21" fmla="*/ 299 h 443"/>
                            <a:gd name="T22" fmla="*/ 325 w 530"/>
                            <a:gd name="T23" fmla="*/ 291 h 443"/>
                            <a:gd name="T24" fmla="*/ 312 w 530"/>
                            <a:gd name="T25" fmla="*/ 284 h 443"/>
                            <a:gd name="T26" fmla="*/ 295 w 530"/>
                            <a:gd name="T27" fmla="*/ 279 h 443"/>
                            <a:gd name="T28" fmla="*/ 156 w 530"/>
                            <a:gd name="T29" fmla="*/ 259 h 443"/>
                            <a:gd name="T30" fmla="*/ 98 w 530"/>
                            <a:gd name="T31" fmla="*/ 248 h 443"/>
                            <a:gd name="T32" fmla="*/ 56 w 530"/>
                            <a:gd name="T33" fmla="*/ 229 h 443"/>
                            <a:gd name="T34" fmla="*/ 25 w 530"/>
                            <a:gd name="T35" fmla="*/ 203 h 443"/>
                            <a:gd name="T36" fmla="*/ 8 w 530"/>
                            <a:gd name="T37" fmla="*/ 168 h 443"/>
                            <a:gd name="T38" fmla="*/ 4 w 530"/>
                            <a:gd name="T39" fmla="*/ 124 h 443"/>
                            <a:gd name="T40" fmla="*/ 17 w 530"/>
                            <a:gd name="T41" fmla="*/ 74 h 443"/>
                            <a:gd name="T42" fmla="*/ 52 w 530"/>
                            <a:gd name="T43" fmla="*/ 38 h 443"/>
                            <a:gd name="T44" fmla="*/ 106 w 530"/>
                            <a:gd name="T45" fmla="*/ 14 h 443"/>
                            <a:gd name="T46" fmla="*/ 185 w 530"/>
                            <a:gd name="T47" fmla="*/ 2 h 443"/>
                            <a:gd name="T48" fmla="*/ 287 w 530"/>
                            <a:gd name="T49" fmla="*/ 1 h 443"/>
                            <a:gd name="T50" fmla="*/ 375 w 530"/>
                            <a:gd name="T51" fmla="*/ 12 h 443"/>
                            <a:gd name="T52" fmla="*/ 440 w 530"/>
                            <a:gd name="T53" fmla="*/ 32 h 443"/>
                            <a:gd name="T54" fmla="*/ 483 w 530"/>
                            <a:gd name="T55" fmla="*/ 65 h 443"/>
                            <a:gd name="T56" fmla="*/ 506 w 530"/>
                            <a:gd name="T57" fmla="*/ 110 h 443"/>
                            <a:gd name="T58" fmla="*/ 319 w 530"/>
                            <a:gd name="T59" fmla="*/ 126 h 443"/>
                            <a:gd name="T60" fmla="*/ 311 w 530"/>
                            <a:gd name="T61" fmla="*/ 113 h 443"/>
                            <a:gd name="T62" fmla="*/ 296 w 530"/>
                            <a:gd name="T63" fmla="*/ 102 h 443"/>
                            <a:gd name="T64" fmla="*/ 276 w 530"/>
                            <a:gd name="T65" fmla="*/ 96 h 443"/>
                            <a:gd name="T66" fmla="*/ 249 w 530"/>
                            <a:gd name="T67" fmla="*/ 93 h 443"/>
                            <a:gd name="T68" fmla="*/ 225 w 530"/>
                            <a:gd name="T69" fmla="*/ 93 h 443"/>
                            <a:gd name="T70" fmla="*/ 206 w 530"/>
                            <a:gd name="T71" fmla="*/ 96 h 443"/>
                            <a:gd name="T72" fmla="*/ 193 w 530"/>
                            <a:gd name="T73" fmla="*/ 102 h 443"/>
                            <a:gd name="T74" fmla="*/ 182 w 530"/>
                            <a:gd name="T75" fmla="*/ 109 h 443"/>
                            <a:gd name="T76" fmla="*/ 180 w 530"/>
                            <a:gd name="T77" fmla="*/ 118 h 443"/>
                            <a:gd name="T78" fmla="*/ 181 w 530"/>
                            <a:gd name="T79" fmla="*/ 128 h 443"/>
                            <a:gd name="T80" fmla="*/ 186 w 530"/>
                            <a:gd name="T81" fmla="*/ 136 h 443"/>
                            <a:gd name="T82" fmla="*/ 196 w 530"/>
                            <a:gd name="T83" fmla="*/ 141 h 443"/>
                            <a:gd name="T84" fmla="*/ 214 w 530"/>
                            <a:gd name="T85" fmla="*/ 147 h 443"/>
                            <a:gd name="T86" fmla="*/ 243 w 530"/>
                            <a:gd name="T87" fmla="*/ 151 h 443"/>
                            <a:gd name="T88" fmla="*/ 432 w 530"/>
                            <a:gd name="T89" fmla="*/ 181 h 443"/>
                            <a:gd name="T90" fmla="*/ 475 w 530"/>
                            <a:gd name="T91" fmla="*/ 199 h 443"/>
                            <a:gd name="T92" fmla="*/ 504 w 530"/>
                            <a:gd name="T93" fmla="*/ 224 h 443"/>
                            <a:gd name="T94" fmla="*/ 523 w 530"/>
                            <a:gd name="T95" fmla="*/ 256 h 443"/>
                            <a:gd name="T96" fmla="*/ 530 w 530"/>
                            <a:gd name="T97" fmla="*/ 295 h 443"/>
                            <a:gd name="T98" fmla="*/ 516 w 530"/>
                            <a:gd name="T99" fmla="*/ 352 h 443"/>
                            <a:gd name="T100" fmla="*/ 480 w 530"/>
                            <a:gd name="T101" fmla="*/ 395 h 443"/>
                            <a:gd name="T102" fmla="*/ 420 w 530"/>
                            <a:gd name="T103" fmla="*/ 423 h 443"/>
                            <a:gd name="T104" fmla="*/ 332 w 530"/>
                            <a:gd name="T105" fmla="*/ 440 h 443"/>
                            <a:gd name="T106" fmla="*/ 222 w 530"/>
                            <a:gd name="T107" fmla="*/ 443 h 443"/>
                            <a:gd name="T108" fmla="*/ 138 w 530"/>
                            <a:gd name="T109" fmla="*/ 435 h 443"/>
                            <a:gd name="T110" fmla="*/ 73 w 530"/>
                            <a:gd name="T111" fmla="*/ 414 h 443"/>
                            <a:gd name="T112" fmla="*/ 26 w 530"/>
                            <a:gd name="T113" fmla="*/ 380 h 443"/>
                            <a:gd name="T114" fmla="*/ 2 w 530"/>
                            <a:gd name="T115" fmla="*/ 335 h 443"/>
                            <a:gd name="T116" fmla="*/ 0 w 530"/>
                            <a:gd name="T117" fmla="*/ 303 h 4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30" h="443">
                              <a:moveTo>
                                <a:pt x="0" y="303"/>
                              </a:moveTo>
                              <a:lnTo>
                                <a:pt x="196" y="303"/>
                              </a:lnTo>
                              <a:lnTo>
                                <a:pt x="196" y="307"/>
                              </a:lnTo>
                              <a:lnTo>
                                <a:pt x="197" y="310"/>
                              </a:lnTo>
                              <a:lnTo>
                                <a:pt x="197" y="312"/>
                              </a:lnTo>
                              <a:lnTo>
                                <a:pt x="198" y="315"/>
                              </a:lnTo>
                              <a:lnTo>
                                <a:pt x="200" y="316"/>
                              </a:lnTo>
                              <a:lnTo>
                                <a:pt x="202" y="319"/>
                              </a:lnTo>
                              <a:lnTo>
                                <a:pt x="204" y="322"/>
                              </a:lnTo>
                              <a:lnTo>
                                <a:pt x="206" y="323"/>
                              </a:lnTo>
                              <a:lnTo>
                                <a:pt x="208" y="326"/>
                              </a:lnTo>
                              <a:lnTo>
                                <a:pt x="210" y="327"/>
                              </a:lnTo>
                              <a:lnTo>
                                <a:pt x="213" y="328"/>
                              </a:lnTo>
                              <a:lnTo>
                                <a:pt x="217" y="330"/>
                              </a:lnTo>
                              <a:lnTo>
                                <a:pt x="220" y="331"/>
                              </a:lnTo>
                              <a:lnTo>
                                <a:pt x="224" y="332"/>
                              </a:lnTo>
                              <a:lnTo>
                                <a:pt x="228" y="334"/>
                              </a:lnTo>
                              <a:lnTo>
                                <a:pt x="232" y="335"/>
                              </a:lnTo>
                              <a:lnTo>
                                <a:pt x="236" y="335"/>
                              </a:lnTo>
                              <a:lnTo>
                                <a:pt x="240" y="336"/>
                              </a:lnTo>
                              <a:lnTo>
                                <a:pt x="244" y="336"/>
                              </a:lnTo>
                              <a:lnTo>
                                <a:pt x="249" y="338"/>
                              </a:lnTo>
                              <a:lnTo>
                                <a:pt x="253" y="338"/>
                              </a:lnTo>
                              <a:lnTo>
                                <a:pt x="259" y="338"/>
                              </a:lnTo>
                              <a:lnTo>
                                <a:pt x="264" y="338"/>
                              </a:lnTo>
                              <a:lnTo>
                                <a:pt x="269" y="338"/>
                              </a:lnTo>
                              <a:lnTo>
                                <a:pt x="275" y="338"/>
                              </a:lnTo>
                              <a:lnTo>
                                <a:pt x="279" y="338"/>
                              </a:lnTo>
                              <a:lnTo>
                                <a:pt x="284" y="338"/>
                              </a:lnTo>
                              <a:lnTo>
                                <a:pt x="289" y="338"/>
                              </a:lnTo>
                              <a:lnTo>
                                <a:pt x="293" y="338"/>
                              </a:lnTo>
                              <a:lnTo>
                                <a:pt x="297" y="336"/>
                              </a:lnTo>
                              <a:lnTo>
                                <a:pt x="301" y="336"/>
                              </a:lnTo>
                              <a:lnTo>
                                <a:pt x="305" y="335"/>
                              </a:lnTo>
                              <a:lnTo>
                                <a:pt x="309" y="335"/>
                              </a:lnTo>
                              <a:lnTo>
                                <a:pt x="312" y="334"/>
                              </a:lnTo>
                              <a:lnTo>
                                <a:pt x="315" y="332"/>
                              </a:lnTo>
                              <a:lnTo>
                                <a:pt x="319" y="331"/>
                              </a:lnTo>
                              <a:lnTo>
                                <a:pt x="321" y="330"/>
                              </a:lnTo>
                              <a:lnTo>
                                <a:pt x="323" y="328"/>
                              </a:lnTo>
                              <a:lnTo>
                                <a:pt x="325" y="327"/>
                              </a:lnTo>
                              <a:lnTo>
                                <a:pt x="328" y="326"/>
                              </a:lnTo>
                              <a:lnTo>
                                <a:pt x="329" y="324"/>
                              </a:lnTo>
                              <a:lnTo>
                                <a:pt x="331" y="322"/>
                              </a:lnTo>
                              <a:lnTo>
                                <a:pt x="332" y="320"/>
                              </a:lnTo>
                              <a:lnTo>
                                <a:pt x="333" y="318"/>
                              </a:lnTo>
                              <a:lnTo>
                                <a:pt x="335" y="316"/>
                              </a:lnTo>
                              <a:lnTo>
                                <a:pt x="335" y="314"/>
                              </a:lnTo>
                              <a:lnTo>
                                <a:pt x="335" y="311"/>
                              </a:lnTo>
                              <a:lnTo>
                                <a:pt x="336" y="308"/>
                              </a:lnTo>
                              <a:lnTo>
                                <a:pt x="335" y="307"/>
                              </a:lnTo>
                              <a:lnTo>
                                <a:pt x="335" y="304"/>
                              </a:lnTo>
                              <a:lnTo>
                                <a:pt x="335" y="303"/>
                              </a:lnTo>
                              <a:lnTo>
                                <a:pt x="333" y="300"/>
                              </a:lnTo>
                              <a:lnTo>
                                <a:pt x="333" y="299"/>
                              </a:lnTo>
                              <a:lnTo>
                                <a:pt x="332" y="296"/>
                              </a:lnTo>
                              <a:lnTo>
                                <a:pt x="331" y="295"/>
                              </a:lnTo>
                              <a:lnTo>
                                <a:pt x="329" y="293"/>
                              </a:lnTo>
                              <a:lnTo>
                                <a:pt x="327" y="292"/>
                              </a:lnTo>
                              <a:lnTo>
                                <a:pt x="325" y="291"/>
                              </a:lnTo>
                              <a:lnTo>
                                <a:pt x="323" y="289"/>
                              </a:lnTo>
                              <a:lnTo>
                                <a:pt x="321" y="287"/>
                              </a:lnTo>
                              <a:lnTo>
                                <a:pt x="319" y="287"/>
                              </a:lnTo>
                              <a:lnTo>
                                <a:pt x="316" y="285"/>
                              </a:lnTo>
                              <a:lnTo>
                                <a:pt x="312" y="284"/>
                              </a:lnTo>
                              <a:lnTo>
                                <a:pt x="309" y="283"/>
                              </a:lnTo>
                              <a:lnTo>
                                <a:pt x="305" y="281"/>
                              </a:lnTo>
                              <a:lnTo>
                                <a:pt x="303" y="280"/>
                              </a:lnTo>
                              <a:lnTo>
                                <a:pt x="299" y="280"/>
                              </a:lnTo>
                              <a:lnTo>
                                <a:pt x="295" y="279"/>
                              </a:lnTo>
                              <a:lnTo>
                                <a:pt x="291" y="277"/>
                              </a:lnTo>
                              <a:lnTo>
                                <a:pt x="287" y="277"/>
                              </a:lnTo>
                              <a:lnTo>
                                <a:pt x="281" y="276"/>
                              </a:lnTo>
                              <a:lnTo>
                                <a:pt x="277" y="275"/>
                              </a:lnTo>
                              <a:lnTo>
                                <a:pt x="156" y="259"/>
                              </a:lnTo>
                              <a:lnTo>
                                <a:pt x="142" y="257"/>
                              </a:lnTo>
                              <a:lnTo>
                                <a:pt x="130" y="256"/>
                              </a:lnTo>
                              <a:lnTo>
                                <a:pt x="120" y="253"/>
                              </a:lnTo>
                              <a:lnTo>
                                <a:pt x="109" y="251"/>
                              </a:lnTo>
                              <a:lnTo>
                                <a:pt x="98" y="248"/>
                              </a:lnTo>
                              <a:lnTo>
                                <a:pt x="89" y="245"/>
                              </a:lnTo>
                              <a:lnTo>
                                <a:pt x="80" y="241"/>
                              </a:lnTo>
                              <a:lnTo>
                                <a:pt x="70" y="237"/>
                              </a:lnTo>
                              <a:lnTo>
                                <a:pt x="62" y="233"/>
                              </a:lnTo>
                              <a:lnTo>
                                <a:pt x="56" y="229"/>
                              </a:lnTo>
                              <a:lnTo>
                                <a:pt x="48" y="224"/>
                              </a:lnTo>
                              <a:lnTo>
                                <a:pt x="42" y="219"/>
                              </a:lnTo>
                              <a:lnTo>
                                <a:pt x="36" y="213"/>
                              </a:lnTo>
                              <a:lnTo>
                                <a:pt x="30" y="208"/>
                              </a:lnTo>
                              <a:lnTo>
                                <a:pt x="25" y="203"/>
                              </a:lnTo>
                              <a:lnTo>
                                <a:pt x="20" y="196"/>
                              </a:lnTo>
                              <a:lnTo>
                                <a:pt x="16" y="189"/>
                              </a:lnTo>
                              <a:lnTo>
                                <a:pt x="13" y="183"/>
                              </a:lnTo>
                              <a:lnTo>
                                <a:pt x="10" y="175"/>
                              </a:lnTo>
                              <a:lnTo>
                                <a:pt x="8" y="168"/>
                              </a:lnTo>
                              <a:lnTo>
                                <a:pt x="5" y="160"/>
                              </a:lnTo>
                              <a:lnTo>
                                <a:pt x="4" y="152"/>
                              </a:lnTo>
                              <a:lnTo>
                                <a:pt x="4" y="144"/>
                              </a:lnTo>
                              <a:lnTo>
                                <a:pt x="4" y="134"/>
                              </a:lnTo>
                              <a:lnTo>
                                <a:pt x="4" y="124"/>
                              </a:lnTo>
                              <a:lnTo>
                                <a:pt x="5" y="113"/>
                              </a:lnTo>
                              <a:lnTo>
                                <a:pt x="6" y="102"/>
                              </a:lnTo>
                              <a:lnTo>
                                <a:pt x="9" y="92"/>
                              </a:lnTo>
                              <a:lnTo>
                                <a:pt x="13" y="82"/>
                              </a:lnTo>
                              <a:lnTo>
                                <a:pt x="17" y="74"/>
                              </a:lnTo>
                              <a:lnTo>
                                <a:pt x="22" y="66"/>
                              </a:lnTo>
                              <a:lnTo>
                                <a:pt x="29" y="58"/>
                              </a:lnTo>
                              <a:lnTo>
                                <a:pt x="36" y="50"/>
                              </a:lnTo>
                              <a:lnTo>
                                <a:pt x="42" y="44"/>
                              </a:lnTo>
                              <a:lnTo>
                                <a:pt x="52" y="38"/>
                              </a:lnTo>
                              <a:lnTo>
                                <a:pt x="61" y="32"/>
                              </a:lnTo>
                              <a:lnTo>
                                <a:pt x="70" y="28"/>
                              </a:lnTo>
                              <a:lnTo>
                                <a:pt x="81" y="22"/>
                              </a:lnTo>
                              <a:lnTo>
                                <a:pt x="93" y="18"/>
                              </a:lnTo>
                              <a:lnTo>
                                <a:pt x="106" y="14"/>
                              </a:lnTo>
                              <a:lnTo>
                                <a:pt x="120" y="12"/>
                              </a:lnTo>
                              <a:lnTo>
                                <a:pt x="136" y="8"/>
                              </a:lnTo>
                              <a:lnTo>
                                <a:pt x="150" y="6"/>
                              </a:lnTo>
                              <a:lnTo>
                                <a:pt x="168" y="4"/>
                              </a:lnTo>
                              <a:lnTo>
                                <a:pt x="185" y="2"/>
                              </a:lnTo>
                              <a:lnTo>
                                <a:pt x="204" y="1"/>
                              </a:lnTo>
                              <a:lnTo>
                                <a:pt x="224" y="1"/>
                              </a:lnTo>
                              <a:lnTo>
                                <a:pt x="245" y="0"/>
                              </a:lnTo>
                              <a:lnTo>
                                <a:pt x="267" y="1"/>
                              </a:lnTo>
                              <a:lnTo>
                                <a:pt x="287" y="1"/>
                              </a:lnTo>
                              <a:lnTo>
                                <a:pt x="307" y="2"/>
                              </a:lnTo>
                              <a:lnTo>
                                <a:pt x="325" y="4"/>
                              </a:lnTo>
                              <a:lnTo>
                                <a:pt x="343" y="6"/>
                              </a:lnTo>
                              <a:lnTo>
                                <a:pt x="360" y="9"/>
                              </a:lnTo>
                              <a:lnTo>
                                <a:pt x="375" y="12"/>
                              </a:lnTo>
                              <a:lnTo>
                                <a:pt x="389" y="14"/>
                              </a:lnTo>
                              <a:lnTo>
                                <a:pt x="404" y="18"/>
                              </a:lnTo>
                              <a:lnTo>
                                <a:pt x="416" y="22"/>
                              </a:lnTo>
                              <a:lnTo>
                                <a:pt x="428" y="28"/>
                              </a:lnTo>
                              <a:lnTo>
                                <a:pt x="440" y="32"/>
                              </a:lnTo>
                              <a:lnTo>
                                <a:pt x="449" y="38"/>
                              </a:lnTo>
                              <a:lnTo>
                                <a:pt x="459" y="44"/>
                              </a:lnTo>
                              <a:lnTo>
                                <a:pt x="468" y="50"/>
                              </a:lnTo>
                              <a:lnTo>
                                <a:pt x="476" y="58"/>
                              </a:lnTo>
                              <a:lnTo>
                                <a:pt x="483" y="65"/>
                              </a:lnTo>
                              <a:lnTo>
                                <a:pt x="490" y="73"/>
                              </a:lnTo>
                              <a:lnTo>
                                <a:pt x="495" y="82"/>
                              </a:lnTo>
                              <a:lnTo>
                                <a:pt x="499" y="92"/>
                              </a:lnTo>
                              <a:lnTo>
                                <a:pt x="503" y="101"/>
                              </a:lnTo>
                              <a:lnTo>
                                <a:pt x="506" y="110"/>
                              </a:lnTo>
                              <a:lnTo>
                                <a:pt x="508" y="121"/>
                              </a:lnTo>
                              <a:lnTo>
                                <a:pt x="510" y="132"/>
                              </a:lnTo>
                              <a:lnTo>
                                <a:pt x="321" y="132"/>
                              </a:lnTo>
                              <a:lnTo>
                                <a:pt x="320" y="129"/>
                              </a:lnTo>
                              <a:lnTo>
                                <a:pt x="319" y="126"/>
                              </a:lnTo>
                              <a:lnTo>
                                <a:pt x="317" y="124"/>
                              </a:lnTo>
                              <a:lnTo>
                                <a:pt x="316" y="121"/>
                              </a:lnTo>
                              <a:lnTo>
                                <a:pt x="315" y="118"/>
                              </a:lnTo>
                              <a:lnTo>
                                <a:pt x="312" y="116"/>
                              </a:lnTo>
                              <a:lnTo>
                                <a:pt x="311" y="113"/>
                              </a:lnTo>
                              <a:lnTo>
                                <a:pt x="308" y="110"/>
                              </a:lnTo>
                              <a:lnTo>
                                <a:pt x="305" y="109"/>
                              </a:lnTo>
                              <a:lnTo>
                                <a:pt x="301" y="106"/>
                              </a:lnTo>
                              <a:lnTo>
                                <a:pt x="299" y="105"/>
                              </a:lnTo>
                              <a:lnTo>
                                <a:pt x="296" y="102"/>
                              </a:lnTo>
                              <a:lnTo>
                                <a:pt x="292" y="101"/>
                              </a:lnTo>
                              <a:lnTo>
                                <a:pt x="288" y="100"/>
                              </a:lnTo>
                              <a:lnTo>
                                <a:pt x="284" y="98"/>
                              </a:lnTo>
                              <a:lnTo>
                                <a:pt x="280" y="97"/>
                              </a:lnTo>
                              <a:lnTo>
                                <a:pt x="276" y="96"/>
                              </a:lnTo>
                              <a:lnTo>
                                <a:pt x="271" y="94"/>
                              </a:lnTo>
                              <a:lnTo>
                                <a:pt x="267" y="94"/>
                              </a:lnTo>
                              <a:lnTo>
                                <a:pt x="261" y="93"/>
                              </a:lnTo>
                              <a:lnTo>
                                <a:pt x="256" y="93"/>
                              </a:lnTo>
                              <a:lnTo>
                                <a:pt x="249" y="93"/>
                              </a:lnTo>
                              <a:lnTo>
                                <a:pt x="244" y="93"/>
                              </a:lnTo>
                              <a:lnTo>
                                <a:pt x="239" y="92"/>
                              </a:lnTo>
                              <a:lnTo>
                                <a:pt x="233" y="93"/>
                              </a:lnTo>
                              <a:lnTo>
                                <a:pt x="229" y="93"/>
                              </a:lnTo>
                              <a:lnTo>
                                <a:pt x="225" y="93"/>
                              </a:lnTo>
                              <a:lnTo>
                                <a:pt x="221" y="93"/>
                              </a:lnTo>
                              <a:lnTo>
                                <a:pt x="217" y="94"/>
                              </a:lnTo>
                              <a:lnTo>
                                <a:pt x="213" y="94"/>
                              </a:lnTo>
                              <a:lnTo>
                                <a:pt x="209" y="96"/>
                              </a:lnTo>
                              <a:lnTo>
                                <a:pt x="206" y="96"/>
                              </a:lnTo>
                              <a:lnTo>
                                <a:pt x="204" y="97"/>
                              </a:lnTo>
                              <a:lnTo>
                                <a:pt x="200" y="98"/>
                              </a:lnTo>
                              <a:lnTo>
                                <a:pt x="197" y="100"/>
                              </a:lnTo>
                              <a:lnTo>
                                <a:pt x="196" y="100"/>
                              </a:lnTo>
                              <a:lnTo>
                                <a:pt x="193" y="102"/>
                              </a:lnTo>
                              <a:lnTo>
                                <a:pt x="190" y="104"/>
                              </a:lnTo>
                              <a:lnTo>
                                <a:pt x="188" y="105"/>
                              </a:lnTo>
                              <a:lnTo>
                                <a:pt x="186" y="106"/>
                              </a:lnTo>
                              <a:lnTo>
                                <a:pt x="185" y="108"/>
                              </a:lnTo>
                              <a:lnTo>
                                <a:pt x="182" y="109"/>
                              </a:lnTo>
                              <a:lnTo>
                                <a:pt x="182" y="112"/>
                              </a:lnTo>
                              <a:lnTo>
                                <a:pt x="181" y="113"/>
                              </a:lnTo>
                              <a:lnTo>
                                <a:pt x="180" y="114"/>
                              </a:lnTo>
                              <a:lnTo>
                                <a:pt x="180" y="117"/>
                              </a:lnTo>
                              <a:lnTo>
                                <a:pt x="180" y="118"/>
                              </a:lnTo>
                              <a:lnTo>
                                <a:pt x="180" y="120"/>
                              </a:lnTo>
                              <a:lnTo>
                                <a:pt x="180" y="122"/>
                              </a:lnTo>
                              <a:lnTo>
                                <a:pt x="180" y="124"/>
                              </a:lnTo>
                              <a:lnTo>
                                <a:pt x="180" y="126"/>
                              </a:lnTo>
                              <a:lnTo>
                                <a:pt x="181" y="128"/>
                              </a:lnTo>
                              <a:lnTo>
                                <a:pt x="181" y="129"/>
                              </a:lnTo>
                              <a:lnTo>
                                <a:pt x="182" y="132"/>
                              </a:lnTo>
                              <a:lnTo>
                                <a:pt x="184" y="133"/>
                              </a:lnTo>
                              <a:lnTo>
                                <a:pt x="185" y="134"/>
                              </a:lnTo>
                              <a:lnTo>
                                <a:pt x="186" y="136"/>
                              </a:lnTo>
                              <a:lnTo>
                                <a:pt x="188" y="137"/>
                              </a:lnTo>
                              <a:lnTo>
                                <a:pt x="189" y="138"/>
                              </a:lnTo>
                              <a:lnTo>
                                <a:pt x="192" y="138"/>
                              </a:lnTo>
                              <a:lnTo>
                                <a:pt x="193" y="140"/>
                              </a:lnTo>
                              <a:lnTo>
                                <a:pt x="196" y="141"/>
                              </a:lnTo>
                              <a:lnTo>
                                <a:pt x="198" y="143"/>
                              </a:lnTo>
                              <a:lnTo>
                                <a:pt x="202" y="144"/>
                              </a:lnTo>
                              <a:lnTo>
                                <a:pt x="205" y="144"/>
                              </a:lnTo>
                              <a:lnTo>
                                <a:pt x="210" y="145"/>
                              </a:lnTo>
                              <a:lnTo>
                                <a:pt x="214" y="147"/>
                              </a:lnTo>
                              <a:lnTo>
                                <a:pt x="218" y="148"/>
                              </a:lnTo>
                              <a:lnTo>
                                <a:pt x="224" y="148"/>
                              </a:lnTo>
                              <a:lnTo>
                                <a:pt x="229" y="149"/>
                              </a:lnTo>
                              <a:lnTo>
                                <a:pt x="236" y="151"/>
                              </a:lnTo>
                              <a:lnTo>
                                <a:pt x="243" y="151"/>
                              </a:lnTo>
                              <a:lnTo>
                                <a:pt x="391" y="172"/>
                              </a:lnTo>
                              <a:lnTo>
                                <a:pt x="401" y="175"/>
                              </a:lnTo>
                              <a:lnTo>
                                <a:pt x="412" y="176"/>
                              </a:lnTo>
                              <a:lnTo>
                                <a:pt x="423" y="179"/>
                              </a:lnTo>
                              <a:lnTo>
                                <a:pt x="432" y="181"/>
                              </a:lnTo>
                              <a:lnTo>
                                <a:pt x="441" y="184"/>
                              </a:lnTo>
                              <a:lnTo>
                                <a:pt x="451" y="188"/>
                              </a:lnTo>
                              <a:lnTo>
                                <a:pt x="459" y="191"/>
                              </a:lnTo>
                              <a:lnTo>
                                <a:pt x="467" y="195"/>
                              </a:lnTo>
                              <a:lnTo>
                                <a:pt x="475" y="199"/>
                              </a:lnTo>
                              <a:lnTo>
                                <a:pt x="482" y="203"/>
                              </a:lnTo>
                              <a:lnTo>
                                <a:pt x="488" y="208"/>
                              </a:lnTo>
                              <a:lnTo>
                                <a:pt x="495" y="212"/>
                              </a:lnTo>
                              <a:lnTo>
                                <a:pt x="500" y="217"/>
                              </a:lnTo>
                              <a:lnTo>
                                <a:pt x="504" y="224"/>
                              </a:lnTo>
                              <a:lnTo>
                                <a:pt x="510" y="229"/>
                              </a:lnTo>
                              <a:lnTo>
                                <a:pt x="514" y="236"/>
                              </a:lnTo>
                              <a:lnTo>
                                <a:pt x="518" y="241"/>
                              </a:lnTo>
                              <a:lnTo>
                                <a:pt x="520" y="249"/>
                              </a:lnTo>
                              <a:lnTo>
                                <a:pt x="523" y="256"/>
                              </a:lnTo>
                              <a:lnTo>
                                <a:pt x="526" y="263"/>
                              </a:lnTo>
                              <a:lnTo>
                                <a:pt x="527" y="271"/>
                              </a:lnTo>
                              <a:lnTo>
                                <a:pt x="528" y="279"/>
                              </a:lnTo>
                              <a:lnTo>
                                <a:pt x="528" y="287"/>
                              </a:lnTo>
                              <a:lnTo>
                                <a:pt x="530" y="295"/>
                              </a:lnTo>
                              <a:lnTo>
                                <a:pt x="528" y="308"/>
                              </a:lnTo>
                              <a:lnTo>
                                <a:pt x="527" y="320"/>
                              </a:lnTo>
                              <a:lnTo>
                                <a:pt x="524" y="331"/>
                              </a:lnTo>
                              <a:lnTo>
                                <a:pt x="522" y="342"/>
                              </a:lnTo>
                              <a:lnTo>
                                <a:pt x="516" y="352"/>
                              </a:lnTo>
                              <a:lnTo>
                                <a:pt x="511" y="362"/>
                              </a:lnTo>
                              <a:lnTo>
                                <a:pt x="506" y="371"/>
                              </a:lnTo>
                              <a:lnTo>
                                <a:pt x="498" y="379"/>
                              </a:lnTo>
                              <a:lnTo>
                                <a:pt x="490" y="387"/>
                              </a:lnTo>
                              <a:lnTo>
                                <a:pt x="480" y="395"/>
                              </a:lnTo>
                              <a:lnTo>
                                <a:pt x="471" y="402"/>
                              </a:lnTo>
                              <a:lnTo>
                                <a:pt x="460" y="407"/>
                              </a:lnTo>
                              <a:lnTo>
                                <a:pt x="447" y="414"/>
                              </a:lnTo>
                              <a:lnTo>
                                <a:pt x="435" y="419"/>
                              </a:lnTo>
                              <a:lnTo>
                                <a:pt x="420" y="423"/>
                              </a:lnTo>
                              <a:lnTo>
                                <a:pt x="404" y="428"/>
                              </a:lnTo>
                              <a:lnTo>
                                <a:pt x="388" y="431"/>
                              </a:lnTo>
                              <a:lnTo>
                                <a:pt x="371" y="435"/>
                              </a:lnTo>
                              <a:lnTo>
                                <a:pt x="352" y="438"/>
                              </a:lnTo>
                              <a:lnTo>
                                <a:pt x="332" y="440"/>
                              </a:lnTo>
                              <a:lnTo>
                                <a:pt x="311" y="442"/>
                              </a:lnTo>
                              <a:lnTo>
                                <a:pt x="289" y="443"/>
                              </a:lnTo>
                              <a:lnTo>
                                <a:pt x="267" y="443"/>
                              </a:lnTo>
                              <a:lnTo>
                                <a:pt x="243" y="443"/>
                              </a:lnTo>
                              <a:lnTo>
                                <a:pt x="222" y="443"/>
                              </a:lnTo>
                              <a:lnTo>
                                <a:pt x="204" y="443"/>
                              </a:lnTo>
                              <a:lnTo>
                                <a:pt x="186" y="442"/>
                              </a:lnTo>
                              <a:lnTo>
                                <a:pt x="169" y="439"/>
                              </a:lnTo>
                              <a:lnTo>
                                <a:pt x="153" y="438"/>
                              </a:lnTo>
                              <a:lnTo>
                                <a:pt x="138" y="435"/>
                              </a:lnTo>
                              <a:lnTo>
                                <a:pt x="124" y="431"/>
                              </a:lnTo>
                              <a:lnTo>
                                <a:pt x="109" y="427"/>
                              </a:lnTo>
                              <a:lnTo>
                                <a:pt x="97" y="423"/>
                              </a:lnTo>
                              <a:lnTo>
                                <a:pt x="84" y="419"/>
                              </a:lnTo>
                              <a:lnTo>
                                <a:pt x="73" y="414"/>
                              </a:lnTo>
                              <a:lnTo>
                                <a:pt x="62" y="407"/>
                              </a:lnTo>
                              <a:lnTo>
                                <a:pt x="52" y="402"/>
                              </a:lnTo>
                              <a:lnTo>
                                <a:pt x="42" y="395"/>
                              </a:lnTo>
                              <a:lnTo>
                                <a:pt x="34" y="387"/>
                              </a:lnTo>
                              <a:lnTo>
                                <a:pt x="26" y="380"/>
                              </a:lnTo>
                              <a:lnTo>
                                <a:pt x="20" y="372"/>
                              </a:lnTo>
                              <a:lnTo>
                                <a:pt x="14" y="363"/>
                              </a:lnTo>
                              <a:lnTo>
                                <a:pt x="10" y="355"/>
                              </a:lnTo>
                              <a:lnTo>
                                <a:pt x="6" y="346"/>
                              </a:lnTo>
                              <a:lnTo>
                                <a:pt x="2" y="335"/>
                              </a:lnTo>
                              <a:lnTo>
                                <a:pt x="1" y="326"/>
                              </a:lnTo>
                              <a:lnTo>
                                <a:pt x="0" y="315"/>
                              </a:lnTo>
                              <a:lnTo>
                                <a:pt x="0" y="303"/>
                              </a:lnTo>
                              <a:lnTo>
                                <a:pt x="0" y="303"/>
                              </a:lnTo>
                              <a:lnTo>
                                <a:pt x="0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28" name="Freeform 283"/>
                      <wps:cNvSpPr>
                        <a:spLocks noChangeAspect="1" noEditPoints="1"/>
                      </wps:cNvSpPr>
                      <wps:spPr bwMode="auto">
                        <a:xfrm>
                          <a:off x="2999" y="1530"/>
                          <a:ext cx="558" cy="420"/>
                        </a:xfrm>
                        <a:custGeom>
                          <a:avLst/>
                          <a:gdLst>
                            <a:gd name="T0" fmla="*/ 227 w 558"/>
                            <a:gd name="T1" fmla="*/ 275 h 420"/>
                            <a:gd name="T2" fmla="*/ 331 w 558"/>
                            <a:gd name="T3" fmla="*/ 275 h 420"/>
                            <a:gd name="T4" fmla="*/ 282 w 558"/>
                            <a:gd name="T5" fmla="*/ 128 h 420"/>
                            <a:gd name="T6" fmla="*/ 227 w 558"/>
                            <a:gd name="T7" fmla="*/ 275 h 420"/>
                            <a:gd name="T8" fmla="*/ 227 w 558"/>
                            <a:gd name="T9" fmla="*/ 275 h 420"/>
                            <a:gd name="T10" fmla="*/ 0 w 558"/>
                            <a:gd name="T11" fmla="*/ 420 h 420"/>
                            <a:gd name="T12" fmla="*/ 182 w 558"/>
                            <a:gd name="T13" fmla="*/ 0 h 420"/>
                            <a:gd name="T14" fmla="*/ 389 w 558"/>
                            <a:gd name="T15" fmla="*/ 0 h 420"/>
                            <a:gd name="T16" fmla="*/ 558 w 558"/>
                            <a:gd name="T17" fmla="*/ 420 h 420"/>
                            <a:gd name="T18" fmla="*/ 382 w 558"/>
                            <a:gd name="T19" fmla="*/ 420 h 420"/>
                            <a:gd name="T20" fmla="*/ 367 w 558"/>
                            <a:gd name="T21" fmla="*/ 380 h 420"/>
                            <a:gd name="T22" fmla="*/ 189 w 558"/>
                            <a:gd name="T23" fmla="*/ 380 h 420"/>
                            <a:gd name="T24" fmla="*/ 174 w 558"/>
                            <a:gd name="T25" fmla="*/ 420 h 420"/>
                            <a:gd name="T26" fmla="*/ 0 w 558"/>
                            <a:gd name="T27" fmla="*/ 420 h 420"/>
                            <a:gd name="T28" fmla="*/ 0 w 558"/>
                            <a:gd name="T2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8" h="420">
                              <a:moveTo>
                                <a:pt x="227" y="275"/>
                              </a:moveTo>
                              <a:lnTo>
                                <a:pt x="331" y="275"/>
                              </a:lnTo>
                              <a:lnTo>
                                <a:pt x="282" y="128"/>
                              </a:lnTo>
                              <a:lnTo>
                                <a:pt x="227" y="275"/>
                              </a:lnTo>
                              <a:lnTo>
                                <a:pt x="227" y="275"/>
                              </a:lnTo>
                              <a:close/>
                              <a:moveTo>
                                <a:pt x="0" y="420"/>
                              </a:moveTo>
                              <a:lnTo>
                                <a:pt x="182" y="0"/>
                              </a:lnTo>
                              <a:lnTo>
                                <a:pt x="389" y="0"/>
                              </a:lnTo>
                              <a:lnTo>
                                <a:pt x="558" y="420"/>
                              </a:lnTo>
                              <a:lnTo>
                                <a:pt x="382" y="420"/>
                              </a:lnTo>
                              <a:lnTo>
                                <a:pt x="367" y="380"/>
                              </a:lnTo>
                              <a:lnTo>
                                <a:pt x="189" y="380"/>
                              </a:lnTo>
                              <a:lnTo>
                                <a:pt x="174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29" name="Freeform 284"/>
                      <wps:cNvSpPr>
                        <a:spLocks noChangeAspect="1" noEditPoints="1"/>
                      </wps:cNvSpPr>
                      <wps:spPr bwMode="auto">
                        <a:xfrm>
                          <a:off x="908" y="2098"/>
                          <a:ext cx="100" cy="111"/>
                        </a:xfrm>
                        <a:custGeom>
                          <a:avLst/>
                          <a:gdLst>
                            <a:gd name="T0" fmla="*/ 58 w 100"/>
                            <a:gd name="T1" fmla="*/ 95 h 111"/>
                            <a:gd name="T2" fmla="*/ 67 w 100"/>
                            <a:gd name="T3" fmla="*/ 94 h 111"/>
                            <a:gd name="T4" fmla="*/ 74 w 100"/>
                            <a:gd name="T5" fmla="*/ 92 h 111"/>
                            <a:gd name="T6" fmla="*/ 78 w 100"/>
                            <a:gd name="T7" fmla="*/ 91 h 111"/>
                            <a:gd name="T8" fmla="*/ 82 w 100"/>
                            <a:gd name="T9" fmla="*/ 87 h 111"/>
                            <a:gd name="T10" fmla="*/ 84 w 100"/>
                            <a:gd name="T11" fmla="*/ 83 h 111"/>
                            <a:gd name="T12" fmla="*/ 84 w 100"/>
                            <a:gd name="T13" fmla="*/ 79 h 111"/>
                            <a:gd name="T14" fmla="*/ 84 w 100"/>
                            <a:gd name="T15" fmla="*/ 74 h 111"/>
                            <a:gd name="T16" fmla="*/ 82 w 100"/>
                            <a:gd name="T17" fmla="*/ 70 h 111"/>
                            <a:gd name="T18" fmla="*/ 78 w 100"/>
                            <a:gd name="T19" fmla="*/ 66 h 111"/>
                            <a:gd name="T20" fmla="*/ 74 w 100"/>
                            <a:gd name="T21" fmla="*/ 63 h 111"/>
                            <a:gd name="T22" fmla="*/ 67 w 100"/>
                            <a:gd name="T23" fmla="*/ 62 h 111"/>
                            <a:gd name="T24" fmla="*/ 59 w 100"/>
                            <a:gd name="T25" fmla="*/ 60 h 111"/>
                            <a:gd name="T26" fmla="*/ 16 w 100"/>
                            <a:gd name="T27" fmla="*/ 13 h 111"/>
                            <a:gd name="T28" fmla="*/ 62 w 100"/>
                            <a:gd name="T29" fmla="*/ 47 h 111"/>
                            <a:gd name="T30" fmla="*/ 68 w 100"/>
                            <a:gd name="T31" fmla="*/ 47 h 111"/>
                            <a:gd name="T32" fmla="*/ 74 w 100"/>
                            <a:gd name="T33" fmla="*/ 44 h 111"/>
                            <a:gd name="T34" fmla="*/ 78 w 100"/>
                            <a:gd name="T35" fmla="*/ 42 h 111"/>
                            <a:gd name="T36" fmla="*/ 80 w 100"/>
                            <a:gd name="T37" fmla="*/ 39 h 111"/>
                            <a:gd name="T38" fmla="*/ 80 w 100"/>
                            <a:gd name="T39" fmla="*/ 34 h 111"/>
                            <a:gd name="T40" fmla="*/ 80 w 100"/>
                            <a:gd name="T41" fmla="*/ 28 h 111"/>
                            <a:gd name="T42" fmla="*/ 79 w 100"/>
                            <a:gd name="T43" fmla="*/ 23 h 111"/>
                            <a:gd name="T44" fmla="*/ 78 w 100"/>
                            <a:gd name="T45" fmla="*/ 20 h 111"/>
                            <a:gd name="T46" fmla="*/ 74 w 100"/>
                            <a:gd name="T47" fmla="*/ 17 h 111"/>
                            <a:gd name="T48" fmla="*/ 70 w 100"/>
                            <a:gd name="T49" fmla="*/ 15 h 111"/>
                            <a:gd name="T50" fmla="*/ 63 w 100"/>
                            <a:gd name="T51" fmla="*/ 15 h 111"/>
                            <a:gd name="T52" fmla="*/ 59 w 100"/>
                            <a:gd name="T53" fmla="*/ 13 h 111"/>
                            <a:gd name="T54" fmla="*/ 71 w 100"/>
                            <a:gd name="T55" fmla="*/ 1 h 111"/>
                            <a:gd name="T56" fmla="*/ 80 w 100"/>
                            <a:gd name="T57" fmla="*/ 3 h 111"/>
                            <a:gd name="T58" fmla="*/ 87 w 100"/>
                            <a:gd name="T59" fmla="*/ 7 h 111"/>
                            <a:gd name="T60" fmla="*/ 92 w 100"/>
                            <a:gd name="T61" fmla="*/ 12 h 111"/>
                            <a:gd name="T62" fmla="*/ 95 w 100"/>
                            <a:gd name="T63" fmla="*/ 19 h 111"/>
                            <a:gd name="T64" fmla="*/ 96 w 100"/>
                            <a:gd name="T65" fmla="*/ 27 h 111"/>
                            <a:gd name="T66" fmla="*/ 96 w 100"/>
                            <a:gd name="T67" fmla="*/ 34 h 111"/>
                            <a:gd name="T68" fmla="*/ 95 w 100"/>
                            <a:gd name="T69" fmla="*/ 39 h 111"/>
                            <a:gd name="T70" fmla="*/ 94 w 100"/>
                            <a:gd name="T71" fmla="*/ 43 h 111"/>
                            <a:gd name="T72" fmla="*/ 91 w 100"/>
                            <a:gd name="T73" fmla="*/ 47 h 111"/>
                            <a:gd name="T74" fmla="*/ 87 w 100"/>
                            <a:gd name="T75" fmla="*/ 50 h 111"/>
                            <a:gd name="T76" fmla="*/ 82 w 100"/>
                            <a:gd name="T77" fmla="*/ 52 h 111"/>
                            <a:gd name="T78" fmla="*/ 84 w 100"/>
                            <a:gd name="T79" fmla="*/ 55 h 111"/>
                            <a:gd name="T80" fmla="*/ 90 w 100"/>
                            <a:gd name="T81" fmla="*/ 58 h 111"/>
                            <a:gd name="T82" fmla="*/ 95 w 100"/>
                            <a:gd name="T83" fmla="*/ 62 h 111"/>
                            <a:gd name="T84" fmla="*/ 98 w 100"/>
                            <a:gd name="T85" fmla="*/ 66 h 111"/>
                            <a:gd name="T86" fmla="*/ 100 w 100"/>
                            <a:gd name="T87" fmla="*/ 71 h 111"/>
                            <a:gd name="T88" fmla="*/ 100 w 100"/>
                            <a:gd name="T89" fmla="*/ 75 h 111"/>
                            <a:gd name="T90" fmla="*/ 100 w 100"/>
                            <a:gd name="T91" fmla="*/ 86 h 111"/>
                            <a:gd name="T92" fmla="*/ 98 w 100"/>
                            <a:gd name="T93" fmla="*/ 94 h 111"/>
                            <a:gd name="T94" fmla="*/ 94 w 100"/>
                            <a:gd name="T95" fmla="*/ 100 h 111"/>
                            <a:gd name="T96" fmla="*/ 86 w 100"/>
                            <a:gd name="T97" fmla="*/ 106 h 111"/>
                            <a:gd name="T98" fmla="*/ 78 w 100"/>
                            <a:gd name="T99" fmla="*/ 108 h 111"/>
                            <a:gd name="T100" fmla="*/ 66 w 100"/>
                            <a:gd name="T101" fmla="*/ 110 h 111"/>
                            <a:gd name="T102" fmla="*/ 63 w 100"/>
                            <a:gd name="T103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0" h="111">
                              <a:moveTo>
                                <a:pt x="59" y="60"/>
                              </a:moveTo>
                              <a:lnTo>
                                <a:pt x="16" y="60"/>
                              </a:lnTo>
                              <a:lnTo>
                                <a:pt x="16" y="95"/>
                              </a:lnTo>
                              <a:lnTo>
                                <a:pt x="58" y="95"/>
                              </a:lnTo>
                              <a:lnTo>
                                <a:pt x="60" y="94"/>
                              </a:lnTo>
                              <a:lnTo>
                                <a:pt x="63" y="94"/>
                              </a:lnTo>
                              <a:lnTo>
                                <a:pt x="64" y="94"/>
                              </a:lnTo>
                              <a:lnTo>
                                <a:pt x="67" y="94"/>
                              </a:lnTo>
                              <a:lnTo>
                                <a:pt x="68" y="94"/>
                              </a:lnTo>
                              <a:lnTo>
                                <a:pt x="70" y="94"/>
                              </a:lnTo>
                              <a:lnTo>
                                <a:pt x="71" y="92"/>
                              </a:lnTo>
                              <a:lnTo>
                                <a:pt x="74" y="92"/>
                              </a:lnTo>
                              <a:lnTo>
                                <a:pt x="75" y="92"/>
                              </a:lnTo>
                              <a:lnTo>
                                <a:pt x="76" y="91"/>
                              </a:lnTo>
                              <a:lnTo>
                                <a:pt x="78" y="91"/>
                              </a:lnTo>
                              <a:lnTo>
                                <a:pt x="78" y="91"/>
                              </a:lnTo>
                              <a:lnTo>
                                <a:pt x="79" y="90"/>
                              </a:lnTo>
                              <a:lnTo>
                                <a:pt x="80" y="88"/>
                              </a:lnTo>
                              <a:lnTo>
                                <a:pt x="82" y="88"/>
                              </a:lnTo>
                              <a:lnTo>
                                <a:pt x="82" y="87"/>
                              </a:lnTo>
                              <a:lnTo>
                                <a:pt x="83" y="86"/>
                              </a:lnTo>
                              <a:lnTo>
                                <a:pt x="83" y="86"/>
                              </a:lnTo>
                              <a:lnTo>
                                <a:pt x="84" y="84"/>
                              </a:lnTo>
                              <a:lnTo>
                                <a:pt x="84" y="83"/>
                              </a:lnTo>
                              <a:lnTo>
                                <a:pt x="84" y="82"/>
                              </a:lnTo>
                              <a:lnTo>
                                <a:pt x="84" y="80"/>
                              </a:lnTo>
                              <a:lnTo>
                                <a:pt x="84" y="79"/>
                              </a:lnTo>
                              <a:lnTo>
                                <a:pt x="84" y="79"/>
                              </a:lnTo>
                              <a:lnTo>
                                <a:pt x="84" y="76"/>
                              </a:lnTo>
                              <a:lnTo>
                                <a:pt x="84" y="75"/>
                              </a:lnTo>
                              <a:lnTo>
                                <a:pt x="84" y="74"/>
                              </a:lnTo>
                              <a:lnTo>
                                <a:pt x="84" y="74"/>
                              </a:lnTo>
                              <a:lnTo>
                                <a:pt x="84" y="72"/>
                              </a:lnTo>
                              <a:lnTo>
                                <a:pt x="83" y="71"/>
                              </a:lnTo>
                              <a:lnTo>
                                <a:pt x="83" y="71"/>
                              </a:lnTo>
                              <a:lnTo>
                                <a:pt x="82" y="70"/>
                              </a:lnTo>
                              <a:lnTo>
                                <a:pt x="82" y="68"/>
                              </a:lnTo>
                              <a:lnTo>
                                <a:pt x="80" y="68"/>
                              </a:lnTo>
                              <a:lnTo>
                                <a:pt x="79" y="67"/>
                              </a:lnTo>
                              <a:lnTo>
                                <a:pt x="78" y="66"/>
                              </a:lnTo>
                              <a:lnTo>
                                <a:pt x="78" y="66"/>
                              </a:lnTo>
                              <a:lnTo>
                                <a:pt x="76" y="64"/>
                              </a:lnTo>
                              <a:lnTo>
                                <a:pt x="75" y="64"/>
                              </a:lnTo>
                              <a:lnTo>
                                <a:pt x="74" y="63"/>
                              </a:lnTo>
                              <a:lnTo>
                                <a:pt x="72" y="63"/>
                              </a:lnTo>
                              <a:lnTo>
                                <a:pt x="71" y="62"/>
                              </a:lnTo>
                              <a:lnTo>
                                <a:pt x="70" y="62"/>
                              </a:lnTo>
                              <a:lnTo>
                                <a:pt x="67" y="62"/>
                              </a:lnTo>
                              <a:lnTo>
                                <a:pt x="66" y="62"/>
                              </a:lnTo>
                              <a:lnTo>
                                <a:pt x="64" y="62"/>
                              </a:lnTo>
                              <a:lnTo>
                                <a:pt x="62" y="62"/>
                              </a:lnTo>
                              <a:lnTo>
                                <a:pt x="59" y="60"/>
                              </a:lnTo>
                              <a:lnTo>
                                <a:pt x="59" y="60"/>
                              </a:lnTo>
                              <a:lnTo>
                                <a:pt x="59" y="60"/>
                              </a:lnTo>
                              <a:close/>
                              <a:moveTo>
                                <a:pt x="59" y="13"/>
                              </a:moveTo>
                              <a:lnTo>
                                <a:pt x="16" y="13"/>
                              </a:lnTo>
                              <a:lnTo>
                                <a:pt x="16" y="47"/>
                              </a:lnTo>
                              <a:lnTo>
                                <a:pt x="56" y="47"/>
                              </a:lnTo>
                              <a:lnTo>
                                <a:pt x="59" y="47"/>
                              </a:lnTo>
                              <a:lnTo>
                                <a:pt x="62" y="47"/>
                              </a:lnTo>
                              <a:lnTo>
                                <a:pt x="63" y="47"/>
                              </a:lnTo>
                              <a:lnTo>
                                <a:pt x="66" y="47"/>
                              </a:lnTo>
                              <a:lnTo>
                                <a:pt x="67" y="47"/>
                              </a:lnTo>
                              <a:lnTo>
                                <a:pt x="68" y="47"/>
                              </a:lnTo>
                              <a:lnTo>
                                <a:pt x="70" y="46"/>
                              </a:lnTo>
                              <a:lnTo>
                                <a:pt x="71" y="46"/>
                              </a:lnTo>
                              <a:lnTo>
                                <a:pt x="72" y="46"/>
                              </a:lnTo>
                              <a:lnTo>
                                <a:pt x="74" y="44"/>
                              </a:lnTo>
                              <a:lnTo>
                                <a:pt x="75" y="44"/>
                              </a:lnTo>
                              <a:lnTo>
                                <a:pt x="75" y="43"/>
                              </a:lnTo>
                              <a:lnTo>
                                <a:pt x="76" y="43"/>
                              </a:lnTo>
                              <a:lnTo>
                                <a:pt x="78" y="42"/>
                              </a:lnTo>
                              <a:lnTo>
                                <a:pt x="78" y="42"/>
                              </a:lnTo>
                              <a:lnTo>
                                <a:pt x="79" y="40"/>
                              </a:lnTo>
                              <a:lnTo>
                                <a:pt x="79" y="39"/>
                              </a:lnTo>
                              <a:lnTo>
                                <a:pt x="80" y="39"/>
                              </a:lnTo>
                              <a:lnTo>
                                <a:pt x="80" y="38"/>
                              </a:lnTo>
                              <a:lnTo>
                                <a:pt x="80" y="36"/>
                              </a:lnTo>
                              <a:lnTo>
                                <a:pt x="80" y="35"/>
                              </a:lnTo>
                              <a:lnTo>
                                <a:pt x="80" y="34"/>
                              </a:lnTo>
                              <a:lnTo>
                                <a:pt x="80" y="32"/>
                              </a:lnTo>
                              <a:lnTo>
                                <a:pt x="80" y="31"/>
                              </a:lnTo>
                              <a:lnTo>
                                <a:pt x="80" y="30"/>
                              </a:lnTo>
                              <a:lnTo>
                                <a:pt x="80" y="28"/>
                              </a:lnTo>
                              <a:lnTo>
                                <a:pt x="80" y="27"/>
                              </a:lnTo>
                              <a:lnTo>
                                <a:pt x="80" y="25"/>
                              </a:lnTo>
                              <a:lnTo>
                                <a:pt x="80" y="24"/>
                              </a:lnTo>
                              <a:lnTo>
                                <a:pt x="79" y="23"/>
                              </a:lnTo>
                              <a:lnTo>
                                <a:pt x="79" y="23"/>
                              </a:lnTo>
                              <a:lnTo>
                                <a:pt x="79" y="21"/>
                              </a:lnTo>
                              <a:lnTo>
                                <a:pt x="78" y="20"/>
                              </a:lnTo>
                              <a:lnTo>
                                <a:pt x="78" y="20"/>
                              </a:lnTo>
                              <a:lnTo>
                                <a:pt x="76" y="19"/>
                              </a:lnTo>
                              <a:lnTo>
                                <a:pt x="75" y="17"/>
                              </a:lnTo>
                              <a:lnTo>
                                <a:pt x="75" y="17"/>
                              </a:lnTo>
                              <a:lnTo>
                                <a:pt x="74" y="17"/>
                              </a:lnTo>
                              <a:lnTo>
                                <a:pt x="74" y="16"/>
                              </a:lnTo>
                              <a:lnTo>
                                <a:pt x="72" y="16"/>
                              </a:lnTo>
                              <a:lnTo>
                                <a:pt x="71" y="16"/>
                              </a:lnTo>
                              <a:lnTo>
                                <a:pt x="70" y="15"/>
                              </a:lnTo>
                              <a:lnTo>
                                <a:pt x="68" y="15"/>
                              </a:lnTo>
                              <a:lnTo>
                                <a:pt x="67" y="15"/>
                              </a:lnTo>
                              <a:lnTo>
                                <a:pt x="66" y="15"/>
                              </a:lnTo>
                              <a:lnTo>
                                <a:pt x="63" y="15"/>
                              </a:lnTo>
                              <a:lnTo>
                                <a:pt x="62" y="15"/>
                              </a:lnTo>
                              <a:lnTo>
                                <a:pt x="59" y="13"/>
                              </a:lnTo>
                              <a:lnTo>
                                <a:pt x="59" y="13"/>
                              </a:lnTo>
                              <a:lnTo>
                                <a:pt x="59" y="13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66" y="1"/>
                              </a:lnTo>
                              <a:lnTo>
                                <a:pt x="68" y="1"/>
                              </a:lnTo>
                              <a:lnTo>
                                <a:pt x="71" y="1"/>
                              </a:lnTo>
                              <a:lnTo>
                                <a:pt x="74" y="1"/>
                              </a:lnTo>
                              <a:lnTo>
                                <a:pt x="76" y="1"/>
                              </a:lnTo>
                              <a:lnTo>
                                <a:pt x="78" y="3"/>
                              </a:lnTo>
                              <a:lnTo>
                                <a:pt x="80" y="3"/>
                              </a:lnTo>
                              <a:lnTo>
                                <a:pt x="82" y="4"/>
                              </a:lnTo>
                              <a:lnTo>
                                <a:pt x="84" y="4"/>
                              </a:lnTo>
                              <a:lnTo>
                                <a:pt x="86" y="5"/>
                              </a:lnTo>
                              <a:lnTo>
                                <a:pt x="87" y="7"/>
                              </a:lnTo>
                              <a:lnTo>
                                <a:pt x="88" y="7"/>
                              </a:lnTo>
                              <a:lnTo>
                                <a:pt x="90" y="9"/>
                              </a:lnTo>
                              <a:lnTo>
                                <a:pt x="91" y="11"/>
                              </a:lnTo>
                              <a:lnTo>
                                <a:pt x="92" y="12"/>
                              </a:lnTo>
                              <a:lnTo>
                                <a:pt x="94" y="13"/>
                              </a:lnTo>
                              <a:lnTo>
                                <a:pt x="94" y="15"/>
                              </a:lnTo>
                              <a:lnTo>
                                <a:pt x="95" y="17"/>
                              </a:lnTo>
                              <a:lnTo>
                                <a:pt x="95" y="19"/>
                              </a:lnTo>
                              <a:lnTo>
                                <a:pt x="96" y="20"/>
                              </a:lnTo>
                              <a:lnTo>
                                <a:pt x="96" y="23"/>
                              </a:lnTo>
                              <a:lnTo>
                                <a:pt x="96" y="24"/>
                              </a:lnTo>
                              <a:lnTo>
                                <a:pt x="96" y="27"/>
                              </a:lnTo>
                              <a:lnTo>
                                <a:pt x="96" y="28"/>
                              </a:lnTo>
                              <a:lnTo>
                                <a:pt x="96" y="31"/>
                              </a:lnTo>
                              <a:lnTo>
                                <a:pt x="96" y="32"/>
                              </a:lnTo>
                              <a:lnTo>
                                <a:pt x="96" y="34"/>
                              </a:lnTo>
                              <a:lnTo>
                                <a:pt x="96" y="35"/>
                              </a:lnTo>
                              <a:lnTo>
                                <a:pt x="96" y="36"/>
                              </a:lnTo>
                              <a:lnTo>
                                <a:pt x="96" y="38"/>
                              </a:lnTo>
                              <a:lnTo>
                                <a:pt x="95" y="39"/>
                              </a:lnTo>
                              <a:lnTo>
                                <a:pt x="95" y="40"/>
                              </a:lnTo>
                              <a:lnTo>
                                <a:pt x="95" y="40"/>
                              </a:lnTo>
                              <a:lnTo>
                                <a:pt x="94" y="42"/>
                              </a:lnTo>
                              <a:lnTo>
                                <a:pt x="94" y="43"/>
                              </a:lnTo>
                              <a:lnTo>
                                <a:pt x="92" y="43"/>
                              </a:lnTo>
                              <a:lnTo>
                                <a:pt x="92" y="44"/>
                              </a:lnTo>
                              <a:lnTo>
                                <a:pt x="91" y="46"/>
                              </a:lnTo>
                              <a:lnTo>
                                <a:pt x="91" y="47"/>
                              </a:lnTo>
                              <a:lnTo>
                                <a:pt x="90" y="48"/>
                              </a:lnTo>
                              <a:lnTo>
                                <a:pt x="88" y="48"/>
                              </a:lnTo>
                              <a:lnTo>
                                <a:pt x="87" y="50"/>
                              </a:lnTo>
                              <a:lnTo>
                                <a:pt x="87" y="50"/>
                              </a:lnTo>
                              <a:lnTo>
                                <a:pt x="86" y="51"/>
                              </a:lnTo>
                              <a:lnTo>
                                <a:pt x="84" y="51"/>
                              </a:lnTo>
                              <a:lnTo>
                                <a:pt x="83" y="52"/>
                              </a:lnTo>
                              <a:lnTo>
                                <a:pt x="82" y="52"/>
                              </a:lnTo>
                              <a:lnTo>
                                <a:pt x="79" y="52"/>
                              </a:lnTo>
                              <a:lnTo>
                                <a:pt x="82" y="54"/>
                              </a:lnTo>
                              <a:lnTo>
                                <a:pt x="83" y="54"/>
                              </a:lnTo>
                              <a:lnTo>
                                <a:pt x="84" y="55"/>
                              </a:lnTo>
                              <a:lnTo>
                                <a:pt x="86" y="55"/>
                              </a:lnTo>
                              <a:lnTo>
                                <a:pt x="87" y="56"/>
                              </a:lnTo>
                              <a:lnTo>
                                <a:pt x="90" y="56"/>
                              </a:lnTo>
                              <a:lnTo>
                                <a:pt x="90" y="58"/>
                              </a:lnTo>
                              <a:lnTo>
                                <a:pt x="91" y="59"/>
                              </a:lnTo>
                              <a:lnTo>
                                <a:pt x="92" y="59"/>
                              </a:lnTo>
                              <a:lnTo>
                                <a:pt x="94" y="60"/>
                              </a:lnTo>
                              <a:lnTo>
                                <a:pt x="95" y="62"/>
                              </a:lnTo>
                              <a:lnTo>
                                <a:pt x="95" y="62"/>
                              </a:lnTo>
                              <a:lnTo>
                                <a:pt x="96" y="63"/>
                              </a:lnTo>
                              <a:lnTo>
                                <a:pt x="98" y="64"/>
                              </a:lnTo>
                              <a:lnTo>
                                <a:pt x="98" y="66"/>
                              </a:lnTo>
                              <a:lnTo>
                                <a:pt x="99" y="67"/>
                              </a:lnTo>
                              <a:lnTo>
                                <a:pt x="99" y="68"/>
                              </a:lnTo>
                              <a:lnTo>
                                <a:pt x="100" y="70"/>
                              </a:lnTo>
                              <a:lnTo>
                                <a:pt x="100" y="71"/>
                              </a:lnTo>
                              <a:lnTo>
                                <a:pt x="100" y="72"/>
                              </a:lnTo>
                              <a:lnTo>
                                <a:pt x="100" y="74"/>
                              </a:lnTo>
                              <a:lnTo>
                                <a:pt x="100" y="74"/>
                              </a:lnTo>
                              <a:lnTo>
                                <a:pt x="100" y="75"/>
                              </a:lnTo>
                              <a:lnTo>
                                <a:pt x="100" y="78"/>
                              </a:lnTo>
                              <a:lnTo>
                                <a:pt x="100" y="80"/>
                              </a:lnTo>
                              <a:lnTo>
                                <a:pt x="100" y="83"/>
                              </a:lnTo>
                              <a:lnTo>
                                <a:pt x="100" y="86"/>
                              </a:lnTo>
                              <a:lnTo>
                                <a:pt x="100" y="87"/>
                              </a:lnTo>
                              <a:lnTo>
                                <a:pt x="99" y="90"/>
                              </a:lnTo>
                              <a:lnTo>
                                <a:pt x="99" y="92"/>
                              </a:lnTo>
                              <a:lnTo>
                                <a:pt x="98" y="94"/>
                              </a:lnTo>
                              <a:lnTo>
                                <a:pt x="96" y="96"/>
                              </a:lnTo>
                              <a:lnTo>
                                <a:pt x="96" y="98"/>
                              </a:lnTo>
                              <a:lnTo>
                                <a:pt x="95" y="99"/>
                              </a:lnTo>
                              <a:lnTo>
                                <a:pt x="94" y="100"/>
                              </a:lnTo>
                              <a:lnTo>
                                <a:pt x="91" y="103"/>
                              </a:lnTo>
                              <a:lnTo>
                                <a:pt x="90" y="103"/>
                              </a:lnTo>
                              <a:lnTo>
                                <a:pt x="88" y="104"/>
                              </a:lnTo>
                              <a:lnTo>
                                <a:pt x="86" y="106"/>
                              </a:lnTo>
                              <a:lnTo>
                                <a:pt x="84" y="107"/>
                              </a:lnTo>
                              <a:lnTo>
                                <a:pt x="82" y="107"/>
                              </a:lnTo>
                              <a:lnTo>
                                <a:pt x="79" y="108"/>
                              </a:lnTo>
                              <a:lnTo>
                                <a:pt x="78" y="108"/>
                              </a:lnTo>
                              <a:lnTo>
                                <a:pt x="75" y="110"/>
                              </a:lnTo>
                              <a:lnTo>
                                <a:pt x="71" y="110"/>
                              </a:lnTo>
                              <a:lnTo>
                                <a:pt x="68" y="110"/>
                              </a:lnTo>
                              <a:lnTo>
                                <a:pt x="66" y="110"/>
                              </a:lnTo>
                              <a:lnTo>
                                <a:pt x="62" y="111"/>
                              </a:lnTo>
                              <a:lnTo>
                                <a:pt x="0" y="111"/>
                              </a:lnTo>
                              <a:lnTo>
                                <a:pt x="0" y="0"/>
                              </a:lnTo>
                              <a:lnTo>
                                <a:pt x="63" y="0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0" name="Freeform 285"/>
                      <wps:cNvSpPr>
                        <a:spLocks noChangeAspect="1" noEditPoints="1"/>
                      </wps:cNvSpPr>
                      <wps:spPr bwMode="auto">
                        <a:xfrm>
                          <a:off x="1131" y="2098"/>
                          <a:ext cx="102" cy="111"/>
                        </a:xfrm>
                        <a:custGeom>
                          <a:avLst/>
                          <a:gdLst>
                            <a:gd name="T0" fmla="*/ 52 w 102"/>
                            <a:gd name="T1" fmla="*/ 50 h 111"/>
                            <a:gd name="T2" fmla="*/ 63 w 102"/>
                            <a:gd name="T3" fmla="*/ 50 h 111"/>
                            <a:gd name="T4" fmla="*/ 71 w 102"/>
                            <a:gd name="T5" fmla="*/ 48 h 111"/>
                            <a:gd name="T6" fmla="*/ 76 w 102"/>
                            <a:gd name="T7" fmla="*/ 46 h 111"/>
                            <a:gd name="T8" fmla="*/ 80 w 102"/>
                            <a:gd name="T9" fmla="*/ 43 h 111"/>
                            <a:gd name="T10" fmla="*/ 83 w 102"/>
                            <a:gd name="T11" fmla="*/ 39 h 111"/>
                            <a:gd name="T12" fmla="*/ 83 w 102"/>
                            <a:gd name="T13" fmla="*/ 32 h 111"/>
                            <a:gd name="T14" fmla="*/ 83 w 102"/>
                            <a:gd name="T15" fmla="*/ 27 h 111"/>
                            <a:gd name="T16" fmla="*/ 80 w 102"/>
                            <a:gd name="T17" fmla="*/ 21 h 111"/>
                            <a:gd name="T18" fmla="*/ 76 w 102"/>
                            <a:gd name="T19" fmla="*/ 17 h 111"/>
                            <a:gd name="T20" fmla="*/ 71 w 102"/>
                            <a:gd name="T21" fmla="*/ 16 h 111"/>
                            <a:gd name="T22" fmla="*/ 63 w 102"/>
                            <a:gd name="T23" fmla="*/ 15 h 111"/>
                            <a:gd name="T24" fmla="*/ 51 w 102"/>
                            <a:gd name="T25" fmla="*/ 13 h 111"/>
                            <a:gd name="T26" fmla="*/ 0 w 102"/>
                            <a:gd name="T27" fmla="*/ 0 h 111"/>
                            <a:gd name="T28" fmla="*/ 70 w 102"/>
                            <a:gd name="T29" fmla="*/ 1 h 111"/>
                            <a:gd name="T30" fmla="*/ 79 w 102"/>
                            <a:gd name="T31" fmla="*/ 4 h 111"/>
                            <a:gd name="T32" fmla="*/ 87 w 102"/>
                            <a:gd name="T33" fmla="*/ 8 h 111"/>
                            <a:gd name="T34" fmla="*/ 94 w 102"/>
                            <a:gd name="T35" fmla="*/ 12 h 111"/>
                            <a:gd name="T36" fmla="*/ 98 w 102"/>
                            <a:gd name="T37" fmla="*/ 20 h 111"/>
                            <a:gd name="T38" fmla="*/ 99 w 102"/>
                            <a:gd name="T39" fmla="*/ 30 h 111"/>
                            <a:gd name="T40" fmla="*/ 99 w 102"/>
                            <a:gd name="T41" fmla="*/ 36 h 111"/>
                            <a:gd name="T42" fmla="*/ 98 w 102"/>
                            <a:gd name="T43" fmla="*/ 43 h 111"/>
                            <a:gd name="T44" fmla="*/ 95 w 102"/>
                            <a:gd name="T45" fmla="*/ 48 h 111"/>
                            <a:gd name="T46" fmla="*/ 92 w 102"/>
                            <a:gd name="T47" fmla="*/ 52 h 111"/>
                            <a:gd name="T48" fmla="*/ 88 w 102"/>
                            <a:gd name="T49" fmla="*/ 55 h 111"/>
                            <a:gd name="T50" fmla="*/ 83 w 102"/>
                            <a:gd name="T51" fmla="*/ 58 h 111"/>
                            <a:gd name="T52" fmla="*/ 84 w 102"/>
                            <a:gd name="T53" fmla="*/ 59 h 111"/>
                            <a:gd name="T54" fmla="*/ 88 w 102"/>
                            <a:gd name="T55" fmla="*/ 62 h 111"/>
                            <a:gd name="T56" fmla="*/ 92 w 102"/>
                            <a:gd name="T57" fmla="*/ 64 h 111"/>
                            <a:gd name="T58" fmla="*/ 95 w 102"/>
                            <a:gd name="T59" fmla="*/ 67 h 111"/>
                            <a:gd name="T60" fmla="*/ 96 w 102"/>
                            <a:gd name="T61" fmla="*/ 71 h 111"/>
                            <a:gd name="T62" fmla="*/ 96 w 102"/>
                            <a:gd name="T63" fmla="*/ 75 h 111"/>
                            <a:gd name="T64" fmla="*/ 99 w 102"/>
                            <a:gd name="T65" fmla="*/ 98 h 111"/>
                            <a:gd name="T66" fmla="*/ 99 w 102"/>
                            <a:gd name="T67" fmla="*/ 100 h 111"/>
                            <a:gd name="T68" fmla="*/ 99 w 102"/>
                            <a:gd name="T69" fmla="*/ 103 h 111"/>
                            <a:gd name="T70" fmla="*/ 100 w 102"/>
                            <a:gd name="T71" fmla="*/ 106 h 111"/>
                            <a:gd name="T72" fmla="*/ 102 w 102"/>
                            <a:gd name="T73" fmla="*/ 108 h 111"/>
                            <a:gd name="T74" fmla="*/ 102 w 102"/>
                            <a:gd name="T75" fmla="*/ 110 h 111"/>
                            <a:gd name="T76" fmla="*/ 84 w 102"/>
                            <a:gd name="T77" fmla="*/ 110 h 111"/>
                            <a:gd name="T78" fmla="*/ 84 w 102"/>
                            <a:gd name="T79" fmla="*/ 108 h 111"/>
                            <a:gd name="T80" fmla="*/ 84 w 102"/>
                            <a:gd name="T81" fmla="*/ 106 h 111"/>
                            <a:gd name="T82" fmla="*/ 83 w 102"/>
                            <a:gd name="T83" fmla="*/ 104 h 111"/>
                            <a:gd name="T84" fmla="*/ 83 w 102"/>
                            <a:gd name="T85" fmla="*/ 103 h 111"/>
                            <a:gd name="T86" fmla="*/ 83 w 102"/>
                            <a:gd name="T87" fmla="*/ 100 h 111"/>
                            <a:gd name="T88" fmla="*/ 80 w 102"/>
                            <a:gd name="T89" fmla="*/ 82 h 111"/>
                            <a:gd name="T90" fmla="*/ 80 w 102"/>
                            <a:gd name="T91" fmla="*/ 75 h 111"/>
                            <a:gd name="T92" fmla="*/ 78 w 102"/>
                            <a:gd name="T93" fmla="*/ 72 h 111"/>
                            <a:gd name="T94" fmla="*/ 75 w 102"/>
                            <a:gd name="T95" fmla="*/ 68 h 111"/>
                            <a:gd name="T96" fmla="*/ 71 w 102"/>
                            <a:gd name="T97" fmla="*/ 67 h 111"/>
                            <a:gd name="T98" fmla="*/ 66 w 102"/>
                            <a:gd name="T99" fmla="*/ 66 h 111"/>
                            <a:gd name="T100" fmla="*/ 58 w 102"/>
                            <a:gd name="T101" fmla="*/ 64 h 111"/>
                            <a:gd name="T102" fmla="*/ 0 w 102"/>
                            <a:gd name="T103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2" h="111">
                              <a:moveTo>
                                <a:pt x="51" y="13"/>
                              </a:moveTo>
                              <a:lnTo>
                                <a:pt x="16" y="13"/>
                              </a:lnTo>
                              <a:lnTo>
                                <a:pt x="16" y="50"/>
                              </a:lnTo>
                              <a:lnTo>
                                <a:pt x="52" y="50"/>
                              </a:lnTo>
                              <a:lnTo>
                                <a:pt x="56" y="50"/>
                              </a:lnTo>
                              <a:lnTo>
                                <a:pt x="59" y="50"/>
                              </a:lnTo>
                              <a:lnTo>
                                <a:pt x="62" y="50"/>
                              </a:lnTo>
                              <a:lnTo>
                                <a:pt x="63" y="50"/>
                              </a:lnTo>
                              <a:lnTo>
                                <a:pt x="66" y="50"/>
                              </a:lnTo>
                              <a:lnTo>
                                <a:pt x="68" y="50"/>
                              </a:lnTo>
                              <a:lnTo>
                                <a:pt x="70" y="48"/>
                              </a:lnTo>
                              <a:lnTo>
                                <a:pt x="71" y="48"/>
                              </a:lnTo>
                              <a:lnTo>
                                <a:pt x="74" y="48"/>
                              </a:lnTo>
                              <a:lnTo>
                                <a:pt x="75" y="47"/>
                              </a:lnTo>
                              <a:lnTo>
                                <a:pt x="76" y="47"/>
                              </a:lnTo>
                              <a:lnTo>
                                <a:pt x="76" y="46"/>
                              </a:lnTo>
                              <a:lnTo>
                                <a:pt x="78" y="46"/>
                              </a:lnTo>
                              <a:lnTo>
                                <a:pt x="79" y="44"/>
                              </a:lnTo>
                              <a:lnTo>
                                <a:pt x="80" y="44"/>
                              </a:lnTo>
                              <a:lnTo>
                                <a:pt x="80" y="43"/>
                              </a:lnTo>
                              <a:lnTo>
                                <a:pt x="82" y="42"/>
                              </a:lnTo>
                              <a:lnTo>
                                <a:pt x="82" y="40"/>
                              </a:lnTo>
                              <a:lnTo>
                                <a:pt x="83" y="40"/>
                              </a:lnTo>
                              <a:lnTo>
                                <a:pt x="83" y="39"/>
                              </a:lnTo>
                              <a:lnTo>
                                <a:pt x="83" y="38"/>
                              </a:lnTo>
                              <a:lnTo>
                                <a:pt x="83" y="36"/>
                              </a:lnTo>
                              <a:lnTo>
                                <a:pt x="83" y="35"/>
                              </a:lnTo>
                              <a:lnTo>
                                <a:pt x="83" y="32"/>
                              </a:lnTo>
                              <a:lnTo>
                                <a:pt x="83" y="31"/>
                              </a:lnTo>
                              <a:lnTo>
                                <a:pt x="83" y="30"/>
                              </a:lnTo>
                              <a:lnTo>
                                <a:pt x="83" y="28"/>
                              </a:lnTo>
                              <a:lnTo>
                                <a:pt x="83" y="27"/>
                              </a:lnTo>
                              <a:lnTo>
                                <a:pt x="83" y="25"/>
                              </a:lnTo>
                              <a:lnTo>
                                <a:pt x="82" y="24"/>
                              </a:lnTo>
                              <a:lnTo>
                                <a:pt x="82" y="23"/>
                              </a:lnTo>
                              <a:lnTo>
                                <a:pt x="80" y="21"/>
                              </a:lnTo>
                              <a:lnTo>
                                <a:pt x="80" y="20"/>
                              </a:lnTo>
                              <a:lnTo>
                                <a:pt x="79" y="20"/>
                              </a:lnTo>
                              <a:lnTo>
                                <a:pt x="78" y="19"/>
                              </a:lnTo>
                              <a:lnTo>
                                <a:pt x="76" y="17"/>
                              </a:lnTo>
                              <a:lnTo>
                                <a:pt x="76" y="17"/>
                              </a:lnTo>
                              <a:lnTo>
                                <a:pt x="75" y="17"/>
                              </a:lnTo>
                              <a:lnTo>
                                <a:pt x="72" y="16"/>
                              </a:lnTo>
                              <a:lnTo>
                                <a:pt x="71" y="16"/>
                              </a:lnTo>
                              <a:lnTo>
                                <a:pt x="70" y="16"/>
                              </a:lnTo>
                              <a:lnTo>
                                <a:pt x="67" y="15"/>
                              </a:lnTo>
                              <a:lnTo>
                                <a:pt x="66" y="15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8" y="15"/>
                              </a:lnTo>
                              <a:lnTo>
                                <a:pt x="55" y="15"/>
                              </a:lnTo>
                              <a:lnTo>
                                <a:pt x="51" y="13"/>
                              </a:lnTo>
                              <a:lnTo>
                                <a:pt x="51" y="13"/>
                              </a:lnTo>
                              <a:lnTo>
                                <a:pt x="51" y="13"/>
                              </a:lnTo>
                              <a:close/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59" y="0"/>
                              </a:lnTo>
                              <a:lnTo>
                                <a:pt x="63" y="1"/>
                              </a:lnTo>
                              <a:lnTo>
                                <a:pt x="66" y="1"/>
                              </a:lnTo>
                              <a:lnTo>
                                <a:pt x="70" y="1"/>
                              </a:lnTo>
                              <a:lnTo>
                                <a:pt x="72" y="1"/>
                              </a:lnTo>
                              <a:lnTo>
                                <a:pt x="75" y="3"/>
                              </a:lnTo>
                              <a:lnTo>
                                <a:pt x="78" y="3"/>
                              </a:lnTo>
                              <a:lnTo>
                                <a:pt x="79" y="4"/>
                              </a:lnTo>
                              <a:lnTo>
                                <a:pt x="82" y="4"/>
                              </a:lnTo>
                              <a:lnTo>
                                <a:pt x="84" y="5"/>
                              </a:lnTo>
                              <a:lnTo>
                                <a:pt x="86" y="7"/>
                              </a:lnTo>
                              <a:lnTo>
                                <a:pt x="87" y="8"/>
                              </a:lnTo>
                              <a:lnTo>
                                <a:pt x="88" y="8"/>
                              </a:lnTo>
                              <a:lnTo>
                                <a:pt x="91" y="9"/>
                              </a:lnTo>
                              <a:lnTo>
                                <a:pt x="92" y="11"/>
                              </a:lnTo>
                              <a:lnTo>
                                <a:pt x="94" y="12"/>
                              </a:lnTo>
                              <a:lnTo>
                                <a:pt x="95" y="15"/>
                              </a:lnTo>
                              <a:lnTo>
                                <a:pt x="96" y="16"/>
                              </a:lnTo>
                              <a:lnTo>
                                <a:pt x="98" y="17"/>
                              </a:lnTo>
                              <a:lnTo>
                                <a:pt x="98" y="20"/>
                              </a:lnTo>
                              <a:lnTo>
                                <a:pt x="99" y="21"/>
                              </a:lnTo>
                              <a:lnTo>
                                <a:pt x="99" y="24"/>
                              </a:lnTo>
                              <a:lnTo>
                                <a:pt x="99" y="27"/>
                              </a:lnTo>
                              <a:lnTo>
                                <a:pt x="99" y="30"/>
                              </a:lnTo>
                              <a:lnTo>
                                <a:pt x="99" y="31"/>
                              </a:lnTo>
                              <a:lnTo>
                                <a:pt x="99" y="34"/>
                              </a:lnTo>
                              <a:lnTo>
                                <a:pt x="99" y="35"/>
                              </a:lnTo>
                              <a:lnTo>
                                <a:pt x="99" y="36"/>
                              </a:lnTo>
                              <a:lnTo>
                                <a:pt x="99" y="39"/>
                              </a:lnTo>
                              <a:lnTo>
                                <a:pt x="99" y="40"/>
                              </a:lnTo>
                              <a:lnTo>
                                <a:pt x="98" y="42"/>
                              </a:lnTo>
                              <a:lnTo>
                                <a:pt x="98" y="43"/>
                              </a:lnTo>
                              <a:lnTo>
                                <a:pt x="98" y="44"/>
                              </a:lnTo>
                              <a:lnTo>
                                <a:pt x="96" y="46"/>
                              </a:lnTo>
                              <a:lnTo>
                                <a:pt x="96" y="47"/>
                              </a:lnTo>
                              <a:lnTo>
                                <a:pt x="95" y="48"/>
                              </a:lnTo>
                              <a:lnTo>
                                <a:pt x="94" y="48"/>
                              </a:lnTo>
                              <a:lnTo>
                                <a:pt x="94" y="50"/>
                              </a:lnTo>
                              <a:lnTo>
                                <a:pt x="92" y="51"/>
                              </a:lnTo>
                              <a:lnTo>
                                <a:pt x="92" y="52"/>
                              </a:lnTo>
                              <a:lnTo>
                                <a:pt x="91" y="54"/>
                              </a:lnTo>
                              <a:lnTo>
                                <a:pt x="90" y="54"/>
                              </a:lnTo>
                              <a:lnTo>
                                <a:pt x="88" y="55"/>
                              </a:lnTo>
                              <a:lnTo>
                                <a:pt x="88" y="55"/>
                              </a:lnTo>
                              <a:lnTo>
                                <a:pt x="87" y="56"/>
                              </a:lnTo>
                              <a:lnTo>
                                <a:pt x="86" y="56"/>
                              </a:lnTo>
                              <a:lnTo>
                                <a:pt x="84" y="58"/>
                              </a:lnTo>
                              <a:lnTo>
                                <a:pt x="83" y="58"/>
                              </a:lnTo>
                              <a:lnTo>
                                <a:pt x="80" y="58"/>
                              </a:lnTo>
                              <a:lnTo>
                                <a:pt x="82" y="59"/>
                              </a:lnTo>
                              <a:lnTo>
                                <a:pt x="83" y="59"/>
                              </a:lnTo>
                              <a:lnTo>
                                <a:pt x="84" y="59"/>
                              </a:lnTo>
                              <a:lnTo>
                                <a:pt x="86" y="60"/>
                              </a:lnTo>
                              <a:lnTo>
                                <a:pt x="87" y="60"/>
                              </a:lnTo>
                              <a:lnTo>
                                <a:pt x="88" y="60"/>
                              </a:lnTo>
                              <a:lnTo>
                                <a:pt x="88" y="62"/>
                              </a:lnTo>
                              <a:lnTo>
                                <a:pt x="90" y="62"/>
                              </a:lnTo>
                              <a:lnTo>
                                <a:pt x="91" y="63"/>
                              </a:lnTo>
                              <a:lnTo>
                                <a:pt x="91" y="63"/>
                              </a:lnTo>
                              <a:lnTo>
                                <a:pt x="92" y="64"/>
                              </a:lnTo>
                              <a:lnTo>
                                <a:pt x="92" y="64"/>
                              </a:lnTo>
                              <a:lnTo>
                                <a:pt x="94" y="66"/>
                              </a:lnTo>
                              <a:lnTo>
                                <a:pt x="94" y="67"/>
                              </a:lnTo>
                              <a:lnTo>
                                <a:pt x="95" y="67"/>
                              </a:lnTo>
                              <a:lnTo>
                                <a:pt x="95" y="68"/>
                              </a:lnTo>
                              <a:lnTo>
                                <a:pt x="95" y="70"/>
                              </a:lnTo>
                              <a:lnTo>
                                <a:pt x="96" y="71"/>
                              </a:lnTo>
                              <a:lnTo>
                                <a:pt x="96" y="71"/>
                              </a:lnTo>
                              <a:lnTo>
                                <a:pt x="96" y="72"/>
                              </a:lnTo>
                              <a:lnTo>
                                <a:pt x="96" y="74"/>
                              </a:lnTo>
                              <a:lnTo>
                                <a:pt x="96" y="74"/>
                              </a:lnTo>
                              <a:lnTo>
                                <a:pt x="96" y="75"/>
                              </a:lnTo>
                              <a:lnTo>
                                <a:pt x="96" y="78"/>
                              </a:lnTo>
                              <a:lnTo>
                                <a:pt x="98" y="96"/>
                              </a:lnTo>
                              <a:lnTo>
                                <a:pt x="99" y="96"/>
                              </a:lnTo>
                              <a:lnTo>
                                <a:pt x="99" y="98"/>
                              </a:lnTo>
                              <a:lnTo>
                                <a:pt x="99" y="98"/>
                              </a:lnTo>
                              <a:lnTo>
                                <a:pt x="99" y="99"/>
                              </a:lnTo>
                              <a:lnTo>
                                <a:pt x="99" y="100"/>
                              </a:lnTo>
                              <a:lnTo>
                                <a:pt x="99" y="100"/>
                              </a:lnTo>
                              <a:lnTo>
                                <a:pt x="99" y="102"/>
                              </a:lnTo>
                              <a:lnTo>
                                <a:pt x="99" y="102"/>
                              </a:lnTo>
                              <a:lnTo>
                                <a:pt x="99" y="103"/>
                              </a:lnTo>
                              <a:lnTo>
                                <a:pt x="99" y="103"/>
                              </a:lnTo>
                              <a:lnTo>
                                <a:pt x="99" y="104"/>
                              </a:lnTo>
                              <a:lnTo>
                                <a:pt x="99" y="106"/>
                              </a:lnTo>
                              <a:lnTo>
                                <a:pt x="100" y="106"/>
                              </a:lnTo>
                              <a:lnTo>
                                <a:pt x="100" y="106"/>
                              </a:lnTo>
                              <a:lnTo>
                                <a:pt x="100" y="107"/>
                              </a:lnTo>
                              <a:lnTo>
                                <a:pt x="100" y="107"/>
                              </a:lnTo>
                              <a:lnTo>
                                <a:pt x="100" y="107"/>
                              </a:lnTo>
                              <a:lnTo>
                                <a:pt x="102" y="108"/>
                              </a:lnTo>
                              <a:lnTo>
                                <a:pt x="102" y="108"/>
                              </a:lnTo>
                              <a:lnTo>
                                <a:pt x="102" y="108"/>
                              </a:lnTo>
                              <a:lnTo>
                                <a:pt x="102" y="110"/>
                              </a:lnTo>
                              <a:lnTo>
                                <a:pt x="102" y="110"/>
                              </a:lnTo>
                              <a:lnTo>
                                <a:pt x="102" y="110"/>
                              </a:lnTo>
                              <a:lnTo>
                                <a:pt x="102" y="111"/>
                              </a:lnTo>
                              <a:lnTo>
                                <a:pt x="84" y="111"/>
                              </a:lnTo>
                              <a:lnTo>
                                <a:pt x="84" y="110"/>
                              </a:lnTo>
                              <a:lnTo>
                                <a:pt x="84" y="110"/>
                              </a:lnTo>
                              <a:lnTo>
                                <a:pt x="84" y="108"/>
                              </a:lnTo>
                              <a:lnTo>
                                <a:pt x="84" y="108"/>
                              </a:lnTo>
                              <a:lnTo>
                                <a:pt x="84" y="108"/>
                              </a:lnTo>
                              <a:lnTo>
                                <a:pt x="84" y="107"/>
                              </a:lnTo>
                              <a:lnTo>
                                <a:pt x="84" y="107"/>
                              </a:lnTo>
                              <a:lnTo>
                                <a:pt x="84" y="107"/>
                              </a:lnTo>
                              <a:lnTo>
                                <a:pt x="84" y="106"/>
                              </a:lnTo>
                              <a:lnTo>
                                <a:pt x="84" y="106"/>
                              </a:lnTo>
                              <a:lnTo>
                                <a:pt x="84" y="106"/>
                              </a:lnTo>
                              <a:lnTo>
                                <a:pt x="83" y="106"/>
                              </a:lnTo>
                              <a:lnTo>
                                <a:pt x="83" y="104"/>
                              </a:lnTo>
                              <a:lnTo>
                                <a:pt x="83" y="104"/>
                              </a:lnTo>
                              <a:lnTo>
                                <a:pt x="83" y="103"/>
                              </a:lnTo>
                              <a:lnTo>
                                <a:pt x="83" y="103"/>
                              </a:lnTo>
                              <a:lnTo>
                                <a:pt x="83" y="103"/>
                              </a:lnTo>
                              <a:lnTo>
                                <a:pt x="83" y="102"/>
                              </a:lnTo>
                              <a:lnTo>
                                <a:pt x="83" y="102"/>
                              </a:lnTo>
                              <a:lnTo>
                                <a:pt x="83" y="100"/>
                              </a:lnTo>
                              <a:lnTo>
                                <a:pt x="83" y="100"/>
                              </a:lnTo>
                              <a:lnTo>
                                <a:pt x="83" y="99"/>
                              </a:lnTo>
                              <a:lnTo>
                                <a:pt x="83" y="99"/>
                              </a:lnTo>
                              <a:lnTo>
                                <a:pt x="82" y="99"/>
                              </a:lnTo>
                              <a:lnTo>
                                <a:pt x="80" y="82"/>
                              </a:lnTo>
                              <a:lnTo>
                                <a:pt x="80" y="79"/>
                              </a:lnTo>
                              <a:lnTo>
                                <a:pt x="80" y="78"/>
                              </a:lnTo>
                              <a:lnTo>
                                <a:pt x="80" y="76"/>
                              </a:lnTo>
                              <a:lnTo>
                                <a:pt x="80" y="75"/>
                              </a:lnTo>
                              <a:lnTo>
                                <a:pt x="79" y="74"/>
                              </a:lnTo>
                              <a:lnTo>
                                <a:pt x="79" y="74"/>
                              </a:lnTo>
                              <a:lnTo>
                                <a:pt x="79" y="74"/>
                              </a:lnTo>
                              <a:lnTo>
                                <a:pt x="78" y="72"/>
                              </a:lnTo>
                              <a:lnTo>
                                <a:pt x="78" y="71"/>
                              </a:lnTo>
                              <a:lnTo>
                                <a:pt x="76" y="71"/>
                              </a:lnTo>
                              <a:lnTo>
                                <a:pt x="76" y="70"/>
                              </a:lnTo>
                              <a:lnTo>
                                <a:pt x="75" y="68"/>
                              </a:lnTo>
                              <a:lnTo>
                                <a:pt x="75" y="68"/>
                              </a:lnTo>
                              <a:lnTo>
                                <a:pt x="74" y="68"/>
                              </a:lnTo>
                              <a:lnTo>
                                <a:pt x="72" y="67"/>
                              </a:lnTo>
                              <a:lnTo>
                                <a:pt x="71" y="67"/>
                              </a:lnTo>
                              <a:lnTo>
                                <a:pt x="70" y="67"/>
                              </a:lnTo>
                              <a:lnTo>
                                <a:pt x="68" y="66"/>
                              </a:lnTo>
                              <a:lnTo>
                                <a:pt x="67" y="66"/>
                              </a:lnTo>
                              <a:lnTo>
                                <a:pt x="66" y="66"/>
                              </a:lnTo>
                              <a:lnTo>
                                <a:pt x="64" y="66"/>
                              </a:lnTo>
                              <a:lnTo>
                                <a:pt x="62" y="66"/>
                              </a:lnTo>
                              <a:lnTo>
                                <a:pt x="60" y="66"/>
                              </a:lnTo>
                              <a:lnTo>
                                <a:pt x="58" y="64"/>
                              </a:lnTo>
                              <a:lnTo>
                                <a:pt x="16" y="64"/>
                              </a:lnTo>
                              <a:lnTo>
                                <a:pt x="16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1" name="Freeform 286"/>
                      <wps:cNvSpPr>
                        <a:spLocks noChangeAspect="1" noEditPoints="1"/>
                      </wps:cNvSpPr>
                      <wps:spPr bwMode="auto">
                        <a:xfrm>
                          <a:off x="1350" y="2095"/>
                          <a:ext cx="123" cy="117"/>
                        </a:xfrm>
                        <a:custGeom>
                          <a:avLst/>
                          <a:gdLst>
                            <a:gd name="T0" fmla="*/ 19 w 123"/>
                            <a:gd name="T1" fmla="*/ 69 h 117"/>
                            <a:gd name="T2" fmla="*/ 22 w 123"/>
                            <a:gd name="T3" fmla="*/ 78 h 117"/>
                            <a:gd name="T4" fmla="*/ 27 w 123"/>
                            <a:gd name="T5" fmla="*/ 87 h 117"/>
                            <a:gd name="T6" fmla="*/ 35 w 123"/>
                            <a:gd name="T7" fmla="*/ 94 h 117"/>
                            <a:gd name="T8" fmla="*/ 46 w 123"/>
                            <a:gd name="T9" fmla="*/ 99 h 117"/>
                            <a:gd name="T10" fmla="*/ 59 w 123"/>
                            <a:gd name="T11" fmla="*/ 101 h 117"/>
                            <a:gd name="T12" fmla="*/ 72 w 123"/>
                            <a:gd name="T13" fmla="*/ 101 h 117"/>
                            <a:gd name="T14" fmla="*/ 84 w 123"/>
                            <a:gd name="T15" fmla="*/ 97 h 117"/>
                            <a:gd name="T16" fmla="*/ 94 w 123"/>
                            <a:gd name="T17" fmla="*/ 91 h 117"/>
                            <a:gd name="T18" fmla="*/ 100 w 123"/>
                            <a:gd name="T19" fmla="*/ 83 h 117"/>
                            <a:gd name="T20" fmla="*/ 106 w 123"/>
                            <a:gd name="T21" fmla="*/ 74 h 117"/>
                            <a:gd name="T22" fmla="*/ 107 w 123"/>
                            <a:gd name="T23" fmla="*/ 63 h 117"/>
                            <a:gd name="T24" fmla="*/ 107 w 123"/>
                            <a:gd name="T25" fmla="*/ 50 h 117"/>
                            <a:gd name="T26" fmla="*/ 103 w 123"/>
                            <a:gd name="T27" fmla="*/ 39 h 117"/>
                            <a:gd name="T28" fmla="*/ 98 w 123"/>
                            <a:gd name="T29" fmla="*/ 30 h 117"/>
                            <a:gd name="T30" fmla="*/ 90 w 123"/>
                            <a:gd name="T31" fmla="*/ 23 h 117"/>
                            <a:gd name="T32" fmla="*/ 79 w 123"/>
                            <a:gd name="T33" fmla="*/ 18 h 117"/>
                            <a:gd name="T34" fmla="*/ 66 w 123"/>
                            <a:gd name="T35" fmla="*/ 16 h 117"/>
                            <a:gd name="T36" fmla="*/ 52 w 123"/>
                            <a:gd name="T37" fmla="*/ 16 h 117"/>
                            <a:gd name="T38" fmla="*/ 40 w 123"/>
                            <a:gd name="T39" fmla="*/ 20 h 117"/>
                            <a:gd name="T40" fmla="*/ 31 w 123"/>
                            <a:gd name="T41" fmla="*/ 26 h 117"/>
                            <a:gd name="T42" fmla="*/ 24 w 123"/>
                            <a:gd name="T43" fmla="*/ 34 h 117"/>
                            <a:gd name="T44" fmla="*/ 20 w 123"/>
                            <a:gd name="T45" fmla="*/ 45 h 117"/>
                            <a:gd name="T46" fmla="*/ 19 w 123"/>
                            <a:gd name="T47" fmla="*/ 57 h 117"/>
                            <a:gd name="T48" fmla="*/ 0 w 123"/>
                            <a:gd name="T49" fmla="*/ 59 h 117"/>
                            <a:gd name="T50" fmla="*/ 3 w 123"/>
                            <a:gd name="T51" fmla="*/ 43 h 117"/>
                            <a:gd name="T52" fmla="*/ 8 w 123"/>
                            <a:gd name="T53" fmla="*/ 28 h 117"/>
                            <a:gd name="T54" fmla="*/ 18 w 123"/>
                            <a:gd name="T55" fmla="*/ 16 h 117"/>
                            <a:gd name="T56" fmla="*/ 31 w 123"/>
                            <a:gd name="T57" fmla="*/ 8 h 117"/>
                            <a:gd name="T58" fmla="*/ 46 w 123"/>
                            <a:gd name="T59" fmla="*/ 3 h 117"/>
                            <a:gd name="T60" fmla="*/ 62 w 123"/>
                            <a:gd name="T61" fmla="*/ 0 h 117"/>
                            <a:gd name="T62" fmla="*/ 80 w 123"/>
                            <a:gd name="T63" fmla="*/ 3 h 117"/>
                            <a:gd name="T64" fmla="*/ 95 w 123"/>
                            <a:gd name="T65" fmla="*/ 8 h 117"/>
                            <a:gd name="T66" fmla="*/ 107 w 123"/>
                            <a:gd name="T67" fmla="*/ 16 h 117"/>
                            <a:gd name="T68" fmla="*/ 116 w 123"/>
                            <a:gd name="T69" fmla="*/ 28 h 117"/>
                            <a:gd name="T70" fmla="*/ 122 w 123"/>
                            <a:gd name="T71" fmla="*/ 43 h 117"/>
                            <a:gd name="T72" fmla="*/ 123 w 123"/>
                            <a:gd name="T73" fmla="*/ 59 h 117"/>
                            <a:gd name="T74" fmla="*/ 122 w 123"/>
                            <a:gd name="T75" fmla="*/ 75 h 117"/>
                            <a:gd name="T76" fmla="*/ 116 w 123"/>
                            <a:gd name="T77" fmla="*/ 89 h 117"/>
                            <a:gd name="T78" fmla="*/ 107 w 123"/>
                            <a:gd name="T79" fmla="*/ 101 h 117"/>
                            <a:gd name="T80" fmla="*/ 95 w 123"/>
                            <a:gd name="T81" fmla="*/ 109 h 117"/>
                            <a:gd name="T82" fmla="*/ 80 w 123"/>
                            <a:gd name="T83" fmla="*/ 114 h 117"/>
                            <a:gd name="T84" fmla="*/ 62 w 123"/>
                            <a:gd name="T85" fmla="*/ 117 h 117"/>
                            <a:gd name="T86" fmla="*/ 44 w 123"/>
                            <a:gd name="T87" fmla="*/ 114 h 117"/>
                            <a:gd name="T88" fmla="*/ 30 w 123"/>
                            <a:gd name="T89" fmla="*/ 109 h 117"/>
                            <a:gd name="T90" fmla="*/ 18 w 123"/>
                            <a:gd name="T91" fmla="*/ 101 h 117"/>
                            <a:gd name="T92" fmla="*/ 8 w 123"/>
                            <a:gd name="T93" fmla="*/ 89 h 117"/>
                            <a:gd name="T94" fmla="*/ 3 w 123"/>
                            <a:gd name="T95" fmla="*/ 75 h 117"/>
                            <a:gd name="T96" fmla="*/ 0 w 123"/>
                            <a:gd name="T97" fmla="*/ 59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3" h="117">
                              <a:moveTo>
                                <a:pt x="18" y="59"/>
                              </a:moveTo>
                              <a:lnTo>
                                <a:pt x="19" y="63"/>
                              </a:lnTo>
                              <a:lnTo>
                                <a:pt x="19" y="66"/>
                              </a:lnTo>
                              <a:lnTo>
                                <a:pt x="19" y="69"/>
                              </a:lnTo>
                              <a:lnTo>
                                <a:pt x="19" y="71"/>
                              </a:lnTo>
                              <a:lnTo>
                                <a:pt x="20" y="74"/>
                              </a:lnTo>
                              <a:lnTo>
                                <a:pt x="22" y="77"/>
                              </a:lnTo>
                              <a:lnTo>
                                <a:pt x="22" y="78"/>
                              </a:lnTo>
                              <a:lnTo>
                                <a:pt x="23" y="81"/>
                              </a:lnTo>
                              <a:lnTo>
                                <a:pt x="24" y="83"/>
                              </a:lnTo>
                              <a:lnTo>
                                <a:pt x="26" y="85"/>
                              </a:lnTo>
                              <a:lnTo>
                                <a:pt x="27" y="87"/>
                              </a:lnTo>
                              <a:lnTo>
                                <a:pt x="28" y="90"/>
                              </a:lnTo>
                              <a:lnTo>
                                <a:pt x="31" y="91"/>
                              </a:lnTo>
                              <a:lnTo>
                                <a:pt x="34" y="93"/>
                              </a:lnTo>
                              <a:lnTo>
                                <a:pt x="35" y="94"/>
                              </a:lnTo>
                              <a:lnTo>
                                <a:pt x="38" y="97"/>
                              </a:lnTo>
                              <a:lnTo>
                                <a:pt x="40" y="97"/>
                              </a:lnTo>
                              <a:lnTo>
                                <a:pt x="43" y="98"/>
                              </a:lnTo>
                              <a:lnTo>
                                <a:pt x="46" y="99"/>
                              </a:lnTo>
                              <a:lnTo>
                                <a:pt x="50" y="101"/>
                              </a:lnTo>
                              <a:lnTo>
                                <a:pt x="52" y="101"/>
                              </a:lnTo>
                              <a:lnTo>
                                <a:pt x="55" y="101"/>
                              </a:lnTo>
                              <a:lnTo>
                                <a:pt x="59" y="101"/>
                              </a:lnTo>
                              <a:lnTo>
                                <a:pt x="62" y="102"/>
                              </a:lnTo>
                              <a:lnTo>
                                <a:pt x="66" y="101"/>
                              </a:lnTo>
                              <a:lnTo>
                                <a:pt x="70" y="101"/>
                              </a:lnTo>
                              <a:lnTo>
                                <a:pt x="72" y="101"/>
                              </a:lnTo>
                              <a:lnTo>
                                <a:pt x="75" y="99"/>
                              </a:lnTo>
                              <a:lnTo>
                                <a:pt x="79" y="99"/>
                              </a:lnTo>
                              <a:lnTo>
                                <a:pt x="82" y="98"/>
                              </a:lnTo>
                              <a:lnTo>
                                <a:pt x="84" y="97"/>
                              </a:lnTo>
                              <a:lnTo>
                                <a:pt x="87" y="95"/>
                              </a:lnTo>
                              <a:lnTo>
                                <a:pt x="90" y="94"/>
                              </a:lnTo>
                              <a:lnTo>
                                <a:pt x="91" y="93"/>
                              </a:lnTo>
                              <a:lnTo>
                                <a:pt x="94" y="91"/>
                              </a:lnTo>
                              <a:lnTo>
                                <a:pt x="95" y="90"/>
                              </a:lnTo>
                              <a:lnTo>
                                <a:pt x="98" y="87"/>
                              </a:lnTo>
                              <a:lnTo>
                                <a:pt x="99" y="85"/>
                              </a:lnTo>
                              <a:lnTo>
                                <a:pt x="100" y="83"/>
                              </a:lnTo>
                              <a:lnTo>
                                <a:pt x="103" y="81"/>
                              </a:lnTo>
                              <a:lnTo>
                                <a:pt x="103" y="78"/>
                              </a:lnTo>
                              <a:lnTo>
                                <a:pt x="104" y="77"/>
                              </a:lnTo>
                              <a:lnTo>
                                <a:pt x="106" y="74"/>
                              </a:lnTo>
                              <a:lnTo>
                                <a:pt x="107" y="71"/>
                              </a:lnTo>
                              <a:lnTo>
                                <a:pt x="107" y="69"/>
                              </a:lnTo>
                              <a:lnTo>
                                <a:pt x="107" y="66"/>
                              </a:lnTo>
                              <a:lnTo>
                                <a:pt x="107" y="63"/>
                              </a:lnTo>
                              <a:lnTo>
                                <a:pt x="107" y="59"/>
                              </a:lnTo>
                              <a:lnTo>
                                <a:pt x="107" y="57"/>
                              </a:lnTo>
                              <a:lnTo>
                                <a:pt x="107" y="53"/>
                              </a:lnTo>
                              <a:lnTo>
                                <a:pt x="107" y="50"/>
                              </a:lnTo>
                              <a:lnTo>
                                <a:pt x="106" y="47"/>
                              </a:lnTo>
                              <a:lnTo>
                                <a:pt x="106" y="45"/>
                              </a:lnTo>
                              <a:lnTo>
                                <a:pt x="104" y="41"/>
                              </a:lnTo>
                              <a:lnTo>
                                <a:pt x="103" y="39"/>
                              </a:lnTo>
                              <a:lnTo>
                                <a:pt x="102" y="37"/>
                              </a:lnTo>
                              <a:lnTo>
                                <a:pt x="100" y="34"/>
                              </a:lnTo>
                              <a:lnTo>
                                <a:pt x="99" y="31"/>
                              </a:lnTo>
                              <a:lnTo>
                                <a:pt x="98" y="30"/>
                              </a:lnTo>
                              <a:lnTo>
                                <a:pt x="95" y="27"/>
                              </a:lnTo>
                              <a:lnTo>
                                <a:pt x="94" y="26"/>
                              </a:lnTo>
                              <a:lnTo>
                                <a:pt x="91" y="24"/>
                              </a:lnTo>
                              <a:lnTo>
                                <a:pt x="90" y="23"/>
                              </a:lnTo>
                              <a:lnTo>
                                <a:pt x="87" y="20"/>
                              </a:lnTo>
                              <a:lnTo>
                                <a:pt x="84" y="20"/>
                              </a:lnTo>
                              <a:lnTo>
                                <a:pt x="82" y="19"/>
                              </a:lnTo>
                              <a:lnTo>
                                <a:pt x="79" y="18"/>
                              </a:lnTo>
                              <a:lnTo>
                                <a:pt x="75" y="16"/>
                              </a:lnTo>
                              <a:lnTo>
                                <a:pt x="72" y="16"/>
                              </a:lnTo>
                              <a:lnTo>
                                <a:pt x="70" y="16"/>
                              </a:lnTo>
                              <a:lnTo>
                                <a:pt x="66" y="16"/>
                              </a:lnTo>
                              <a:lnTo>
                                <a:pt x="62" y="15"/>
                              </a:lnTo>
                              <a:lnTo>
                                <a:pt x="59" y="16"/>
                              </a:lnTo>
                              <a:lnTo>
                                <a:pt x="55" y="16"/>
                              </a:lnTo>
                              <a:lnTo>
                                <a:pt x="52" y="16"/>
                              </a:lnTo>
                              <a:lnTo>
                                <a:pt x="50" y="18"/>
                              </a:lnTo>
                              <a:lnTo>
                                <a:pt x="46" y="18"/>
                              </a:lnTo>
                              <a:lnTo>
                                <a:pt x="43" y="19"/>
                              </a:lnTo>
                              <a:lnTo>
                                <a:pt x="40" y="20"/>
                              </a:lnTo>
                              <a:lnTo>
                                <a:pt x="38" y="22"/>
                              </a:lnTo>
                              <a:lnTo>
                                <a:pt x="35" y="23"/>
                              </a:lnTo>
                              <a:lnTo>
                                <a:pt x="34" y="24"/>
                              </a:lnTo>
                              <a:lnTo>
                                <a:pt x="31" y="26"/>
                              </a:lnTo>
                              <a:lnTo>
                                <a:pt x="28" y="27"/>
                              </a:lnTo>
                              <a:lnTo>
                                <a:pt x="27" y="30"/>
                              </a:lnTo>
                              <a:lnTo>
                                <a:pt x="26" y="31"/>
                              </a:lnTo>
                              <a:lnTo>
                                <a:pt x="24" y="34"/>
                              </a:lnTo>
                              <a:lnTo>
                                <a:pt x="23" y="37"/>
                              </a:lnTo>
                              <a:lnTo>
                                <a:pt x="22" y="39"/>
                              </a:lnTo>
                              <a:lnTo>
                                <a:pt x="20" y="42"/>
                              </a:lnTo>
                              <a:lnTo>
                                <a:pt x="20" y="45"/>
                              </a:lnTo>
                              <a:lnTo>
                                <a:pt x="19" y="47"/>
                              </a:lnTo>
                              <a:lnTo>
                                <a:pt x="19" y="50"/>
                              </a:lnTo>
                              <a:lnTo>
                                <a:pt x="19" y="53"/>
                              </a:lnTo>
                              <a:lnTo>
                                <a:pt x="19" y="57"/>
                              </a:lnTo>
                              <a:lnTo>
                                <a:pt x="18" y="59"/>
                              </a:lnTo>
                              <a:lnTo>
                                <a:pt x="18" y="59"/>
                              </a:lnTo>
                              <a:lnTo>
                                <a:pt x="18" y="59"/>
                              </a:lnTo>
                              <a:close/>
                              <a:moveTo>
                                <a:pt x="0" y="59"/>
                              </a:moveTo>
                              <a:lnTo>
                                <a:pt x="2" y="55"/>
                              </a:lnTo>
                              <a:lnTo>
                                <a:pt x="2" y="51"/>
                              </a:lnTo>
                              <a:lnTo>
                                <a:pt x="2" y="47"/>
                              </a:lnTo>
                              <a:lnTo>
                                <a:pt x="3" y="43"/>
                              </a:lnTo>
                              <a:lnTo>
                                <a:pt x="4" y="39"/>
                              </a:lnTo>
                              <a:lnTo>
                                <a:pt x="6" y="35"/>
                              </a:lnTo>
                              <a:lnTo>
                                <a:pt x="7" y="31"/>
                              </a:lnTo>
                              <a:lnTo>
                                <a:pt x="8" y="28"/>
                              </a:lnTo>
                              <a:lnTo>
                                <a:pt x="11" y="26"/>
                              </a:lnTo>
                              <a:lnTo>
                                <a:pt x="14" y="22"/>
                              </a:lnTo>
                              <a:lnTo>
                                <a:pt x="15" y="19"/>
                              </a:lnTo>
                              <a:lnTo>
                                <a:pt x="18" y="16"/>
                              </a:lnTo>
                              <a:lnTo>
                                <a:pt x="22" y="15"/>
                              </a:lnTo>
                              <a:lnTo>
                                <a:pt x="24" y="12"/>
                              </a:lnTo>
                              <a:lnTo>
                                <a:pt x="27" y="10"/>
                              </a:lnTo>
                              <a:lnTo>
                                <a:pt x="31" y="8"/>
                              </a:lnTo>
                              <a:lnTo>
                                <a:pt x="34" y="7"/>
                              </a:lnTo>
                              <a:lnTo>
                                <a:pt x="38" y="4"/>
                              </a:lnTo>
                              <a:lnTo>
                                <a:pt x="42" y="4"/>
                              </a:lnTo>
                              <a:lnTo>
                                <a:pt x="46" y="3"/>
                              </a:lnTo>
                              <a:lnTo>
                                <a:pt x="50" y="2"/>
                              </a:lnTo>
                              <a:lnTo>
                                <a:pt x="54" y="2"/>
                              </a:lnTo>
                              <a:lnTo>
                                <a:pt x="58" y="2"/>
                              </a:lnTo>
                              <a:lnTo>
                                <a:pt x="62" y="0"/>
                              </a:lnTo>
                              <a:lnTo>
                                <a:pt x="67" y="2"/>
                              </a:lnTo>
                              <a:lnTo>
                                <a:pt x="71" y="2"/>
                              </a:lnTo>
                              <a:lnTo>
                                <a:pt x="76" y="2"/>
                              </a:lnTo>
                              <a:lnTo>
                                <a:pt x="80" y="3"/>
                              </a:lnTo>
                              <a:lnTo>
                                <a:pt x="84" y="4"/>
                              </a:lnTo>
                              <a:lnTo>
                                <a:pt x="88" y="6"/>
                              </a:lnTo>
                              <a:lnTo>
                                <a:pt x="91" y="7"/>
                              </a:lnTo>
                              <a:lnTo>
                                <a:pt x="95" y="8"/>
                              </a:lnTo>
                              <a:lnTo>
                                <a:pt x="99" y="10"/>
                              </a:lnTo>
                              <a:lnTo>
                                <a:pt x="102" y="12"/>
                              </a:lnTo>
                              <a:lnTo>
                                <a:pt x="104" y="15"/>
                              </a:lnTo>
                              <a:lnTo>
                                <a:pt x="107" y="16"/>
                              </a:lnTo>
                              <a:lnTo>
                                <a:pt x="110" y="19"/>
                              </a:lnTo>
                              <a:lnTo>
                                <a:pt x="112" y="22"/>
                              </a:lnTo>
                              <a:lnTo>
                                <a:pt x="115" y="26"/>
                              </a:lnTo>
                              <a:lnTo>
                                <a:pt x="116" y="28"/>
                              </a:lnTo>
                              <a:lnTo>
                                <a:pt x="118" y="31"/>
                              </a:lnTo>
                              <a:lnTo>
                                <a:pt x="120" y="35"/>
                              </a:lnTo>
                              <a:lnTo>
                                <a:pt x="120" y="39"/>
                              </a:lnTo>
                              <a:lnTo>
                                <a:pt x="122" y="43"/>
                              </a:lnTo>
                              <a:lnTo>
                                <a:pt x="123" y="47"/>
                              </a:lnTo>
                              <a:lnTo>
                                <a:pt x="123" y="51"/>
                              </a:lnTo>
                              <a:lnTo>
                                <a:pt x="123" y="55"/>
                              </a:lnTo>
                              <a:lnTo>
                                <a:pt x="123" y="59"/>
                              </a:lnTo>
                              <a:lnTo>
                                <a:pt x="123" y="65"/>
                              </a:lnTo>
                              <a:lnTo>
                                <a:pt x="123" y="69"/>
                              </a:lnTo>
                              <a:lnTo>
                                <a:pt x="123" y="73"/>
                              </a:lnTo>
                              <a:lnTo>
                                <a:pt x="122" y="75"/>
                              </a:lnTo>
                              <a:lnTo>
                                <a:pt x="120" y="78"/>
                              </a:lnTo>
                              <a:lnTo>
                                <a:pt x="119" y="82"/>
                              </a:lnTo>
                              <a:lnTo>
                                <a:pt x="118" y="85"/>
                              </a:lnTo>
                              <a:lnTo>
                                <a:pt x="116" y="89"/>
                              </a:lnTo>
                              <a:lnTo>
                                <a:pt x="115" y="91"/>
                              </a:lnTo>
                              <a:lnTo>
                                <a:pt x="112" y="94"/>
                              </a:lnTo>
                              <a:lnTo>
                                <a:pt x="110" y="97"/>
                              </a:lnTo>
                              <a:lnTo>
                                <a:pt x="107" y="101"/>
                              </a:lnTo>
                              <a:lnTo>
                                <a:pt x="104" y="102"/>
                              </a:lnTo>
                              <a:lnTo>
                                <a:pt x="102" y="105"/>
                              </a:lnTo>
                              <a:lnTo>
                                <a:pt x="98" y="107"/>
                              </a:lnTo>
                              <a:lnTo>
                                <a:pt x="95" y="109"/>
                              </a:lnTo>
                              <a:lnTo>
                                <a:pt x="91" y="110"/>
                              </a:lnTo>
                              <a:lnTo>
                                <a:pt x="87" y="113"/>
                              </a:lnTo>
                              <a:lnTo>
                                <a:pt x="84" y="113"/>
                              </a:lnTo>
                              <a:lnTo>
                                <a:pt x="80" y="114"/>
                              </a:lnTo>
                              <a:lnTo>
                                <a:pt x="75" y="115"/>
                              </a:lnTo>
                              <a:lnTo>
                                <a:pt x="71" y="115"/>
                              </a:lnTo>
                              <a:lnTo>
                                <a:pt x="67" y="115"/>
                              </a:lnTo>
                              <a:lnTo>
                                <a:pt x="62" y="117"/>
                              </a:lnTo>
                              <a:lnTo>
                                <a:pt x="58" y="115"/>
                              </a:lnTo>
                              <a:lnTo>
                                <a:pt x="54" y="115"/>
                              </a:lnTo>
                              <a:lnTo>
                                <a:pt x="50" y="115"/>
                              </a:lnTo>
                              <a:lnTo>
                                <a:pt x="44" y="114"/>
                              </a:lnTo>
                              <a:lnTo>
                                <a:pt x="42" y="113"/>
                              </a:lnTo>
                              <a:lnTo>
                                <a:pt x="38" y="111"/>
                              </a:lnTo>
                              <a:lnTo>
                                <a:pt x="34" y="110"/>
                              </a:lnTo>
                              <a:lnTo>
                                <a:pt x="30" y="109"/>
                              </a:lnTo>
                              <a:lnTo>
                                <a:pt x="27" y="107"/>
                              </a:lnTo>
                              <a:lnTo>
                                <a:pt x="24" y="105"/>
                              </a:lnTo>
                              <a:lnTo>
                                <a:pt x="22" y="102"/>
                              </a:lnTo>
                              <a:lnTo>
                                <a:pt x="18" y="101"/>
                              </a:lnTo>
                              <a:lnTo>
                                <a:pt x="15" y="97"/>
                              </a:lnTo>
                              <a:lnTo>
                                <a:pt x="14" y="94"/>
                              </a:lnTo>
                              <a:lnTo>
                                <a:pt x="11" y="91"/>
                              </a:lnTo>
                              <a:lnTo>
                                <a:pt x="8" y="89"/>
                              </a:lnTo>
                              <a:lnTo>
                                <a:pt x="7" y="85"/>
                              </a:lnTo>
                              <a:lnTo>
                                <a:pt x="6" y="82"/>
                              </a:lnTo>
                              <a:lnTo>
                                <a:pt x="4" y="78"/>
                              </a:lnTo>
                              <a:lnTo>
                                <a:pt x="3" y="75"/>
                              </a:lnTo>
                              <a:lnTo>
                                <a:pt x="2" y="73"/>
                              </a:lnTo>
                              <a:lnTo>
                                <a:pt x="2" y="69"/>
                              </a:lnTo>
                              <a:lnTo>
                                <a:pt x="2" y="65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2" name="Freeform 287"/>
                      <wps:cNvSpPr>
                        <a:spLocks noChangeAspect="1" noEditPoints="1"/>
                      </wps:cNvSpPr>
                      <wps:spPr bwMode="auto">
                        <a:xfrm>
                          <a:off x="1581" y="2098"/>
                          <a:ext cx="120" cy="111"/>
                        </a:xfrm>
                        <a:custGeom>
                          <a:avLst/>
                          <a:gdLst>
                            <a:gd name="T0" fmla="*/ 39 w 120"/>
                            <a:gd name="T1" fmla="*/ 66 h 111"/>
                            <a:gd name="T2" fmla="*/ 83 w 120"/>
                            <a:gd name="T3" fmla="*/ 66 h 111"/>
                            <a:gd name="T4" fmla="*/ 62 w 120"/>
                            <a:gd name="T5" fmla="*/ 17 h 111"/>
                            <a:gd name="T6" fmla="*/ 39 w 120"/>
                            <a:gd name="T7" fmla="*/ 66 h 111"/>
                            <a:gd name="T8" fmla="*/ 39 w 120"/>
                            <a:gd name="T9" fmla="*/ 66 h 111"/>
                            <a:gd name="T10" fmla="*/ 0 w 120"/>
                            <a:gd name="T11" fmla="*/ 111 h 111"/>
                            <a:gd name="T12" fmla="*/ 54 w 120"/>
                            <a:gd name="T13" fmla="*/ 0 h 111"/>
                            <a:gd name="T14" fmla="*/ 70 w 120"/>
                            <a:gd name="T15" fmla="*/ 0 h 111"/>
                            <a:gd name="T16" fmla="*/ 120 w 120"/>
                            <a:gd name="T17" fmla="*/ 111 h 111"/>
                            <a:gd name="T18" fmla="*/ 103 w 120"/>
                            <a:gd name="T19" fmla="*/ 111 h 111"/>
                            <a:gd name="T20" fmla="*/ 90 w 120"/>
                            <a:gd name="T21" fmla="*/ 79 h 111"/>
                            <a:gd name="T22" fmla="*/ 32 w 120"/>
                            <a:gd name="T23" fmla="*/ 79 h 111"/>
                            <a:gd name="T24" fmla="*/ 18 w 120"/>
                            <a:gd name="T25" fmla="*/ 111 h 111"/>
                            <a:gd name="T26" fmla="*/ 0 w 120"/>
                            <a:gd name="T27" fmla="*/ 111 h 111"/>
                            <a:gd name="T28" fmla="*/ 0 w 120"/>
                            <a:gd name="T2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0" h="111">
                              <a:moveTo>
                                <a:pt x="39" y="66"/>
                              </a:moveTo>
                              <a:lnTo>
                                <a:pt x="83" y="66"/>
                              </a:lnTo>
                              <a:lnTo>
                                <a:pt x="62" y="17"/>
                              </a:lnTo>
                              <a:lnTo>
                                <a:pt x="39" y="66"/>
                              </a:lnTo>
                              <a:lnTo>
                                <a:pt x="39" y="66"/>
                              </a:lnTo>
                              <a:close/>
                              <a:moveTo>
                                <a:pt x="0" y="111"/>
                              </a:moveTo>
                              <a:lnTo>
                                <a:pt x="54" y="0"/>
                              </a:lnTo>
                              <a:lnTo>
                                <a:pt x="70" y="0"/>
                              </a:lnTo>
                              <a:lnTo>
                                <a:pt x="120" y="111"/>
                              </a:lnTo>
                              <a:lnTo>
                                <a:pt x="103" y="111"/>
                              </a:lnTo>
                              <a:lnTo>
                                <a:pt x="90" y="79"/>
                              </a:lnTo>
                              <a:lnTo>
                                <a:pt x="32" y="79"/>
                              </a:lnTo>
                              <a:lnTo>
                                <a:pt x="18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3" name="Freeform 288"/>
                      <wps:cNvSpPr>
                        <a:spLocks noChangeAspect="1" noEditPoints="1"/>
                      </wps:cNvSpPr>
                      <wps:spPr bwMode="auto">
                        <a:xfrm>
                          <a:off x="1815" y="2098"/>
                          <a:ext cx="113" cy="111"/>
                        </a:xfrm>
                        <a:custGeom>
                          <a:avLst/>
                          <a:gdLst>
                            <a:gd name="T0" fmla="*/ 59 w 113"/>
                            <a:gd name="T1" fmla="*/ 1 h 111"/>
                            <a:gd name="T2" fmla="*/ 68 w 113"/>
                            <a:gd name="T3" fmla="*/ 1 h 111"/>
                            <a:gd name="T4" fmla="*/ 76 w 113"/>
                            <a:gd name="T5" fmla="*/ 3 h 111"/>
                            <a:gd name="T6" fmla="*/ 83 w 113"/>
                            <a:gd name="T7" fmla="*/ 4 h 111"/>
                            <a:gd name="T8" fmla="*/ 88 w 113"/>
                            <a:gd name="T9" fmla="*/ 7 h 111"/>
                            <a:gd name="T10" fmla="*/ 93 w 113"/>
                            <a:gd name="T11" fmla="*/ 11 h 111"/>
                            <a:gd name="T12" fmla="*/ 99 w 113"/>
                            <a:gd name="T13" fmla="*/ 15 h 111"/>
                            <a:gd name="T14" fmla="*/ 103 w 113"/>
                            <a:gd name="T15" fmla="*/ 21 h 111"/>
                            <a:gd name="T16" fmla="*/ 107 w 113"/>
                            <a:gd name="T17" fmla="*/ 28 h 111"/>
                            <a:gd name="T18" fmla="*/ 109 w 113"/>
                            <a:gd name="T19" fmla="*/ 36 h 111"/>
                            <a:gd name="T20" fmla="*/ 112 w 113"/>
                            <a:gd name="T21" fmla="*/ 44 h 111"/>
                            <a:gd name="T22" fmla="*/ 112 w 113"/>
                            <a:gd name="T23" fmla="*/ 55 h 111"/>
                            <a:gd name="T24" fmla="*/ 112 w 113"/>
                            <a:gd name="T25" fmla="*/ 64 h 111"/>
                            <a:gd name="T26" fmla="*/ 111 w 113"/>
                            <a:gd name="T27" fmla="*/ 72 h 111"/>
                            <a:gd name="T28" fmla="*/ 108 w 113"/>
                            <a:gd name="T29" fmla="*/ 79 h 111"/>
                            <a:gd name="T30" fmla="*/ 105 w 113"/>
                            <a:gd name="T31" fmla="*/ 86 h 111"/>
                            <a:gd name="T32" fmla="*/ 101 w 113"/>
                            <a:gd name="T33" fmla="*/ 92 h 111"/>
                            <a:gd name="T34" fmla="*/ 96 w 113"/>
                            <a:gd name="T35" fmla="*/ 98 h 111"/>
                            <a:gd name="T36" fmla="*/ 91 w 113"/>
                            <a:gd name="T37" fmla="*/ 102 h 111"/>
                            <a:gd name="T38" fmla="*/ 85 w 113"/>
                            <a:gd name="T39" fmla="*/ 104 h 111"/>
                            <a:gd name="T40" fmla="*/ 80 w 113"/>
                            <a:gd name="T41" fmla="*/ 107 h 111"/>
                            <a:gd name="T42" fmla="*/ 72 w 113"/>
                            <a:gd name="T43" fmla="*/ 108 h 111"/>
                            <a:gd name="T44" fmla="*/ 64 w 113"/>
                            <a:gd name="T45" fmla="*/ 110 h 111"/>
                            <a:gd name="T46" fmla="*/ 52 w 113"/>
                            <a:gd name="T47" fmla="*/ 110 h 111"/>
                            <a:gd name="T48" fmla="*/ 49 w 113"/>
                            <a:gd name="T49" fmla="*/ 0 h 111"/>
                            <a:gd name="T50" fmla="*/ 16 w 113"/>
                            <a:gd name="T51" fmla="*/ 96 h 111"/>
                            <a:gd name="T52" fmla="*/ 59 w 113"/>
                            <a:gd name="T53" fmla="*/ 95 h 111"/>
                            <a:gd name="T54" fmla="*/ 65 w 113"/>
                            <a:gd name="T55" fmla="*/ 95 h 111"/>
                            <a:gd name="T56" fmla="*/ 71 w 113"/>
                            <a:gd name="T57" fmla="*/ 95 h 111"/>
                            <a:gd name="T58" fmla="*/ 75 w 113"/>
                            <a:gd name="T59" fmla="*/ 92 h 111"/>
                            <a:gd name="T60" fmla="*/ 79 w 113"/>
                            <a:gd name="T61" fmla="*/ 91 h 111"/>
                            <a:gd name="T62" fmla="*/ 83 w 113"/>
                            <a:gd name="T63" fmla="*/ 88 h 111"/>
                            <a:gd name="T64" fmla="*/ 87 w 113"/>
                            <a:gd name="T65" fmla="*/ 84 h 111"/>
                            <a:gd name="T66" fmla="*/ 89 w 113"/>
                            <a:gd name="T67" fmla="*/ 80 h 111"/>
                            <a:gd name="T68" fmla="*/ 92 w 113"/>
                            <a:gd name="T69" fmla="*/ 75 h 111"/>
                            <a:gd name="T70" fmla="*/ 95 w 113"/>
                            <a:gd name="T71" fmla="*/ 71 h 111"/>
                            <a:gd name="T72" fmla="*/ 96 w 113"/>
                            <a:gd name="T73" fmla="*/ 66 h 111"/>
                            <a:gd name="T74" fmla="*/ 96 w 113"/>
                            <a:gd name="T75" fmla="*/ 59 h 111"/>
                            <a:gd name="T76" fmla="*/ 96 w 113"/>
                            <a:gd name="T77" fmla="*/ 51 h 111"/>
                            <a:gd name="T78" fmla="*/ 95 w 113"/>
                            <a:gd name="T79" fmla="*/ 44 h 111"/>
                            <a:gd name="T80" fmla="*/ 93 w 113"/>
                            <a:gd name="T81" fmla="*/ 39 h 111"/>
                            <a:gd name="T82" fmla="*/ 91 w 113"/>
                            <a:gd name="T83" fmla="*/ 32 h 111"/>
                            <a:gd name="T84" fmla="*/ 88 w 113"/>
                            <a:gd name="T85" fmla="*/ 27 h 111"/>
                            <a:gd name="T86" fmla="*/ 84 w 113"/>
                            <a:gd name="T87" fmla="*/ 23 h 111"/>
                            <a:gd name="T88" fmla="*/ 81 w 113"/>
                            <a:gd name="T89" fmla="*/ 20 h 111"/>
                            <a:gd name="T90" fmla="*/ 77 w 113"/>
                            <a:gd name="T91" fmla="*/ 19 h 111"/>
                            <a:gd name="T92" fmla="*/ 72 w 113"/>
                            <a:gd name="T93" fmla="*/ 17 h 111"/>
                            <a:gd name="T94" fmla="*/ 68 w 113"/>
                            <a:gd name="T95" fmla="*/ 16 h 111"/>
                            <a:gd name="T96" fmla="*/ 63 w 113"/>
                            <a:gd name="T97" fmla="*/ 15 h 111"/>
                            <a:gd name="T98" fmla="*/ 56 w 113"/>
                            <a:gd name="T99" fmla="*/ 15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3" h="111">
                              <a:moveTo>
                                <a:pt x="49" y="0"/>
                              </a:moveTo>
                              <a:lnTo>
                                <a:pt x="52" y="1"/>
                              </a:lnTo>
                              <a:lnTo>
                                <a:pt x="55" y="1"/>
                              </a:lnTo>
                              <a:lnTo>
                                <a:pt x="59" y="1"/>
                              </a:lnTo>
                              <a:lnTo>
                                <a:pt x="61" y="1"/>
                              </a:lnTo>
                              <a:lnTo>
                                <a:pt x="64" y="1"/>
                              </a:lnTo>
                              <a:lnTo>
                                <a:pt x="67" y="1"/>
                              </a:lnTo>
                              <a:lnTo>
                                <a:pt x="68" y="1"/>
                              </a:lnTo>
                              <a:lnTo>
                                <a:pt x="71" y="1"/>
                              </a:lnTo>
                              <a:lnTo>
                                <a:pt x="73" y="3"/>
                              </a:lnTo>
                              <a:lnTo>
                                <a:pt x="75" y="3"/>
                              </a:lnTo>
                              <a:lnTo>
                                <a:pt x="76" y="3"/>
                              </a:lnTo>
                              <a:lnTo>
                                <a:pt x="79" y="3"/>
                              </a:lnTo>
                              <a:lnTo>
                                <a:pt x="80" y="4"/>
                              </a:lnTo>
                              <a:lnTo>
                                <a:pt x="81" y="4"/>
                              </a:lnTo>
                              <a:lnTo>
                                <a:pt x="83" y="4"/>
                              </a:lnTo>
                              <a:lnTo>
                                <a:pt x="84" y="5"/>
                              </a:lnTo>
                              <a:lnTo>
                                <a:pt x="85" y="5"/>
                              </a:lnTo>
                              <a:lnTo>
                                <a:pt x="87" y="7"/>
                              </a:lnTo>
                              <a:lnTo>
                                <a:pt x="88" y="7"/>
                              </a:lnTo>
                              <a:lnTo>
                                <a:pt x="89" y="8"/>
                              </a:lnTo>
                              <a:lnTo>
                                <a:pt x="91" y="8"/>
                              </a:lnTo>
                              <a:lnTo>
                                <a:pt x="92" y="9"/>
                              </a:lnTo>
                              <a:lnTo>
                                <a:pt x="93" y="11"/>
                              </a:lnTo>
                              <a:lnTo>
                                <a:pt x="95" y="11"/>
                              </a:lnTo>
                              <a:lnTo>
                                <a:pt x="96" y="12"/>
                              </a:lnTo>
                              <a:lnTo>
                                <a:pt x="97" y="13"/>
                              </a:lnTo>
                              <a:lnTo>
                                <a:pt x="99" y="15"/>
                              </a:lnTo>
                              <a:lnTo>
                                <a:pt x="100" y="16"/>
                              </a:lnTo>
                              <a:lnTo>
                                <a:pt x="101" y="17"/>
                              </a:lnTo>
                              <a:lnTo>
                                <a:pt x="103" y="20"/>
                              </a:lnTo>
                              <a:lnTo>
                                <a:pt x="103" y="21"/>
                              </a:lnTo>
                              <a:lnTo>
                                <a:pt x="104" y="23"/>
                              </a:lnTo>
                              <a:lnTo>
                                <a:pt x="105" y="24"/>
                              </a:lnTo>
                              <a:lnTo>
                                <a:pt x="105" y="27"/>
                              </a:lnTo>
                              <a:lnTo>
                                <a:pt x="107" y="28"/>
                              </a:lnTo>
                              <a:lnTo>
                                <a:pt x="108" y="30"/>
                              </a:lnTo>
                              <a:lnTo>
                                <a:pt x="108" y="32"/>
                              </a:lnTo>
                              <a:lnTo>
                                <a:pt x="109" y="34"/>
                              </a:lnTo>
                              <a:lnTo>
                                <a:pt x="109" y="36"/>
                              </a:lnTo>
                              <a:lnTo>
                                <a:pt x="111" y="38"/>
                              </a:lnTo>
                              <a:lnTo>
                                <a:pt x="111" y="40"/>
                              </a:lnTo>
                              <a:lnTo>
                                <a:pt x="112" y="43"/>
                              </a:lnTo>
                              <a:lnTo>
                                <a:pt x="112" y="44"/>
                              </a:lnTo>
                              <a:lnTo>
                                <a:pt x="112" y="47"/>
                              </a:lnTo>
                              <a:lnTo>
                                <a:pt x="112" y="50"/>
                              </a:lnTo>
                              <a:lnTo>
                                <a:pt x="112" y="52"/>
                              </a:lnTo>
                              <a:lnTo>
                                <a:pt x="112" y="55"/>
                              </a:lnTo>
                              <a:lnTo>
                                <a:pt x="113" y="56"/>
                              </a:lnTo>
                              <a:lnTo>
                                <a:pt x="112" y="59"/>
                              </a:lnTo>
                              <a:lnTo>
                                <a:pt x="112" y="62"/>
                              </a:lnTo>
                              <a:lnTo>
                                <a:pt x="112" y="64"/>
                              </a:lnTo>
                              <a:lnTo>
                                <a:pt x="112" y="67"/>
                              </a:lnTo>
                              <a:lnTo>
                                <a:pt x="112" y="68"/>
                              </a:lnTo>
                              <a:lnTo>
                                <a:pt x="111" y="71"/>
                              </a:lnTo>
                              <a:lnTo>
                                <a:pt x="111" y="72"/>
                              </a:lnTo>
                              <a:lnTo>
                                <a:pt x="111" y="74"/>
                              </a:lnTo>
                              <a:lnTo>
                                <a:pt x="109" y="75"/>
                              </a:lnTo>
                              <a:lnTo>
                                <a:pt x="109" y="78"/>
                              </a:lnTo>
                              <a:lnTo>
                                <a:pt x="108" y="79"/>
                              </a:lnTo>
                              <a:lnTo>
                                <a:pt x="108" y="82"/>
                              </a:lnTo>
                              <a:lnTo>
                                <a:pt x="107" y="83"/>
                              </a:lnTo>
                              <a:lnTo>
                                <a:pt x="105" y="84"/>
                              </a:lnTo>
                              <a:lnTo>
                                <a:pt x="105" y="86"/>
                              </a:lnTo>
                              <a:lnTo>
                                <a:pt x="104" y="88"/>
                              </a:lnTo>
                              <a:lnTo>
                                <a:pt x="103" y="90"/>
                              </a:lnTo>
                              <a:lnTo>
                                <a:pt x="101" y="91"/>
                              </a:lnTo>
                              <a:lnTo>
                                <a:pt x="101" y="92"/>
                              </a:lnTo>
                              <a:lnTo>
                                <a:pt x="100" y="94"/>
                              </a:lnTo>
                              <a:lnTo>
                                <a:pt x="99" y="95"/>
                              </a:lnTo>
                              <a:lnTo>
                                <a:pt x="97" y="96"/>
                              </a:lnTo>
                              <a:lnTo>
                                <a:pt x="96" y="98"/>
                              </a:lnTo>
                              <a:lnTo>
                                <a:pt x="95" y="100"/>
                              </a:lnTo>
                              <a:lnTo>
                                <a:pt x="93" y="100"/>
                              </a:lnTo>
                              <a:lnTo>
                                <a:pt x="92" y="102"/>
                              </a:lnTo>
                              <a:lnTo>
                                <a:pt x="91" y="102"/>
                              </a:lnTo>
                              <a:lnTo>
                                <a:pt x="89" y="103"/>
                              </a:lnTo>
                              <a:lnTo>
                                <a:pt x="88" y="103"/>
                              </a:lnTo>
                              <a:lnTo>
                                <a:pt x="87" y="104"/>
                              </a:lnTo>
                              <a:lnTo>
                                <a:pt x="85" y="104"/>
                              </a:lnTo>
                              <a:lnTo>
                                <a:pt x="84" y="106"/>
                              </a:lnTo>
                              <a:lnTo>
                                <a:pt x="83" y="106"/>
                              </a:lnTo>
                              <a:lnTo>
                                <a:pt x="81" y="107"/>
                              </a:lnTo>
                              <a:lnTo>
                                <a:pt x="80" y="107"/>
                              </a:lnTo>
                              <a:lnTo>
                                <a:pt x="79" y="108"/>
                              </a:lnTo>
                              <a:lnTo>
                                <a:pt x="76" y="108"/>
                              </a:lnTo>
                              <a:lnTo>
                                <a:pt x="75" y="108"/>
                              </a:lnTo>
                              <a:lnTo>
                                <a:pt x="72" y="108"/>
                              </a:lnTo>
                              <a:lnTo>
                                <a:pt x="71" y="110"/>
                              </a:lnTo>
                              <a:lnTo>
                                <a:pt x="68" y="110"/>
                              </a:lnTo>
                              <a:lnTo>
                                <a:pt x="65" y="110"/>
                              </a:lnTo>
                              <a:lnTo>
                                <a:pt x="64" y="110"/>
                              </a:lnTo>
                              <a:lnTo>
                                <a:pt x="61" y="110"/>
                              </a:lnTo>
                              <a:lnTo>
                                <a:pt x="57" y="110"/>
                              </a:lnTo>
                              <a:lnTo>
                                <a:pt x="55" y="110"/>
                              </a:lnTo>
                              <a:lnTo>
                                <a:pt x="52" y="110"/>
                              </a:lnTo>
                              <a:lnTo>
                                <a:pt x="49" y="111"/>
                              </a:lnTo>
                              <a:lnTo>
                                <a:pt x="0" y="111"/>
                              </a:lnTo>
                              <a:lnTo>
                                <a:pt x="0" y="0"/>
                              </a:lnTo>
                              <a:lnTo>
                                <a:pt x="49" y="0"/>
                              </a:lnTo>
                              <a:lnTo>
                                <a:pt x="49" y="0"/>
                              </a:lnTo>
                              <a:close/>
                              <a:moveTo>
                                <a:pt x="55" y="13"/>
                              </a:moveTo>
                              <a:lnTo>
                                <a:pt x="16" y="13"/>
                              </a:lnTo>
                              <a:lnTo>
                                <a:pt x="16" y="96"/>
                              </a:lnTo>
                              <a:lnTo>
                                <a:pt x="55" y="96"/>
                              </a:lnTo>
                              <a:lnTo>
                                <a:pt x="56" y="95"/>
                              </a:lnTo>
                              <a:lnTo>
                                <a:pt x="57" y="95"/>
                              </a:lnTo>
                              <a:lnTo>
                                <a:pt x="59" y="95"/>
                              </a:lnTo>
                              <a:lnTo>
                                <a:pt x="61" y="95"/>
                              </a:lnTo>
                              <a:lnTo>
                                <a:pt x="63" y="95"/>
                              </a:lnTo>
                              <a:lnTo>
                                <a:pt x="64" y="95"/>
                              </a:lnTo>
                              <a:lnTo>
                                <a:pt x="65" y="95"/>
                              </a:lnTo>
                              <a:lnTo>
                                <a:pt x="67" y="95"/>
                              </a:lnTo>
                              <a:lnTo>
                                <a:pt x="68" y="95"/>
                              </a:lnTo>
                              <a:lnTo>
                                <a:pt x="69" y="95"/>
                              </a:lnTo>
                              <a:lnTo>
                                <a:pt x="71" y="95"/>
                              </a:lnTo>
                              <a:lnTo>
                                <a:pt x="72" y="95"/>
                              </a:lnTo>
                              <a:lnTo>
                                <a:pt x="72" y="94"/>
                              </a:lnTo>
                              <a:lnTo>
                                <a:pt x="73" y="94"/>
                              </a:lnTo>
                              <a:lnTo>
                                <a:pt x="75" y="92"/>
                              </a:lnTo>
                              <a:lnTo>
                                <a:pt x="76" y="92"/>
                              </a:lnTo>
                              <a:lnTo>
                                <a:pt x="77" y="92"/>
                              </a:lnTo>
                              <a:lnTo>
                                <a:pt x="79" y="91"/>
                              </a:lnTo>
                              <a:lnTo>
                                <a:pt x="79" y="91"/>
                              </a:lnTo>
                              <a:lnTo>
                                <a:pt x="80" y="90"/>
                              </a:lnTo>
                              <a:lnTo>
                                <a:pt x="81" y="90"/>
                              </a:lnTo>
                              <a:lnTo>
                                <a:pt x="81" y="88"/>
                              </a:lnTo>
                              <a:lnTo>
                                <a:pt x="83" y="88"/>
                              </a:lnTo>
                              <a:lnTo>
                                <a:pt x="84" y="88"/>
                              </a:lnTo>
                              <a:lnTo>
                                <a:pt x="84" y="87"/>
                              </a:lnTo>
                              <a:lnTo>
                                <a:pt x="85" y="86"/>
                              </a:lnTo>
                              <a:lnTo>
                                <a:pt x="87" y="84"/>
                              </a:lnTo>
                              <a:lnTo>
                                <a:pt x="88" y="84"/>
                              </a:lnTo>
                              <a:lnTo>
                                <a:pt x="88" y="83"/>
                              </a:lnTo>
                              <a:lnTo>
                                <a:pt x="89" y="82"/>
                              </a:lnTo>
                              <a:lnTo>
                                <a:pt x="89" y="80"/>
                              </a:lnTo>
                              <a:lnTo>
                                <a:pt x="91" y="79"/>
                              </a:lnTo>
                              <a:lnTo>
                                <a:pt x="91" y="78"/>
                              </a:lnTo>
                              <a:lnTo>
                                <a:pt x="92" y="76"/>
                              </a:lnTo>
                              <a:lnTo>
                                <a:pt x="92" y="75"/>
                              </a:lnTo>
                              <a:lnTo>
                                <a:pt x="93" y="75"/>
                              </a:lnTo>
                              <a:lnTo>
                                <a:pt x="93" y="74"/>
                              </a:lnTo>
                              <a:lnTo>
                                <a:pt x="93" y="72"/>
                              </a:lnTo>
                              <a:lnTo>
                                <a:pt x="95" y="71"/>
                              </a:lnTo>
                              <a:lnTo>
                                <a:pt x="95" y="70"/>
                              </a:lnTo>
                              <a:lnTo>
                                <a:pt x="95" y="68"/>
                              </a:lnTo>
                              <a:lnTo>
                                <a:pt x="96" y="67"/>
                              </a:lnTo>
                              <a:lnTo>
                                <a:pt x="96" y="66"/>
                              </a:lnTo>
                              <a:lnTo>
                                <a:pt x="96" y="64"/>
                              </a:lnTo>
                              <a:lnTo>
                                <a:pt x="96" y="62"/>
                              </a:lnTo>
                              <a:lnTo>
                                <a:pt x="96" y="60"/>
                              </a:lnTo>
                              <a:lnTo>
                                <a:pt x="96" y="59"/>
                              </a:lnTo>
                              <a:lnTo>
                                <a:pt x="97" y="56"/>
                              </a:lnTo>
                              <a:lnTo>
                                <a:pt x="96" y="55"/>
                              </a:lnTo>
                              <a:lnTo>
                                <a:pt x="96" y="54"/>
                              </a:lnTo>
                              <a:lnTo>
                                <a:pt x="96" y="51"/>
                              </a:lnTo>
                              <a:lnTo>
                                <a:pt x="96" y="50"/>
                              </a:lnTo>
                              <a:lnTo>
                                <a:pt x="96" y="48"/>
                              </a:lnTo>
                              <a:lnTo>
                                <a:pt x="96" y="46"/>
                              </a:lnTo>
                              <a:lnTo>
                                <a:pt x="95" y="44"/>
                              </a:lnTo>
                              <a:lnTo>
                                <a:pt x="95" y="43"/>
                              </a:lnTo>
                              <a:lnTo>
                                <a:pt x="95" y="42"/>
                              </a:lnTo>
                              <a:lnTo>
                                <a:pt x="93" y="40"/>
                              </a:lnTo>
                              <a:lnTo>
                                <a:pt x="93" y="39"/>
                              </a:lnTo>
                              <a:lnTo>
                                <a:pt x="93" y="36"/>
                              </a:lnTo>
                              <a:lnTo>
                                <a:pt x="92" y="35"/>
                              </a:lnTo>
                              <a:lnTo>
                                <a:pt x="92" y="34"/>
                              </a:lnTo>
                              <a:lnTo>
                                <a:pt x="91" y="32"/>
                              </a:lnTo>
                              <a:lnTo>
                                <a:pt x="91" y="31"/>
                              </a:lnTo>
                              <a:lnTo>
                                <a:pt x="89" y="30"/>
                              </a:lnTo>
                              <a:lnTo>
                                <a:pt x="89" y="28"/>
                              </a:lnTo>
                              <a:lnTo>
                                <a:pt x="88" y="27"/>
                              </a:lnTo>
                              <a:lnTo>
                                <a:pt x="87" y="25"/>
                              </a:lnTo>
                              <a:lnTo>
                                <a:pt x="87" y="25"/>
                              </a:lnTo>
                              <a:lnTo>
                                <a:pt x="85" y="24"/>
                              </a:lnTo>
                              <a:lnTo>
                                <a:pt x="84" y="23"/>
                              </a:lnTo>
                              <a:lnTo>
                                <a:pt x="84" y="21"/>
                              </a:lnTo>
                              <a:lnTo>
                                <a:pt x="83" y="21"/>
                              </a:lnTo>
                              <a:lnTo>
                                <a:pt x="81" y="21"/>
                              </a:lnTo>
                              <a:lnTo>
                                <a:pt x="81" y="20"/>
                              </a:lnTo>
                              <a:lnTo>
                                <a:pt x="80" y="20"/>
                              </a:lnTo>
                              <a:lnTo>
                                <a:pt x="79" y="19"/>
                              </a:lnTo>
                              <a:lnTo>
                                <a:pt x="79" y="19"/>
                              </a:lnTo>
                              <a:lnTo>
                                <a:pt x="77" y="19"/>
                              </a:lnTo>
                              <a:lnTo>
                                <a:pt x="76" y="17"/>
                              </a:lnTo>
                              <a:lnTo>
                                <a:pt x="75" y="17"/>
                              </a:lnTo>
                              <a:lnTo>
                                <a:pt x="73" y="17"/>
                              </a:lnTo>
                              <a:lnTo>
                                <a:pt x="72" y="17"/>
                              </a:lnTo>
                              <a:lnTo>
                                <a:pt x="72" y="16"/>
                              </a:lnTo>
                              <a:lnTo>
                                <a:pt x="71" y="16"/>
                              </a:lnTo>
                              <a:lnTo>
                                <a:pt x="69" y="16"/>
                              </a:lnTo>
                              <a:lnTo>
                                <a:pt x="68" y="16"/>
                              </a:lnTo>
                              <a:lnTo>
                                <a:pt x="67" y="15"/>
                              </a:lnTo>
                              <a:lnTo>
                                <a:pt x="65" y="15"/>
                              </a:lnTo>
                              <a:lnTo>
                                <a:pt x="64" y="15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9" y="15"/>
                              </a:lnTo>
                              <a:lnTo>
                                <a:pt x="57" y="15"/>
                              </a:lnTo>
                              <a:lnTo>
                                <a:pt x="56" y="15"/>
                              </a:lnTo>
                              <a:lnTo>
                                <a:pt x="55" y="13"/>
                              </a:lnTo>
                              <a:lnTo>
                                <a:pt x="55" y="13"/>
                              </a:lnTo>
                              <a:lnTo>
                                <a:pt x="55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4" name="Freeform 289"/>
                      <wps:cNvSpPr>
                        <a:spLocks noChangeAspect="1"/>
                      </wps:cNvSpPr>
                      <wps:spPr bwMode="auto">
                        <a:xfrm>
                          <a:off x="2191" y="2098"/>
                          <a:ext cx="101" cy="111"/>
                        </a:xfrm>
                        <a:custGeom>
                          <a:avLst/>
                          <a:gdLst>
                            <a:gd name="T0" fmla="*/ 59 w 101"/>
                            <a:gd name="T1" fmla="*/ 15 h 111"/>
                            <a:gd name="T2" fmla="*/ 59 w 101"/>
                            <a:gd name="T3" fmla="*/ 111 h 111"/>
                            <a:gd name="T4" fmla="*/ 43 w 101"/>
                            <a:gd name="T5" fmla="*/ 111 h 111"/>
                            <a:gd name="T6" fmla="*/ 43 w 101"/>
                            <a:gd name="T7" fmla="*/ 15 h 111"/>
                            <a:gd name="T8" fmla="*/ 0 w 101"/>
                            <a:gd name="T9" fmla="*/ 15 h 111"/>
                            <a:gd name="T10" fmla="*/ 0 w 101"/>
                            <a:gd name="T11" fmla="*/ 0 h 111"/>
                            <a:gd name="T12" fmla="*/ 101 w 101"/>
                            <a:gd name="T13" fmla="*/ 0 h 111"/>
                            <a:gd name="T14" fmla="*/ 101 w 101"/>
                            <a:gd name="T15" fmla="*/ 15 h 111"/>
                            <a:gd name="T16" fmla="*/ 59 w 101"/>
                            <a:gd name="T17" fmla="*/ 15 h 111"/>
                            <a:gd name="T18" fmla="*/ 59 w 101"/>
                            <a:gd name="T19" fmla="*/ 15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1" h="111">
                              <a:moveTo>
                                <a:pt x="59" y="15"/>
                              </a:moveTo>
                              <a:lnTo>
                                <a:pt x="59" y="111"/>
                              </a:lnTo>
                              <a:lnTo>
                                <a:pt x="43" y="111"/>
                              </a:lnTo>
                              <a:lnTo>
                                <a:pt x="43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101" y="0"/>
                              </a:lnTo>
                              <a:lnTo>
                                <a:pt x="101" y="15"/>
                              </a:lnTo>
                              <a:lnTo>
                                <a:pt x="59" y="15"/>
                              </a:lnTo>
                              <a:lnTo>
                                <a:pt x="5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5" name="Freeform 290"/>
                      <wps:cNvSpPr>
                        <a:spLocks noChangeAspect="1"/>
                      </wps:cNvSpPr>
                      <wps:spPr bwMode="auto">
                        <a:xfrm>
                          <a:off x="2408" y="2098"/>
                          <a:ext cx="89" cy="111"/>
                        </a:xfrm>
                        <a:custGeom>
                          <a:avLst/>
                          <a:gdLst>
                            <a:gd name="T0" fmla="*/ 0 w 89"/>
                            <a:gd name="T1" fmla="*/ 111 h 111"/>
                            <a:gd name="T2" fmla="*/ 0 w 89"/>
                            <a:gd name="T3" fmla="*/ 0 h 111"/>
                            <a:gd name="T4" fmla="*/ 88 w 89"/>
                            <a:gd name="T5" fmla="*/ 0 h 111"/>
                            <a:gd name="T6" fmla="*/ 88 w 89"/>
                            <a:gd name="T7" fmla="*/ 13 h 111"/>
                            <a:gd name="T8" fmla="*/ 16 w 89"/>
                            <a:gd name="T9" fmla="*/ 13 h 111"/>
                            <a:gd name="T10" fmla="*/ 16 w 89"/>
                            <a:gd name="T11" fmla="*/ 47 h 111"/>
                            <a:gd name="T12" fmla="*/ 84 w 89"/>
                            <a:gd name="T13" fmla="*/ 47 h 111"/>
                            <a:gd name="T14" fmla="*/ 84 w 89"/>
                            <a:gd name="T15" fmla="*/ 62 h 111"/>
                            <a:gd name="T16" fmla="*/ 16 w 89"/>
                            <a:gd name="T17" fmla="*/ 62 h 111"/>
                            <a:gd name="T18" fmla="*/ 16 w 89"/>
                            <a:gd name="T19" fmla="*/ 95 h 111"/>
                            <a:gd name="T20" fmla="*/ 89 w 89"/>
                            <a:gd name="T21" fmla="*/ 95 h 111"/>
                            <a:gd name="T22" fmla="*/ 89 w 89"/>
                            <a:gd name="T23" fmla="*/ 111 h 111"/>
                            <a:gd name="T24" fmla="*/ 0 w 89"/>
                            <a:gd name="T25" fmla="*/ 111 h 111"/>
                            <a:gd name="T26" fmla="*/ 0 w 89"/>
                            <a:gd name="T27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3"/>
                              </a:lnTo>
                              <a:lnTo>
                                <a:pt x="16" y="13"/>
                              </a:lnTo>
                              <a:lnTo>
                                <a:pt x="16" y="47"/>
                              </a:lnTo>
                              <a:lnTo>
                                <a:pt x="84" y="47"/>
                              </a:lnTo>
                              <a:lnTo>
                                <a:pt x="84" y="62"/>
                              </a:lnTo>
                              <a:lnTo>
                                <a:pt x="16" y="62"/>
                              </a:lnTo>
                              <a:lnTo>
                                <a:pt x="16" y="95"/>
                              </a:lnTo>
                              <a:lnTo>
                                <a:pt x="89" y="95"/>
                              </a:lnTo>
                              <a:lnTo>
                                <a:pt x="89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6" name="Freeform 291"/>
                      <wps:cNvSpPr>
                        <a:spLocks noChangeAspect="1"/>
                      </wps:cNvSpPr>
                      <wps:spPr bwMode="auto">
                        <a:xfrm>
                          <a:off x="2620" y="2098"/>
                          <a:ext cx="84" cy="111"/>
                        </a:xfrm>
                        <a:custGeom>
                          <a:avLst/>
                          <a:gdLst>
                            <a:gd name="T0" fmla="*/ 0 w 84"/>
                            <a:gd name="T1" fmla="*/ 111 h 111"/>
                            <a:gd name="T2" fmla="*/ 0 w 84"/>
                            <a:gd name="T3" fmla="*/ 0 h 111"/>
                            <a:gd name="T4" fmla="*/ 16 w 84"/>
                            <a:gd name="T5" fmla="*/ 0 h 111"/>
                            <a:gd name="T6" fmla="*/ 16 w 84"/>
                            <a:gd name="T7" fmla="*/ 95 h 111"/>
                            <a:gd name="T8" fmla="*/ 84 w 84"/>
                            <a:gd name="T9" fmla="*/ 95 h 111"/>
                            <a:gd name="T10" fmla="*/ 84 w 84"/>
                            <a:gd name="T11" fmla="*/ 111 h 111"/>
                            <a:gd name="T12" fmla="*/ 0 w 84"/>
                            <a:gd name="T13" fmla="*/ 111 h 111"/>
                            <a:gd name="T14" fmla="*/ 0 w 84"/>
                            <a:gd name="T15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4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16" y="0"/>
                              </a:lnTo>
                              <a:lnTo>
                                <a:pt x="16" y="95"/>
                              </a:lnTo>
                              <a:lnTo>
                                <a:pt x="84" y="95"/>
                              </a:lnTo>
                              <a:lnTo>
                                <a:pt x="84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7" name="Freeform 292"/>
                      <wps:cNvSpPr>
                        <a:spLocks noChangeAspect="1"/>
                      </wps:cNvSpPr>
                      <wps:spPr bwMode="auto">
                        <a:xfrm>
                          <a:off x="2823" y="2098"/>
                          <a:ext cx="89" cy="111"/>
                        </a:xfrm>
                        <a:custGeom>
                          <a:avLst/>
                          <a:gdLst>
                            <a:gd name="T0" fmla="*/ 0 w 89"/>
                            <a:gd name="T1" fmla="*/ 111 h 111"/>
                            <a:gd name="T2" fmla="*/ 0 w 89"/>
                            <a:gd name="T3" fmla="*/ 0 h 111"/>
                            <a:gd name="T4" fmla="*/ 88 w 89"/>
                            <a:gd name="T5" fmla="*/ 0 h 111"/>
                            <a:gd name="T6" fmla="*/ 88 w 89"/>
                            <a:gd name="T7" fmla="*/ 13 h 111"/>
                            <a:gd name="T8" fmla="*/ 16 w 89"/>
                            <a:gd name="T9" fmla="*/ 13 h 111"/>
                            <a:gd name="T10" fmla="*/ 16 w 89"/>
                            <a:gd name="T11" fmla="*/ 47 h 111"/>
                            <a:gd name="T12" fmla="*/ 84 w 89"/>
                            <a:gd name="T13" fmla="*/ 47 h 111"/>
                            <a:gd name="T14" fmla="*/ 84 w 89"/>
                            <a:gd name="T15" fmla="*/ 62 h 111"/>
                            <a:gd name="T16" fmla="*/ 16 w 89"/>
                            <a:gd name="T17" fmla="*/ 62 h 111"/>
                            <a:gd name="T18" fmla="*/ 16 w 89"/>
                            <a:gd name="T19" fmla="*/ 95 h 111"/>
                            <a:gd name="T20" fmla="*/ 89 w 89"/>
                            <a:gd name="T21" fmla="*/ 95 h 111"/>
                            <a:gd name="T22" fmla="*/ 89 w 89"/>
                            <a:gd name="T23" fmla="*/ 111 h 111"/>
                            <a:gd name="T24" fmla="*/ 0 w 89"/>
                            <a:gd name="T25" fmla="*/ 111 h 111"/>
                            <a:gd name="T26" fmla="*/ 0 w 89"/>
                            <a:gd name="T27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9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88" y="0"/>
                              </a:lnTo>
                              <a:lnTo>
                                <a:pt x="88" y="13"/>
                              </a:lnTo>
                              <a:lnTo>
                                <a:pt x="16" y="13"/>
                              </a:lnTo>
                              <a:lnTo>
                                <a:pt x="16" y="47"/>
                              </a:lnTo>
                              <a:lnTo>
                                <a:pt x="84" y="47"/>
                              </a:lnTo>
                              <a:lnTo>
                                <a:pt x="84" y="62"/>
                              </a:lnTo>
                              <a:lnTo>
                                <a:pt x="16" y="62"/>
                              </a:lnTo>
                              <a:lnTo>
                                <a:pt x="16" y="95"/>
                              </a:lnTo>
                              <a:lnTo>
                                <a:pt x="89" y="95"/>
                              </a:lnTo>
                              <a:lnTo>
                                <a:pt x="89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8" name="Freeform 293"/>
                      <wps:cNvSpPr>
                        <a:spLocks noChangeAspect="1"/>
                      </wps:cNvSpPr>
                      <wps:spPr bwMode="auto">
                        <a:xfrm>
                          <a:off x="3030" y="2095"/>
                          <a:ext cx="118" cy="117"/>
                        </a:xfrm>
                        <a:custGeom>
                          <a:avLst/>
                          <a:gdLst>
                            <a:gd name="T0" fmla="*/ 115 w 118"/>
                            <a:gd name="T1" fmla="*/ 81 h 117"/>
                            <a:gd name="T2" fmla="*/ 109 w 118"/>
                            <a:gd name="T3" fmla="*/ 91 h 117"/>
                            <a:gd name="T4" fmla="*/ 101 w 118"/>
                            <a:gd name="T5" fmla="*/ 101 h 117"/>
                            <a:gd name="T6" fmla="*/ 91 w 118"/>
                            <a:gd name="T7" fmla="*/ 109 h 117"/>
                            <a:gd name="T8" fmla="*/ 77 w 118"/>
                            <a:gd name="T9" fmla="*/ 114 h 117"/>
                            <a:gd name="T10" fmla="*/ 63 w 118"/>
                            <a:gd name="T11" fmla="*/ 115 h 117"/>
                            <a:gd name="T12" fmla="*/ 47 w 118"/>
                            <a:gd name="T13" fmla="*/ 115 h 117"/>
                            <a:gd name="T14" fmla="*/ 31 w 118"/>
                            <a:gd name="T15" fmla="*/ 110 h 117"/>
                            <a:gd name="T16" fmla="*/ 19 w 118"/>
                            <a:gd name="T17" fmla="*/ 102 h 117"/>
                            <a:gd name="T18" fmla="*/ 8 w 118"/>
                            <a:gd name="T19" fmla="*/ 91 h 117"/>
                            <a:gd name="T20" fmla="*/ 3 w 118"/>
                            <a:gd name="T21" fmla="*/ 78 h 117"/>
                            <a:gd name="T22" fmla="*/ 0 w 118"/>
                            <a:gd name="T23" fmla="*/ 65 h 117"/>
                            <a:gd name="T24" fmla="*/ 0 w 118"/>
                            <a:gd name="T25" fmla="*/ 47 h 117"/>
                            <a:gd name="T26" fmla="*/ 5 w 118"/>
                            <a:gd name="T27" fmla="*/ 31 h 117"/>
                            <a:gd name="T28" fmla="*/ 13 w 118"/>
                            <a:gd name="T29" fmla="*/ 19 h 117"/>
                            <a:gd name="T30" fmla="*/ 24 w 118"/>
                            <a:gd name="T31" fmla="*/ 10 h 117"/>
                            <a:gd name="T32" fmla="*/ 39 w 118"/>
                            <a:gd name="T33" fmla="*/ 4 h 117"/>
                            <a:gd name="T34" fmla="*/ 56 w 118"/>
                            <a:gd name="T35" fmla="*/ 2 h 117"/>
                            <a:gd name="T36" fmla="*/ 72 w 118"/>
                            <a:gd name="T37" fmla="*/ 2 h 117"/>
                            <a:gd name="T38" fmla="*/ 84 w 118"/>
                            <a:gd name="T39" fmla="*/ 6 h 117"/>
                            <a:gd name="T40" fmla="*/ 96 w 118"/>
                            <a:gd name="T41" fmla="*/ 11 h 117"/>
                            <a:gd name="T42" fmla="*/ 105 w 118"/>
                            <a:gd name="T43" fmla="*/ 19 h 117"/>
                            <a:gd name="T44" fmla="*/ 112 w 118"/>
                            <a:gd name="T45" fmla="*/ 30 h 117"/>
                            <a:gd name="T46" fmla="*/ 115 w 118"/>
                            <a:gd name="T47" fmla="*/ 41 h 117"/>
                            <a:gd name="T48" fmla="*/ 99 w 118"/>
                            <a:gd name="T49" fmla="*/ 39 h 117"/>
                            <a:gd name="T50" fmla="*/ 95 w 118"/>
                            <a:gd name="T51" fmla="*/ 33 h 117"/>
                            <a:gd name="T52" fmla="*/ 89 w 118"/>
                            <a:gd name="T53" fmla="*/ 26 h 117"/>
                            <a:gd name="T54" fmla="*/ 83 w 118"/>
                            <a:gd name="T55" fmla="*/ 22 h 117"/>
                            <a:gd name="T56" fmla="*/ 73 w 118"/>
                            <a:gd name="T57" fmla="*/ 18 h 117"/>
                            <a:gd name="T58" fmla="*/ 64 w 118"/>
                            <a:gd name="T59" fmla="*/ 16 h 117"/>
                            <a:gd name="T60" fmla="*/ 53 w 118"/>
                            <a:gd name="T61" fmla="*/ 16 h 117"/>
                            <a:gd name="T62" fmla="*/ 41 w 118"/>
                            <a:gd name="T63" fmla="*/ 19 h 117"/>
                            <a:gd name="T64" fmla="*/ 32 w 118"/>
                            <a:gd name="T65" fmla="*/ 24 h 117"/>
                            <a:gd name="T66" fmla="*/ 24 w 118"/>
                            <a:gd name="T67" fmla="*/ 31 h 117"/>
                            <a:gd name="T68" fmla="*/ 19 w 118"/>
                            <a:gd name="T69" fmla="*/ 42 h 117"/>
                            <a:gd name="T70" fmla="*/ 16 w 118"/>
                            <a:gd name="T71" fmla="*/ 53 h 117"/>
                            <a:gd name="T72" fmla="*/ 16 w 118"/>
                            <a:gd name="T73" fmla="*/ 66 h 117"/>
                            <a:gd name="T74" fmla="*/ 19 w 118"/>
                            <a:gd name="T75" fmla="*/ 77 h 117"/>
                            <a:gd name="T76" fmla="*/ 24 w 118"/>
                            <a:gd name="T77" fmla="*/ 85 h 117"/>
                            <a:gd name="T78" fmla="*/ 32 w 118"/>
                            <a:gd name="T79" fmla="*/ 93 h 117"/>
                            <a:gd name="T80" fmla="*/ 41 w 118"/>
                            <a:gd name="T81" fmla="*/ 98 h 117"/>
                            <a:gd name="T82" fmla="*/ 53 w 118"/>
                            <a:gd name="T83" fmla="*/ 101 h 117"/>
                            <a:gd name="T84" fmla="*/ 65 w 118"/>
                            <a:gd name="T85" fmla="*/ 101 h 117"/>
                            <a:gd name="T86" fmla="*/ 75 w 118"/>
                            <a:gd name="T87" fmla="*/ 99 h 117"/>
                            <a:gd name="T88" fmla="*/ 84 w 118"/>
                            <a:gd name="T89" fmla="*/ 95 h 117"/>
                            <a:gd name="T90" fmla="*/ 91 w 118"/>
                            <a:gd name="T91" fmla="*/ 89 h 117"/>
                            <a:gd name="T92" fmla="*/ 96 w 118"/>
                            <a:gd name="T93" fmla="*/ 82 h 117"/>
                            <a:gd name="T94" fmla="*/ 100 w 118"/>
                            <a:gd name="T95" fmla="*/ 77 h 117"/>
                            <a:gd name="T96" fmla="*/ 118 w 118"/>
                            <a:gd name="T97" fmla="*/ 71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18" h="117">
                              <a:moveTo>
                                <a:pt x="118" y="71"/>
                              </a:moveTo>
                              <a:lnTo>
                                <a:pt x="116" y="75"/>
                              </a:lnTo>
                              <a:lnTo>
                                <a:pt x="116" y="77"/>
                              </a:lnTo>
                              <a:lnTo>
                                <a:pt x="115" y="81"/>
                              </a:lnTo>
                              <a:lnTo>
                                <a:pt x="113" y="83"/>
                              </a:lnTo>
                              <a:lnTo>
                                <a:pt x="112" y="86"/>
                              </a:lnTo>
                              <a:lnTo>
                                <a:pt x="111" y="89"/>
                              </a:lnTo>
                              <a:lnTo>
                                <a:pt x="109" y="91"/>
                              </a:lnTo>
                              <a:lnTo>
                                <a:pt x="108" y="94"/>
                              </a:lnTo>
                              <a:lnTo>
                                <a:pt x="105" y="97"/>
                              </a:lnTo>
                              <a:lnTo>
                                <a:pt x="104" y="98"/>
                              </a:lnTo>
                              <a:lnTo>
                                <a:pt x="101" y="101"/>
                              </a:lnTo>
                              <a:lnTo>
                                <a:pt x="100" y="103"/>
                              </a:lnTo>
                              <a:lnTo>
                                <a:pt x="96" y="105"/>
                              </a:lnTo>
                              <a:lnTo>
                                <a:pt x="93" y="107"/>
                              </a:lnTo>
                              <a:lnTo>
                                <a:pt x="91" y="109"/>
                              </a:lnTo>
                              <a:lnTo>
                                <a:pt x="88" y="110"/>
                              </a:lnTo>
                              <a:lnTo>
                                <a:pt x="84" y="111"/>
                              </a:lnTo>
                              <a:lnTo>
                                <a:pt x="81" y="113"/>
                              </a:lnTo>
                              <a:lnTo>
                                <a:pt x="77" y="114"/>
                              </a:lnTo>
                              <a:lnTo>
                                <a:pt x="75" y="114"/>
                              </a:lnTo>
                              <a:lnTo>
                                <a:pt x="71" y="115"/>
                              </a:lnTo>
                              <a:lnTo>
                                <a:pt x="67" y="115"/>
                              </a:lnTo>
                              <a:lnTo>
                                <a:pt x="63" y="115"/>
                              </a:lnTo>
                              <a:lnTo>
                                <a:pt x="60" y="117"/>
                              </a:lnTo>
                              <a:lnTo>
                                <a:pt x="55" y="115"/>
                              </a:lnTo>
                              <a:lnTo>
                                <a:pt x="51" y="115"/>
                              </a:lnTo>
                              <a:lnTo>
                                <a:pt x="47" y="115"/>
                              </a:lnTo>
                              <a:lnTo>
                                <a:pt x="41" y="114"/>
                              </a:lnTo>
                              <a:lnTo>
                                <a:pt x="39" y="113"/>
                              </a:lnTo>
                              <a:lnTo>
                                <a:pt x="35" y="111"/>
                              </a:lnTo>
                              <a:lnTo>
                                <a:pt x="31" y="110"/>
                              </a:lnTo>
                              <a:lnTo>
                                <a:pt x="27" y="109"/>
                              </a:lnTo>
                              <a:lnTo>
                                <a:pt x="24" y="107"/>
                              </a:lnTo>
                              <a:lnTo>
                                <a:pt x="21" y="105"/>
                              </a:lnTo>
                              <a:lnTo>
                                <a:pt x="19" y="102"/>
                              </a:lnTo>
                              <a:lnTo>
                                <a:pt x="16" y="101"/>
                              </a:lnTo>
                              <a:lnTo>
                                <a:pt x="13" y="97"/>
                              </a:lnTo>
                              <a:lnTo>
                                <a:pt x="11" y="94"/>
                              </a:lnTo>
                              <a:lnTo>
                                <a:pt x="8" y="91"/>
                              </a:lnTo>
                              <a:lnTo>
                                <a:pt x="7" y="89"/>
                              </a:lnTo>
                              <a:lnTo>
                                <a:pt x="5" y="85"/>
                              </a:lnTo>
                              <a:lnTo>
                                <a:pt x="3" y="82"/>
                              </a:lnTo>
                              <a:lnTo>
                                <a:pt x="3" y="78"/>
                              </a:lnTo>
                              <a:lnTo>
                                <a:pt x="1" y="75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0" y="59"/>
                              </a:lnTo>
                              <a:lnTo>
                                <a:pt x="0" y="55"/>
                              </a:lnTo>
                              <a:lnTo>
                                <a:pt x="0" y="51"/>
                              </a:lnTo>
                              <a:lnTo>
                                <a:pt x="0" y="47"/>
                              </a:lnTo>
                              <a:lnTo>
                                <a:pt x="1" y="43"/>
                              </a:lnTo>
                              <a:lnTo>
                                <a:pt x="3" y="39"/>
                              </a:lnTo>
                              <a:lnTo>
                                <a:pt x="4" y="35"/>
                              </a:lnTo>
                              <a:lnTo>
                                <a:pt x="5" y="31"/>
                              </a:lnTo>
                              <a:lnTo>
                                <a:pt x="7" y="28"/>
                              </a:lnTo>
                              <a:lnTo>
                                <a:pt x="8" y="26"/>
                              </a:lnTo>
                              <a:lnTo>
                                <a:pt x="11" y="22"/>
                              </a:lnTo>
                              <a:lnTo>
                                <a:pt x="13" y="19"/>
                              </a:lnTo>
                              <a:lnTo>
                                <a:pt x="16" y="16"/>
                              </a:lnTo>
                              <a:lnTo>
                                <a:pt x="19" y="15"/>
                              </a:lnTo>
                              <a:lnTo>
                                <a:pt x="21" y="12"/>
                              </a:lnTo>
                              <a:lnTo>
                                <a:pt x="24" y="10"/>
                              </a:lnTo>
                              <a:lnTo>
                                <a:pt x="28" y="8"/>
                              </a:lnTo>
                              <a:lnTo>
                                <a:pt x="31" y="7"/>
                              </a:lnTo>
                              <a:lnTo>
                                <a:pt x="35" y="4"/>
                              </a:lnTo>
                              <a:lnTo>
                                <a:pt x="39" y="4"/>
                              </a:lnTo>
                              <a:lnTo>
                                <a:pt x="43" y="3"/>
                              </a:lnTo>
                              <a:lnTo>
                                <a:pt x="47" y="2"/>
                              </a:lnTo>
                              <a:lnTo>
                                <a:pt x="51" y="2"/>
                              </a:lnTo>
                              <a:lnTo>
                                <a:pt x="56" y="2"/>
                              </a:lnTo>
                              <a:lnTo>
                                <a:pt x="61" y="0"/>
                              </a:lnTo>
                              <a:lnTo>
                                <a:pt x="64" y="2"/>
                              </a:lnTo>
                              <a:lnTo>
                                <a:pt x="68" y="2"/>
                              </a:lnTo>
                              <a:lnTo>
                                <a:pt x="72" y="2"/>
                              </a:lnTo>
                              <a:lnTo>
                                <a:pt x="75" y="3"/>
                              </a:lnTo>
                              <a:lnTo>
                                <a:pt x="79" y="3"/>
                              </a:lnTo>
                              <a:lnTo>
                                <a:pt x="81" y="4"/>
                              </a:lnTo>
                              <a:lnTo>
                                <a:pt x="84" y="6"/>
                              </a:lnTo>
                              <a:lnTo>
                                <a:pt x="88" y="7"/>
                              </a:lnTo>
                              <a:lnTo>
                                <a:pt x="91" y="8"/>
                              </a:lnTo>
                              <a:lnTo>
                                <a:pt x="93" y="10"/>
                              </a:lnTo>
                              <a:lnTo>
                                <a:pt x="96" y="11"/>
                              </a:lnTo>
                              <a:lnTo>
                                <a:pt x="99" y="12"/>
                              </a:lnTo>
                              <a:lnTo>
                                <a:pt x="100" y="15"/>
                              </a:lnTo>
                              <a:lnTo>
                                <a:pt x="103" y="18"/>
                              </a:lnTo>
                              <a:lnTo>
                                <a:pt x="105" y="19"/>
                              </a:lnTo>
                              <a:lnTo>
                                <a:pt x="107" y="22"/>
                              </a:lnTo>
                              <a:lnTo>
                                <a:pt x="109" y="24"/>
                              </a:lnTo>
                              <a:lnTo>
                                <a:pt x="111" y="27"/>
                              </a:lnTo>
                              <a:lnTo>
                                <a:pt x="112" y="30"/>
                              </a:lnTo>
                              <a:lnTo>
                                <a:pt x="113" y="33"/>
                              </a:lnTo>
                              <a:lnTo>
                                <a:pt x="113" y="35"/>
                              </a:lnTo>
                              <a:lnTo>
                                <a:pt x="115" y="38"/>
                              </a:lnTo>
                              <a:lnTo>
                                <a:pt x="115" y="41"/>
                              </a:lnTo>
                              <a:lnTo>
                                <a:pt x="116" y="43"/>
                              </a:lnTo>
                              <a:lnTo>
                                <a:pt x="100" y="43"/>
                              </a:lnTo>
                              <a:lnTo>
                                <a:pt x="99" y="42"/>
                              </a:lnTo>
                              <a:lnTo>
                                <a:pt x="99" y="39"/>
                              </a:lnTo>
                              <a:lnTo>
                                <a:pt x="97" y="38"/>
                              </a:lnTo>
                              <a:lnTo>
                                <a:pt x="96" y="35"/>
                              </a:lnTo>
                              <a:lnTo>
                                <a:pt x="96" y="34"/>
                              </a:lnTo>
                              <a:lnTo>
                                <a:pt x="95" y="33"/>
                              </a:lnTo>
                              <a:lnTo>
                                <a:pt x="93" y="31"/>
                              </a:lnTo>
                              <a:lnTo>
                                <a:pt x="92" y="28"/>
                              </a:lnTo>
                              <a:lnTo>
                                <a:pt x="91" y="27"/>
                              </a:lnTo>
                              <a:lnTo>
                                <a:pt x="89" y="26"/>
                              </a:lnTo>
                              <a:lnTo>
                                <a:pt x="88" y="24"/>
                              </a:lnTo>
                              <a:lnTo>
                                <a:pt x="87" y="23"/>
                              </a:lnTo>
                              <a:lnTo>
                                <a:pt x="84" y="23"/>
                              </a:lnTo>
                              <a:lnTo>
                                <a:pt x="83" y="22"/>
                              </a:lnTo>
                              <a:lnTo>
                                <a:pt x="80" y="20"/>
                              </a:lnTo>
                              <a:lnTo>
                                <a:pt x="79" y="19"/>
                              </a:lnTo>
                              <a:lnTo>
                                <a:pt x="76" y="19"/>
                              </a:lnTo>
                              <a:lnTo>
                                <a:pt x="73" y="18"/>
                              </a:lnTo>
                              <a:lnTo>
                                <a:pt x="72" y="18"/>
                              </a:lnTo>
                              <a:lnTo>
                                <a:pt x="69" y="16"/>
                              </a:lnTo>
                              <a:lnTo>
                                <a:pt x="67" y="16"/>
                              </a:lnTo>
                              <a:lnTo>
                                <a:pt x="64" y="16"/>
                              </a:lnTo>
                              <a:lnTo>
                                <a:pt x="61" y="16"/>
                              </a:lnTo>
                              <a:lnTo>
                                <a:pt x="60" y="15"/>
                              </a:lnTo>
                              <a:lnTo>
                                <a:pt x="56" y="16"/>
                              </a:lnTo>
                              <a:lnTo>
                                <a:pt x="53" y="16"/>
                              </a:lnTo>
                              <a:lnTo>
                                <a:pt x="49" y="16"/>
                              </a:lnTo>
                              <a:lnTo>
                                <a:pt x="47" y="18"/>
                              </a:lnTo>
                              <a:lnTo>
                                <a:pt x="44" y="18"/>
                              </a:lnTo>
                              <a:lnTo>
                                <a:pt x="41" y="19"/>
                              </a:lnTo>
                              <a:lnTo>
                                <a:pt x="39" y="20"/>
                              </a:lnTo>
                              <a:lnTo>
                                <a:pt x="36" y="22"/>
                              </a:lnTo>
                              <a:lnTo>
                                <a:pt x="33" y="23"/>
                              </a:lnTo>
                              <a:lnTo>
                                <a:pt x="32" y="24"/>
                              </a:lnTo>
                              <a:lnTo>
                                <a:pt x="29" y="26"/>
                              </a:lnTo>
                              <a:lnTo>
                                <a:pt x="28" y="27"/>
                              </a:lnTo>
                              <a:lnTo>
                                <a:pt x="25" y="30"/>
                              </a:lnTo>
                              <a:lnTo>
                                <a:pt x="24" y="31"/>
                              </a:lnTo>
                              <a:lnTo>
                                <a:pt x="23" y="34"/>
                              </a:lnTo>
                              <a:lnTo>
                                <a:pt x="20" y="37"/>
                              </a:lnTo>
                              <a:lnTo>
                                <a:pt x="20" y="39"/>
                              </a:lnTo>
                              <a:lnTo>
                                <a:pt x="19" y="42"/>
                              </a:lnTo>
                              <a:lnTo>
                                <a:pt x="17" y="45"/>
                              </a:lnTo>
                              <a:lnTo>
                                <a:pt x="16" y="47"/>
                              </a:lnTo>
                              <a:lnTo>
                                <a:pt x="16" y="50"/>
                              </a:lnTo>
                              <a:lnTo>
                                <a:pt x="16" y="53"/>
                              </a:lnTo>
                              <a:lnTo>
                                <a:pt x="16" y="57"/>
                              </a:lnTo>
                              <a:lnTo>
                                <a:pt x="16" y="59"/>
                              </a:lnTo>
                              <a:lnTo>
                                <a:pt x="16" y="63"/>
                              </a:lnTo>
                              <a:lnTo>
                                <a:pt x="16" y="66"/>
                              </a:lnTo>
                              <a:lnTo>
                                <a:pt x="16" y="69"/>
                              </a:lnTo>
                              <a:lnTo>
                                <a:pt x="17" y="71"/>
                              </a:lnTo>
                              <a:lnTo>
                                <a:pt x="17" y="74"/>
                              </a:lnTo>
                              <a:lnTo>
                                <a:pt x="19" y="77"/>
                              </a:lnTo>
                              <a:lnTo>
                                <a:pt x="20" y="78"/>
                              </a:lnTo>
                              <a:lnTo>
                                <a:pt x="21" y="81"/>
                              </a:lnTo>
                              <a:lnTo>
                                <a:pt x="23" y="83"/>
                              </a:lnTo>
                              <a:lnTo>
                                <a:pt x="24" y="85"/>
                              </a:lnTo>
                              <a:lnTo>
                                <a:pt x="25" y="87"/>
                              </a:lnTo>
                              <a:lnTo>
                                <a:pt x="28" y="90"/>
                              </a:lnTo>
                              <a:lnTo>
                                <a:pt x="29" y="91"/>
                              </a:lnTo>
                              <a:lnTo>
                                <a:pt x="32" y="93"/>
                              </a:lnTo>
                              <a:lnTo>
                                <a:pt x="33" y="94"/>
                              </a:lnTo>
                              <a:lnTo>
                                <a:pt x="36" y="97"/>
                              </a:lnTo>
                              <a:lnTo>
                                <a:pt x="39" y="97"/>
                              </a:lnTo>
                              <a:lnTo>
                                <a:pt x="41" y="98"/>
                              </a:lnTo>
                              <a:lnTo>
                                <a:pt x="44" y="99"/>
                              </a:lnTo>
                              <a:lnTo>
                                <a:pt x="47" y="101"/>
                              </a:lnTo>
                              <a:lnTo>
                                <a:pt x="49" y="101"/>
                              </a:lnTo>
                              <a:lnTo>
                                <a:pt x="53" y="101"/>
                              </a:lnTo>
                              <a:lnTo>
                                <a:pt x="56" y="101"/>
                              </a:lnTo>
                              <a:lnTo>
                                <a:pt x="60" y="102"/>
                              </a:lnTo>
                              <a:lnTo>
                                <a:pt x="63" y="101"/>
                              </a:lnTo>
                              <a:lnTo>
                                <a:pt x="65" y="101"/>
                              </a:lnTo>
                              <a:lnTo>
                                <a:pt x="68" y="101"/>
                              </a:lnTo>
                              <a:lnTo>
                                <a:pt x="71" y="101"/>
                              </a:lnTo>
                              <a:lnTo>
                                <a:pt x="72" y="99"/>
                              </a:lnTo>
                              <a:lnTo>
                                <a:pt x="75" y="99"/>
                              </a:lnTo>
                              <a:lnTo>
                                <a:pt x="77" y="98"/>
                              </a:lnTo>
                              <a:lnTo>
                                <a:pt x="80" y="97"/>
                              </a:lnTo>
                              <a:lnTo>
                                <a:pt x="81" y="97"/>
                              </a:lnTo>
                              <a:lnTo>
                                <a:pt x="84" y="95"/>
                              </a:lnTo>
                              <a:lnTo>
                                <a:pt x="85" y="94"/>
                              </a:lnTo>
                              <a:lnTo>
                                <a:pt x="88" y="93"/>
                              </a:lnTo>
                              <a:lnTo>
                                <a:pt x="89" y="90"/>
                              </a:lnTo>
                              <a:lnTo>
                                <a:pt x="91" y="89"/>
                              </a:lnTo>
                              <a:lnTo>
                                <a:pt x="92" y="87"/>
                              </a:lnTo>
                              <a:lnTo>
                                <a:pt x="93" y="86"/>
                              </a:lnTo>
                              <a:lnTo>
                                <a:pt x="95" y="85"/>
                              </a:lnTo>
                              <a:lnTo>
                                <a:pt x="96" y="82"/>
                              </a:lnTo>
                              <a:lnTo>
                                <a:pt x="97" y="81"/>
                              </a:lnTo>
                              <a:lnTo>
                                <a:pt x="99" y="79"/>
                              </a:lnTo>
                              <a:lnTo>
                                <a:pt x="99" y="77"/>
                              </a:lnTo>
                              <a:lnTo>
                                <a:pt x="100" y="77"/>
                              </a:lnTo>
                              <a:lnTo>
                                <a:pt x="100" y="74"/>
                              </a:lnTo>
                              <a:lnTo>
                                <a:pt x="101" y="71"/>
                              </a:lnTo>
                              <a:lnTo>
                                <a:pt x="118" y="71"/>
                              </a:lnTo>
                              <a:lnTo>
                                <a:pt x="118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39" name="Freeform 294"/>
                      <wps:cNvSpPr>
                        <a:spLocks noChangeAspect="1" noEditPoints="1"/>
                      </wps:cNvSpPr>
                      <wps:spPr bwMode="auto">
                        <a:xfrm>
                          <a:off x="3262" y="2095"/>
                          <a:ext cx="123" cy="117"/>
                        </a:xfrm>
                        <a:custGeom>
                          <a:avLst/>
                          <a:gdLst>
                            <a:gd name="T0" fmla="*/ 16 w 123"/>
                            <a:gd name="T1" fmla="*/ 69 h 117"/>
                            <a:gd name="T2" fmla="*/ 20 w 123"/>
                            <a:gd name="T3" fmla="*/ 78 h 117"/>
                            <a:gd name="T4" fmla="*/ 26 w 123"/>
                            <a:gd name="T5" fmla="*/ 87 h 117"/>
                            <a:gd name="T6" fmla="*/ 34 w 123"/>
                            <a:gd name="T7" fmla="*/ 94 h 117"/>
                            <a:gd name="T8" fmla="*/ 44 w 123"/>
                            <a:gd name="T9" fmla="*/ 99 h 117"/>
                            <a:gd name="T10" fmla="*/ 58 w 123"/>
                            <a:gd name="T11" fmla="*/ 101 h 117"/>
                            <a:gd name="T12" fmla="*/ 71 w 123"/>
                            <a:gd name="T13" fmla="*/ 101 h 117"/>
                            <a:gd name="T14" fmla="*/ 83 w 123"/>
                            <a:gd name="T15" fmla="*/ 97 h 117"/>
                            <a:gd name="T16" fmla="*/ 92 w 123"/>
                            <a:gd name="T17" fmla="*/ 91 h 117"/>
                            <a:gd name="T18" fmla="*/ 99 w 123"/>
                            <a:gd name="T19" fmla="*/ 83 h 117"/>
                            <a:gd name="T20" fmla="*/ 104 w 123"/>
                            <a:gd name="T21" fmla="*/ 74 h 117"/>
                            <a:gd name="T22" fmla="*/ 106 w 123"/>
                            <a:gd name="T23" fmla="*/ 63 h 117"/>
                            <a:gd name="T24" fmla="*/ 106 w 123"/>
                            <a:gd name="T25" fmla="*/ 50 h 117"/>
                            <a:gd name="T26" fmla="*/ 102 w 123"/>
                            <a:gd name="T27" fmla="*/ 39 h 117"/>
                            <a:gd name="T28" fmla="*/ 96 w 123"/>
                            <a:gd name="T29" fmla="*/ 30 h 117"/>
                            <a:gd name="T30" fmla="*/ 88 w 123"/>
                            <a:gd name="T31" fmla="*/ 23 h 117"/>
                            <a:gd name="T32" fmla="*/ 78 w 123"/>
                            <a:gd name="T33" fmla="*/ 18 h 117"/>
                            <a:gd name="T34" fmla="*/ 64 w 123"/>
                            <a:gd name="T35" fmla="*/ 16 h 117"/>
                            <a:gd name="T36" fmla="*/ 51 w 123"/>
                            <a:gd name="T37" fmla="*/ 16 h 117"/>
                            <a:gd name="T38" fmla="*/ 39 w 123"/>
                            <a:gd name="T39" fmla="*/ 20 h 117"/>
                            <a:gd name="T40" fmla="*/ 30 w 123"/>
                            <a:gd name="T41" fmla="*/ 26 h 117"/>
                            <a:gd name="T42" fmla="*/ 23 w 123"/>
                            <a:gd name="T43" fmla="*/ 34 h 117"/>
                            <a:gd name="T44" fmla="*/ 18 w 123"/>
                            <a:gd name="T45" fmla="*/ 45 h 117"/>
                            <a:gd name="T46" fmla="*/ 16 w 123"/>
                            <a:gd name="T47" fmla="*/ 57 h 117"/>
                            <a:gd name="T48" fmla="*/ 0 w 123"/>
                            <a:gd name="T49" fmla="*/ 59 h 117"/>
                            <a:gd name="T50" fmla="*/ 2 w 123"/>
                            <a:gd name="T51" fmla="*/ 43 h 117"/>
                            <a:gd name="T52" fmla="*/ 7 w 123"/>
                            <a:gd name="T53" fmla="*/ 28 h 117"/>
                            <a:gd name="T54" fmla="*/ 16 w 123"/>
                            <a:gd name="T55" fmla="*/ 16 h 117"/>
                            <a:gd name="T56" fmla="*/ 28 w 123"/>
                            <a:gd name="T57" fmla="*/ 8 h 117"/>
                            <a:gd name="T58" fmla="*/ 43 w 123"/>
                            <a:gd name="T59" fmla="*/ 3 h 117"/>
                            <a:gd name="T60" fmla="*/ 62 w 123"/>
                            <a:gd name="T61" fmla="*/ 0 h 117"/>
                            <a:gd name="T62" fmla="*/ 79 w 123"/>
                            <a:gd name="T63" fmla="*/ 3 h 117"/>
                            <a:gd name="T64" fmla="*/ 94 w 123"/>
                            <a:gd name="T65" fmla="*/ 8 h 117"/>
                            <a:gd name="T66" fmla="*/ 106 w 123"/>
                            <a:gd name="T67" fmla="*/ 16 h 117"/>
                            <a:gd name="T68" fmla="*/ 115 w 123"/>
                            <a:gd name="T69" fmla="*/ 28 h 117"/>
                            <a:gd name="T70" fmla="*/ 121 w 123"/>
                            <a:gd name="T71" fmla="*/ 43 h 117"/>
                            <a:gd name="T72" fmla="*/ 123 w 123"/>
                            <a:gd name="T73" fmla="*/ 59 h 117"/>
                            <a:gd name="T74" fmla="*/ 121 w 123"/>
                            <a:gd name="T75" fmla="*/ 75 h 117"/>
                            <a:gd name="T76" fmla="*/ 115 w 123"/>
                            <a:gd name="T77" fmla="*/ 89 h 117"/>
                            <a:gd name="T78" fmla="*/ 106 w 123"/>
                            <a:gd name="T79" fmla="*/ 101 h 117"/>
                            <a:gd name="T80" fmla="*/ 92 w 123"/>
                            <a:gd name="T81" fmla="*/ 109 h 117"/>
                            <a:gd name="T82" fmla="*/ 78 w 123"/>
                            <a:gd name="T83" fmla="*/ 114 h 117"/>
                            <a:gd name="T84" fmla="*/ 62 w 123"/>
                            <a:gd name="T85" fmla="*/ 117 h 117"/>
                            <a:gd name="T86" fmla="*/ 43 w 123"/>
                            <a:gd name="T87" fmla="*/ 114 h 117"/>
                            <a:gd name="T88" fmla="*/ 28 w 123"/>
                            <a:gd name="T89" fmla="*/ 109 h 117"/>
                            <a:gd name="T90" fmla="*/ 16 w 123"/>
                            <a:gd name="T91" fmla="*/ 101 h 117"/>
                            <a:gd name="T92" fmla="*/ 7 w 123"/>
                            <a:gd name="T93" fmla="*/ 89 h 117"/>
                            <a:gd name="T94" fmla="*/ 2 w 123"/>
                            <a:gd name="T95" fmla="*/ 75 h 117"/>
                            <a:gd name="T96" fmla="*/ 0 w 123"/>
                            <a:gd name="T97" fmla="*/ 59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3" h="117">
                              <a:moveTo>
                                <a:pt x="16" y="59"/>
                              </a:moveTo>
                              <a:lnTo>
                                <a:pt x="16" y="63"/>
                              </a:lnTo>
                              <a:lnTo>
                                <a:pt x="16" y="66"/>
                              </a:lnTo>
                              <a:lnTo>
                                <a:pt x="16" y="69"/>
                              </a:lnTo>
                              <a:lnTo>
                                <a:pt x="18" y="71"/>
                              </a:lnTo>
                              <a:lnTo>
                                <a:pt x="18" y="74"/>
                              </a:lnTo>
                              <a:lnTo>
                                <a:pt x="19" y="77"/>
                              </a:lnTo>
                              <a:lnTo>
                                <a:pt x="20" y="78"/>
                              </a:lnTo>
                              <a:lnTo>
                                <a:pt x="22" y="81"/>
                              </a:lnTo>
                              <a:lnTo>
                                <a:pt x="23" y="83"/>
                              </a:lnTo>
                              <a:lnTo>
                                <a:pt x="24" y="85"/>
                              </a:lnTo>
                              <a:lnTo>
                                <a:pt x="26" y="87"/>
                              </a:lnTo>
                              <a:lnTo>
                                <a:pt x="28" y="90"/>
                              </a:lnTo>
                              <a:lnTo>
                                <a:pt x="30" y="91"/>
                              </a:lnTo>
                              <a:lnTo>
                                <a:pt x="32" y="93"/>
                              </a:lnTo>
                              <a:lnTo>
                                <a:pt x="34" y="94"/>
                              </a:lnTo>
                              <a:lnTo>
                                <a:pt x="36" y="97"/>
                              </a:lnTo>
                              <a:lnTo>
                                <a:pt x="39" y="97"/>
                              </a:lnTo>
                              <a:lnTo>
                                <a:pt x="42" y="98"/>
                              </a:lnTo>
                              <a:lnTo>
                                <a:pt x="44" y="99"/>
                              </a:lnTo>
                              <a:lnTo>
                                <a:pt x="48" y="101"/>
                              </a:lnTo>
                              <a:lnTo>
                                <a:pt x="51" y="101"/>
                              </a:lnTo>
                              <a:lnTo>
                                <a:pt x="54" y="101"/>
                              </a:lnTo>
                              <a:lnTo>
                                <a:pt x="58" y="101"/>
                              </a:lnTo>
                              <a:lnTo>
                                <a:pt x="62" y="102"/>
                              </a:lnTo>
                              <a:lnTo>
                                <a:pt x="64" y="101"/>
                              </a:lnTo>
                              <a:lnTo>
                                <a:pt x="68" y="101"/>
                              </a:lnTo>
                              <a:lnTo>
                                <a:pt x="71" y="101"/>
                              </a:lnTo>
                              <a:lnTo>
                                <a:pt x="74" y="99"/>
                              </a:lnTo>
                              <a:lnTo>
                                <a:pt x="78" y="99"/>
                              </a:lnTo>
                              <a:lnTo>
                                <a:pt x="80" y="98"/>
                              </a:lnTo>
                              <a:lnTo>
                                <a:pt x="83" y="97"/>
                              </a:lnTo>
                              <a:lnTo>
                                <a:pt x="86" y="95"/>
                              </a:lnTo>
                              <a:lnTo>
                                <a:pt x="88" y="94"/>
                              </a:lnTo>
                              <a:lnTo>
                                <a:pt x="90" y="93"/>
                              </a:lnTo>
                              <a:lnTo>
                                <a:pt x="92" y="91"/>
                              </a:lnTo>
                              <a:lnTo>
                                <a:pt x="95" y="90"/>
                              </a:lnTo>
                              <a:lnTo>
                                <a:pt x="96" y="87"/>
                              </a:lnTo>
                              <a:lnTo>
                                <a:pt x="98" y="85"/>
                              </a:lnTo>
                              <a:lnTo>
                                <a:pt x="99" y="83"/>
                              </a:lnTo>
                              <a:lnTo>
                                <a:pt x="102" y="81"/>
                              </a:lnTo>
                              <a:lnTo>
                                <a:pt x="102" y="78"/>
                              </a:lnTo>
                              <a:lnTo>
                                <a:pt x="103" y="77"/>
                              </a:lnTo>
                              <a:lnTo>
                                <a:pt x="104" y="74"/>
                              </a:lnTo>
                              <a:lnTo>
                                <a:pt x="106" y="71"/>
                              </a:lnTo>
                              <a:lnTo>
                                <a:pt x="106" y="69"/>
                              </a:lnTo>
                              <a:lnTo>
                                <a:pt x="106" y="66"/>
                              </a:lnTo>
                              <a:lnTo>
                                <a:pt x="106" y="63"/>
                              </a:lnTo>
                              <a:lnTo>
                                <a:pt x="107" y="59"/>
                              </a:lnTo>
                              <a:lnTo>
                                <a:pt x="106" y="57"/>
                              </a:lnTo>
                              <a:lnTo>
                                <a:pt x="106" y="53"/>
                              </a:lnTo>
                              <a:lnTo>
                                <a:pt x="106" y="50"/>
                              </a:lnTo>
                              <a:lnTo>
                                <a:pt x="104" y="47"/>
                              </a:lnTo>
                              <a:lnTo>
                                <a:pt x="104" y="45"/>
                              </a:lnTo>
                              <a:lnTo>
                                <a:pt x="103" y="41"/>
                              </a:lnTo>
                              <a:lnTo>
                                <a:pt x="102" y="39"/>
                              </a:lnTo>
                              <a:lnTo>
                                <a:pt x="100" y="37"/>
                              </a:lnTo>
                              <a:lnTo>
                                <a:pt x="99" y="34"/>
                              </a:lnTo>
                              <a:lnTo>
                                <a:pt x="98" y="31"/>
                              </a:lnTo>
                              <a:lnTo>
                                <a:pt x="96" y="30"/>
                              </a:lnTo>
                              <a:lnTo>
                                <a:pt x="95" y="27"/>
                              </a:lnTo>
                              <a:lnTo>
                                <a:pt x="92" y="26"/>
                              </a:lnTo>
                              <a:lnTo>
                                <a:pt x="90" y="24"/>
                              </a:lnTo>
                              <a:lnTo>
                                <a:pt x="88" y="23"/>
                              </a:lnTo>
                              <a:lnTo>
                                <a:pt x="86" y="20"/>
                              </a:lnTo>
                              <a:lnTo>
                                <a:pt x="83" y="20"/>
                              </a:lnTo>
                              <a:lnTo>
                                <a:pt x="80" y="19"/>
                              </a:lnTo>
                              <a:lnTo>
                                <a:pt x="78" y="18"/>
                              </a:lnTo>
                              <a:lnTo>
                                <a:pt x="74" y="16"/>
                              </a:lnTo>
                              <a:lnTo>
                                <a:pt x="71" y="16"/>
                              </a:lnTo>
                              <a:lnTo>
                                <a:pt x="68" y="16"/>
                              </a:lnTo>
                              <a:lnTo>
                                <a:pt x="64" y="16"/>
                              </a:lnTo>
                              <a:lnTo>
                                <a:pt x="62" y="15"/>
                              </a:lnTo>
                              <a:lnTo>
                                <a:pt x="58" y="16"/>
                              </a:lnTo>
                              <a:lnTo>
                                <a:pt x="54" y="16"/>
                              </a:lnTo>
                              <a:lnTo>
                                <a:pt x="51" y="16"/>
                              </a:lnTo>
                              <a:lnTo>
                                <a:pt x="48" y="18"/>
                              </a:lnTo>
                              <a:lnTo>
                                <a:pt x="44" y="18"/>
                              </a:lnTo>
                              <a:lnTo>
                                <a:pt x="42" y="19"/>
                              </a:lnTo>
                              <a:lnTo>
                                <a:pt x="39" y="20"/>
                              </a:lnTo>
                              <a:lnTo>
                                <a:pt x="36" y="22"/>
                              </a:lnTo>
                              <a:lnTo>
                                <a:pt x="34" y="23"/>
                              </a:lnTo>
                              <a:lnTo>
                                <a:pt x="32" y="24"/>
                              </a:lnTo>
                              <a:lnTo>
                                <a:pt x="30" y="26"/>
                              </a:lnTo>
                              <a:lnTo>
                                <a:pt x="28" y="27"/>
                              </a:lnTo>
                              <a:lnTo>
                                <a:pt x="26" y="30"/>
                              </a:lnTo>
                              <a:lnTo>
                                <a:pt x="24" y="31"/>
                              </a:lnTo>
                              <a:lnTo>
                                <a:pt x="23" y="34"/>
                              </a:lnTo>
                              <a:lnTo>
                                <a:pt x="20" y="37"/>
                              </a:lnTo>
                              <a:lnTo>
                                <a:pt x="20" y="39"/>
                              </a:lnTo>
                              <a:lnTo>
                                <a:pt x="19" y="42"/>
                              </a:lnTo>
                              <a:lnTo>
                                <a:pt x="18" y="45"/>
                              </a:lnTo>
                              <a:lnTo>
                                <a:pt x="16" y="47"/>
                              </a:lnTo>
                              <a:lnTo>
                                <a:pt x="16" y="50"/>
                              </a:lnTo>
                              <a:lnTo>
                                <a:pt x="16" y="53"/>
                              </a:lnTo>
                              <a:lnTo>
                                <a:pt x="16" y="57"/>
                              </a:lnTo>
                              <a:lnTo>
                                <a:pt x="16" y="59"/>
                              </a:lnTo>
                              <a:lnTo>
                                <a:pt x="16" y="59"/>
                              </a:lnTo>
                              <a:lnTo>
                                <a:pt x="16" y="59"/>
                              </a:lnTo>
                              <a:close/>
                              <a:moveTo>
                                <a:pt x="0" y="59"/>
                              </a:moveTo>
                              <a:lnTo>
                                <a:pt x="0" y="55"/>
                              </a:lnTo>
                              <a:lnTo>
                                <a:pt x="0" y="51"/>
                              </a:lnTo>
                              <a:lnTo>
                                <a:pt x="0" y="47"/>
                              </a:lnTo>
                              <a:lnTo>
                                <a:pt x="2" y="43"/>
                              </a:lnTo>
                              <a:lnTo>
                                <a:pt x="3" y="39"/>
                              </a:lnTo>
                              <a:lnTo>
                                <a:pt x="4" y="35"/>
                              </a:lnTo>
                              <a:lnTo>
                                <a:pt x="6" y="31"/>
                              </a:lnTo>
                              <a:lnTo>
                                <a:pt x="7" y="28"/>
                              </a:lnTo>
                              <a:lnTo>
                                <a:pt x="8" y="26"/>
                              </a:lnTo>
                              <a:lnTo>
                                <a:pt x="11" y="22"/>
                              </a:lnTo>
                              <a:lnTo>
                                <a:pt x="14" y="19"/>
                              </a:lnTo>
                              <a:lnTo>
                                <a:pt x="16" y="16"/>
                              </a:lnTo>
                              <a:lnTo>
                                <a:pt x="19" y="15"/>
                              </a:lnTo>
                              <a:lnTo>
                                <a:pt x="22" y="12"/>
                              </a:lnTo>
                              <a:lnTo>
                                <a:pt x="26" y="10"/>
                              </a:lnTo>
                              <a:lnTo>
                                <a:pt x="28" y="8"/>
                              </a:lnTo>
                              <a:lnTo>
                                <a:pt x="32" y="7"/>
                              </a:lnTo>
                              <a:lnTo>
                                <a:pt x="36" y="4"/>
                              </a:lnTo>
                              <a:lnTo>
                                <a:pt x="39" y="4"/>
                              </a:lnTo>
                              <a:lnTo>
                                <a:pt x="43" y="3"/>
                              </a:lnTo>
                              <a:lnTo>
                                <a:pt x="48" y="2"/>
                              </a:lnTo>
                              <a:lnTo>
                                <a:pt x="52" y="2"/>
                              </a:lnTo>
                              <a:lnTo>
                                <a:pt x="56" y="2"/>
                              </a:lnTo>
                              <a:lnTo>
                                <a:pt x="62" y="0"/>
                              </a:lnTo>
                              <a:lnTo>
                                <a:pt x="66" y="2"/>
                              </a:lnTo>
                              <a:lnTo>
                                <a:pt x="70" y="2"/>
                              </a:lnTo>
                              <a:lnTo>
                                <a:pt x="74" y="2"/>
                              </a:lnTo>
                              <a:lnTo>
                                <a:pt x="79" y="3"/>
                              </a:lnTo>
                              <a:lnTo>
                                <a:pt x="82" y="4"/>
                              </a:lnTo>
                              <a:lnTo>
                                <a:pt x="86" y="6"/>
                              </a:lnTo>
                              <a:lnTo>
                                <a:pt x="90" y="7"/>
                              </a:lnTo>
                              <a:lnTo>
                                <a:pt x="94" y="8"/>
                              </a:lnTo>
                              <a:lnTo>
                                <a:pt x="96" y="10"/>
                              </a:lnTo>
                              <a:lnTo>
                                <a:pt x="99" y="12"/>
                              </a:lnTo>
                              <a:lnTo>
                                <a:pt x="102" y="15"/>
                              </a:lnTo>
                              <a:lnTo>
                                <a:pt x="106" y="16"/>
                              </a:lnTo>
                              <a:lnTo>
                                <a:pt x="108" y="19"/>
                              </a:lnTo>
                              <a:lnTo>
                                <a:pt x="110" y="22"/>
                              </a:lnTo>
                              <a:lnTo>
                                <a:pt x="113" y="26"/>
                              </a:lnTo>
                              <a:lnTo>
                                <a:pt x="115" y="28"/>
                              </a:lnTo>
                              <a:lnTo>
                                <a:pt x="117" y="31"/>
                              </a:lnTo>
                              <a:lnTo>
                                <a:pt x="118" y="35"/>
                              </a:lnTo>
                              <a:lnTo>
                                <a:pt x="119" y="39"/>
                              </a:lnTo>
                              <a:lnTo>
                                <a:pt x="121" y="43"/>
                              </a:lnTo>
                              <a:lnTo>
                                <a:pt x="122" y="47"/>
                              </a:lnTo>
                              <a:lnTo>
                                <a:pt x="122" y="51"/>
                              </a:lnTo>
                              <a:lnTo>
                                <a:pt x="122" y="55"/>
                              </a:lnTo>
                              <a:lnTo>
                                <a:pt x="123" y="59"/>
                              </a:lnTo>
                              <a:lnTo>
                                <a:pt x="122" y="65"/>
                              </a:lnTo>
                              <a:lnTo>
                                <a:pt x="122" y="69"/>
                              </a:lnTo>
                              <a:lnTo>
                                <a:pt x="122" y="73"/>
                              </a:lnTo>
                              <a:lnTo>
                                <a:pt x="121" y="75"/>
                              </a:lnTo>
                              <a:lnTo>
                                <a:pt x="119" y="78"/>
                              </a:lnTo>
                              <a:lnTo>
                                <a:pt x="118" y="82"/>
                              </a:lnTo>
                              <a:lnTo>
                                <a:pt x="117" y="85"/>
                              </a:lnTo>
                              <a:lnTo>
                                <a:pt x="115" y="89"/>
                              </a:lnTo>
                              <a:lnTo>
                                <a:pt x="113" y="91"/>
                              </a:lnTo>
                              <a:lnTo>
                                <a:pt x="110" y="94"/>
                              </a:lnTo>
                              <a:lnTo>
                                <a:pt x="108" y="97"/>
                              </a:lnTo>
                              <a:lnTo>
                                <a:pt x="106" y="101"/>
                              </a:lnTo>
                              <a:lnTo>
                                <a:pt x="102" y="102"/>
                              </a:lnTo>
                              <a:lnTo>
                                <a:pt x="99" y="105"/>
                              </a:lnTo>
                              <a:lnTo>
                                <a:pt x="96" y="107"/>
                              </a:lnTo>
                              <a:lnTo>
                                <a:pt x="92" y="109"/>
                              </a:lnTo>
                              <a:lnTo>
                                <a:pt x="90" y="110"/>
                              </a:lnTo>
                              <a:lnTo>
                                <a:pt x="86" y="113"/>
                              </a:lnTo>
                              <a:lnTo>
                                <a:pt x="82" y="113"/>
                              </a:lnTo>
                              <a:lnTo>
                                <a:pt x="78" y="114"/>
                              </a:lnTo>
                              <a:lnTo>
                                <a:pt x="74" y="115"/>
                              </a:lnTo>
                              <a:lnTo>
                                <a:pt x="70" y="115"/>
                              </a:lnTo>
                              <a:lnTo>
                                <a:pt x="66" y="115"/>
                              </a:lnTo>
                              <a:lnTo>
                                <a:pt x="62" y="117"/>
                              </a:lnTo>
                              <a:lnTo>
                                <a:pt x="56" y="115"/>
                              </a:lnTo>
                              <a:lnTo>
                                <a:pt x="52" y="115"/>
                              </a:lnTo>
                              <a:lnTo>
                                <a:pt x="47" y="115"/>
                              </a:lnTo>
                              <a:lnTo>
                                <a:pt x="43" y="114"/>
                              </a:lnTo>
                              <a:lnTo>
                                <a:pt x="39" y="113"/>
                              </a:lnTo>
                              <a:lnTo>
                                <a:pt x="35" y="111"/>
                              </a:lnTo>
                              <a:lnTo>
                                <a:pt x="32" y="110"/>
                              </a:lnTo>
                              <a:lnTo>
                                <a:pt x="28" y="109"/>
                              </a:lnTo>
                              <a:lnTo>
                                <a:pt x="24" y="107"/>
                              </a:lnTo>
                              <a:lnTo>
                                <a:pt x="22" y="105"/>
                              </a:lnTo>
                              <a:lnTo>
                                <a:pt x="19" y="102"/>
                              </a:lnTo>
                              <a:lnTo>
                                <a:pt x="16" y="101"/>
                              </a:lnTo>
                              <a:lnTo>
                                <a:pt x="14" y="97"/>
                              </a:lnTo>
                              <a:lnTo>
                                <a:pt x="11" y="94"/>
                              </a:lnTo>
                              <a:lnTo>
                                <a:pt x="8" y="91"/>
                              </a:lnTo>
                              <a:lnTo>
                                <a:pt x="7" y="89"/>
                              </a:lnTo>
                              <a:lnTo>
                                <a:pt x="6" y="85"/>
                              </a:lnTo>
                              <a:lnTo>
                                <a:pt x="3" y="82"/>
                              </a:lnTo>
                              <a:lnTo>
                                <a:pt x="3" y="78"/>
                              </a:lnTo>
                              <a:lnTo>
                                <a:pt x="2" y="75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>
                      <wps:cNvPr id="40" name="Freeform 295"/>
                      <wps:cNvSpPr>
                        <a:spLocks noChangeAspect="1"/>
                      </wps:cNvSpPr>
                      <wps:spPr bwMode="auto">
                        <a:xfrm>
                          <a:off x="3508" y="2098"/>
                          <a:ext cx="135" cy="111"/>
                        </a:xfrm>
                        <a:custGeom>
                          <a:avLst/>
                          <a:gdLst>
                            <a:gd name="T0" fmla="*/ 0 w 135"/>
                            <a:gd name="T1" fmla="*/ 111 h 111"/>
                            <a:gd name="T2" fmla="*/ 0 w 135"/>
                            <a:gd name="T3" fmla="*/ 0 h 111"/>
                            <a:gd name="T4" fmla="*/ 23 w 135"/>
                            <a:gd name="T5" fmla="*/ 0 h 111"/>
                            <a:gd name="T6" fmla="*/ 67 w 135"/>
                            <a:gd name="T7" fmla="*/ 96 h 111"/>
                            <a:gd name="T8" fmla="*/ 111 w 135"/>
                            <a:gd name="T9" fmla="*/ 0 h 111"/>
                            <a:gd name="T10" fmla="*/ 135 w 135"/>
                            <a:gd name="T11" fmla="*/ 0 h 111"/>
                            <a:gd name="T12" fmla="*/ 135 w 135"/>
                            <a:gd name="T13" fmla="*/ 111 h 111"/>
                            <a:gd name="T14" fmla="*/ 119 w 135"/>
                            <a:gd name="T15" fmla="*/ 111 h 111"/>
                            <a:gd name="T16" fmla="*/ 120 w 135"/>
                            <a:gd name="T17" fmla="*/ 12 h 111"/>
                            <a:gd name="T18" fmla="*/ 75 w 135"/>
                            <a:gd name="T19" fmla="*/ 111 h 111"/>
                            <a:gd name="T20" fmla="*/ 59 w 135"/>
                            <a:gd name="T21" fmla="*/ 111 h 111"/>
                            <a:gd name="T22" fmla="*/ 13 w 135"/>
                            <a:gd name="T23" fmla="*/ 12 h 111"/>
                            <a:gd name="T24" fmla="*/ 15 w 135"/>
                            <a:gd name="T25" fmla="*/ 111 h 111"/>
                            <a:gd name="T26" fmla="*/ 0 w 135"/>
                            <a:gd name="T27" fmla="*/ 111 h 111"/>
                            <a:gd name="T28" fmla="*/ 0 w 135"/>
                            <a:gd name="T2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5" h="111">
                              <a:moveTo>
                                <a:pt x="0" y="111"/>
                              </a:moveTo>
                              <a:lnTo>
                                <a:pt x="0" y="0"/>
                              </a:lnTo>
                              <a:lnTo>
                                <a:pt x="23" y="0"/>
                              </a:lnTo>
                              <a:lnTo>
                                <a:pt x="67" y="96"/>
                              </a:lnTo>
                              <a:lnTo>
                                <a:pt x="111" y="0"/>
                              </a:lnTo>
                              <a:lnTo>
                                <a:pt x="135" y="0"/>
                              </a:lnTo>
                              <a:lnTo>
                                <a:pt x="135" y="111"/>
                              </a:lnTo>
                              <a:lnTo>
                                <a:pt x="119" y="111"/>
                              </a:lnTo>
                              <a:lnTo>
                                <a:pt x="120" y="12"/>
                              </a:lnTo>
                              <a:lnTo>
                                <a:pt x="75" y="111"/>
                              </a:lnTo>
                              <a:lnTo>
                                <a:pt x="59" y="111"/>
                              </a:lnTo>
                              <a:lnTo>
                                <a:pt x="13" y="12"/>
                              </a:lnTo>
                              <a:lnTo>
                                <a:pt x="15" y="111"/>
                              </a:lnTo>
                              <a:lnTo>
                                <a:pt x="0" y="111"/>
                              </a:lnTo>
                              <a:lnTo>
                                <a:pt x="0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wpg:wgp>
                </a:graphicData>
              </a:graphic>
            </wp:inline>
          </w:drawing>
        </mc:Choice>
        <mc:Fallback>
          <w:pict>
            <v:group id="Group 256" o:spid="_x0000_i2089" style="width:132.65pt;height:28.3pt;mso-position-horizontal-relative:char;mso-position-vertical-relative:line" coordorigin="-76,1498" coordsize="3719,794">
              <o:lock v:ext="edit" aspectratio="t"/>
              <v:shape id="Freeform 257" o:spid="_x0000_s2090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666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258" o:spid="_x0000_s2091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6b6b6b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259" o:spid="_x0000_s2092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707070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260" o:spid="_x0000_s2093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757575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261" o:spid="_x0000_s2094" style="width:749;height:748;left:-45;mso-wrap-style:square;position:absolute;top:1498;visibility:visible;v-text-anchor:top" coordsize="749,748" path="m,358l1,341,2,325,5,309,9,291l13,275l19,259l24,243l29,227l36,213l44,198l53,183l61,169,71,155,81,142,92,128l104,116l116,104,128,92,140,82,155,72,168,62l183,54l196,44l212,38l227,31l243,24l259,19l275,14l291,10,307,5,324,3,340,1,358,l374,l391,l408,1l424,3l442,5l458,10l474,14l490,19l506,24l522,31l537,38l551,44l566,54l581,62l594,72l607,82l621,92l633,104l645,116l657,128l667,142l677,155l687,169l696,183l705,198l712,213l718,227l725,243l730,259l736,275l740,291l744,309l746,325l748,341l749,358l749,374l749,392l748,409l746,425l744,442l740,458l736,475l730,491l725,507l718,523l712,537l705,553l696,567l687,581l677,595l667,609l657,621l645,634l633,646l621,658l607,668l594,678l581,687l566,695l551,704l537,711l522,719l506,724l490,730l474,735l458,739l442,743l424,746l408,747l391,748l374,748l358,748l340,747l324,746l307,743l291,739l275,735l259,730l243,724l227,719l212,711l196,704l183,695l168,687l155,678l140,668,128,658,116,646,104,634,92,621,81,609,71,595,61,581,53,567,44,553,37,537,29,523,24,507,19,491,13,475,9,458,5,442,2,425,1,409,,392,,374l,374l,358xe" fillcolor="#7a7a7a" stroked="f">
                <v:path arrowok="t" o:connecttype="custom" o:connectlocs="2,325;13,275;29,227;53,183;81,142;116,104;155,72;196,44;243,24;291,10;340,1;391,0;442,5;490,19;537,38;581,62;621,92;657,128;687,169;712,213;730,259;744,309;749,358;748,409;740,458;725,507;705,553;677,595;645,634;607,668;566,695;522,719;474,735;424,746;374,748;324,746;275,735;227,719;183,695;140,668;104,634;71,595;44,553;24,507;9,458;1,409;0,374" o:connectangles="0,0,0,0,0,0,0,0,0,0,0,0,0,0,0,0,0,0,0,0,0,0,0,0,0,0,0,0,0,0,0,0,0,0,0,0,0,0,0,0,0,0,0,0,0,0,0"/>
                <o:lock v:ext="edit" aspectratio="t"/>
              </v:shape>
              <v:shape id="Freeform 262" o:spid="_x0000_s2095" style="width:749;height:748;left:-45;mso-wrap-style:square;position:absolute;top:1498;visibility:visible;v-text-anchor:top" coordsize="749,748" path="m375,747l391,748l408,747l424,746l442,743l458,739l474,735l490,730l506,724l522,719l537,711l551,704l566,695l581,687l594,678l607,668l621,658l633,646l645,634l657,621l667,609l677,595l687,581l696,567l705,553l712,537l718,523l725,507l730,491l736,475l740,458l744,442l746,425l748,409l749,392l749,374l749,358l748,341l746,325l744,309l740,291l736,275l730,259l725,243l718,227l712,213l705,198l696,183l687,169,677,155,667,142,657,128,645,116,633,104,621,92,607,82,594,72,581,62,566,54,551,44,537,38,522,31,506,24,490,19,474,14,458,10,442,5,424,3,408,1,391,,374,,358,,340,1,324,3,307,5l291,10l275,14l259,19l243,24l227,31l212,38l196,44l183,54l168,62l155,72,140,82,128,92l116,104l104,116,92,128,81,142,71,155,61,169l53,183l44,198l36,213l29,227l24,243l19,259l13,275l9,291,5,309,2,325,1,341,,358l,374l,374l,392l1,409l2,425l5,442l9,458l13,473l73,561l148,638l237,696l336,738l375,747xe" fillcolor="#7f7f7f" stroked="f">
                <v:path arrowok="t" o:connecttype="custom" o:connectlocs="391,748;424,746;458,739;490,730;522,719;551,704;581,687;607,668;633,646;657,621;677,595;696,567;712,537;725,507;736,475;744,442;748,409;749,374;748,341;744,309;736,275;725,243;712,213;696,183;677,155;657,128;633,104;607,82;581,62;551,44;522,31;490,19;458,10;424,3;391,0;358,0;324,3;291,10;259,19;227,31;196,44;168,62;140,82;116,104;92,128;71,155;53,183;36,213;24,243;13,275;5,309;1,341;0,374;0,392;2,425;9,458;73,561;237,696;375,747" o:connectangles="0,0,0,0,0,0,0,0,0,0,0,0,0,0,0,0,0,0,0,0,0,0,0,0,0,0,0,0,0,0,0,0,0,0,0,0,0,0,0,0,0,0,0,0,0,0,0,0,0,0,0,0,0,0,0,0,0,0,0"/>
                <o:lock v:ext="edit" aspectratio="t"/>
              </v:shape>
              <v:shape id="Freeform 263" o:spid="_x0000_s2096" style="width:748;height:724;left:-44;mso-wrap-style:square;position:absolute;top:1498;visibility:visible;v-text-anchor:top" coordsize="748,724" path="m502,724l505,724l521,719l536,711l550,704l565,695l580,687l593,678l606,668l620,658l632,646l644,634l656,621l666,609l676,595l686,581l695,567l704,553l711,537l717,523l724,507l729,491l735,475l739,458l743,442l745,425l747,409l748,392l748,374l748,358l747,341l745,325l743,309l739,291l735,275l729,259l724,243l717,227l711,213l704,198l695,183l686,169l676,155,666,142,656,128,644,116,632,104,620,92,606,82,593,72,580,62,565,54,550,44,536,38,521,31,505,24,489,19,473,14,457,10,441,5,423,3,407,1,390,,373,,357,,339,1,323,3,306,5l290,10l274,14l258,19l242,24l226,31l211,38l195,44l182,54l167,62l154,72,139,82,127,92l115,104l103,116,91,128,80,142,70,155,60,169l52,183l43,198l35,213l28,227l23,243l18,259l12,275l8,291,4,309,1,325,,341l,344l35,437l87,521l155,595l235,655l326,696l422,720l502,724xe" fillcolor="#848484" stroked="f">
                <v:path arrowok="t" o:connecttype="custom" o:connectlocs="505,724;536,711;565,695;593,678;620,658;644,634;666,609;686,581;704,553;717,523;729,491;739,458;745,425;748,392;748,358;745,325;739,291;729,259;717,227;704,198;686,169;666,142;644,116;620,92;593,72;565,54;536,38;505,24;473,14;441,5;407,1;373,0;339,1;306,5;274,14;242,24;211,38;182,54;154,72;127,92;103,116;80,142;60,169;43,198;28,227;18,259;8,291;1,325;0,344;87,521;235,655;422,720" o:connectangles="0,0,0,0,0,0,0,0,0,0,0,0,0,0,0,0,0,0,0,0,0,0,0,0,0,0,0,0,0,0,0,0,0,0,0,0,0,0,0,0,0,0,0,0,0,0,0,0,0,0,0,0"/>
                <o:lock v:ext="edit" aspectratio="t"/>
              </v:shape>
              <v:shape id="Freeform 264" o:spid="_x0000_s2097" style="width:726;height:690;left:-22;mso-wrap-style:square;position:absolute;top:1498;visibility:visible;v-text-anchor:top" coordsize="726,690" path="m16,348l12,333,9,318,6,305,4,289,1,274,,259,,249l1,243l6,227l13,213l21,198l30,183l38,169,48,155,58,142,69,128,81,116,93,104,105,92,117,82,132,72,145,62l160,54l173,44l189,38l204,31l220,24l236,19l252,14l268,10,284,5,301,3,317,1,335,l351,l368,l385,1l401,3l419,5l435,10l451,14l467,19l483,24l499,31l514,38l528,44l543,54l558,62l571,72l584,82l598,92l610,104l622,116l634,128l644,142l654,155l664,169l673,183l682,198l689,213l695,227l702,243l707,259l713,275l717,291l721,309l723,325l725,341l726,358l726,374l726,392l725,409l723,425l721,442l717,458l713,475l707,491l702,507l695,523l689,537l682,553l673,567l664,581l654,595l644,609l634,621l622,634l610,646l598,658l584,668l571,678l570,679l556,683l542,684l526,687l512,688l498,690l482,690l467,690l452,690l439,690l424,688l409,686l396,684l381,682l367,678l353,676l339,671l327,668l312,663l300,658l287,652l273,647l261,642l248,635l236,628l224,621l213,613l201,605l190,597l178,589l168,581l157,572l148,563,137,552l128,543l117,532l109,521l101,511,92,500,84,489,76,477,68,465,61,453,54,440,48,428,42,414,36,401,30,389,25,374,20,361l20,361l16,348xe" fillcolor="#8a8a8a" stroked="f">
                <v:path arrowok="t" o:connecttype="custom" o:connectlocs="9,318;1,274;1,243;21,198;48,155;81,116;117,82;160,54;204,31;252,14;301,3;351,0;401,3;451,14;499,31;543,54;584,82;622,116;654,155;682,198;702,243;717,291;725,341;726,392;721,442;707,491;689,537;664,581;634,621;598,658;570,679;526,687;482,690;439,690;396,684;353,676;312,663;273,647;236,628;201,605;168,581;137,552;109,521;84,489;61,453;42,414;25,374;16,348" o:connectangles="0,0,0,0,0,0,0,0,0,0,0,0,0,0,0,0,0,0,0,0,0,0,0,0,0,0,0,0,0,0,0,0,0,0,0,0,0,0,0,0,0,0,0,0,0,0,0,0"/>
                <o:lock v:ext="edit" aspectratio="t"/>
              </v:shape>
              <v:shape id="Freeform 265" o:spid="_x0000_s2098" style="width:690;height:652;left:14;mso-wrap-style:square;position:absolute;top:1498;visibility:visible;v-text-anchor:top" coordsize="690,652" path="m16,337l12,324,9,310,6,297,5,283,2,270,1,255,,242,,226,,213,,198,,183,4,170,2,169,12,155,22,142,33,128,45,116,57,104,69,92,81,82,96,72,109,62l124,54l137,44l153,38l168,31l184,24l200,19l216,14l232,10,248,5,265,3,281,1,299,l315,l332,l349,1l365,3l383,5l399,10l415,14l431,19l447,24l463,31l478,38l492,44l507,54l522,62l535,72l548,82l562,92l574,104l586,116l598,128l608,142l618,155l628,169l637,183l646,198l653,213l659,227l666,243l671,259l677,275l681,291l685,309l687,325l689,341l690,358l690,374l690,392l689,409l687,425l685,442l681,458l677,475l671,491l666,507l659,523l653,537l646,553l637,567l628,581l618,595l608,609l599,620l598,621l583,627l570,632l555,636l542,640l527,643l514,646l500,647l486,650l472,651l459,652l446,652l431,652l418,652l404,652l392,651l379,650l365,647l352,644l339,642l327,639l313,635l301,632l289,627l277,623l265,617l253,613l241,608l231,601l219,596l208,589l197,581l187,575l177,568l166,560l156,552l146,544l137,535l128,525l120,517l109,508l101,497l93,488l85,479,78,468,70,456,64,445,57,434,50,422,45,412,40,400,33,386,29,376,24,362,20,349l20,349l16,337xe" fillcolor="#949494" stroked="f">
                <v:path arrowok="t" o:connecttype="custom" o:connectlocs="9,310;2,270;0,226;0,183;12,155;45,116;81,82;124,54;168,31;216,14;265,3;315,0;365,3;415,14;463,31;507,54;548,82;586,116;618,155;646,198;666,243;681,291;689,341;690,392;685,442;671,491;653,537;628,581;599,620;570,632;527,643;486,650;446,652;404,652;365,647;327,639;289,627;253,613;219,596;187,575;156,552;128,525;101,497;78,468;57,434;40,400;24,362;16,337" o:connectangles="0,0,0,0,0,0,0,0,0,0,0,0,0,0,0,0,0,0,0,0,0,0,0,0,0,0,0,0,0,0,0,0,0,0,0,0,0,0,0,0,0,0,0,0,0,0,0,0"/>
                <o:lock v:ext="edit" aspectratio="t"/>
              </v:shape>
              <v:shape id="Freeform 266" o:spid="_x0000_s2099" style="width:654;height:616;left:50;mso-wrap-style:square;position:absolute;top:1498;visibility:visible;v-text-anchor:top" coordsize="654,616" path="m14,328l12,314,8,302,6,290,4,278,2,265,1,253,,239,,226,,213,,201,,186,1,173,4,159,6,146,9,131l12,116l14,112l21,104l33,92,45,82,60,72,73,62,88,54,101,44l117,38l132,31l148,24l164,19l180,14l196,10,212,5,229,3,245,1,263,l279,l296,l313,1l329,3l347,5l363,10l379,14l395,19l411,24l427,31l442,38l456,44l471,54l486,62l499,72l512,82l526,92l538,104l550,116l562,128l572,142l582,155l592,169l601,183l610,198l617,213l623,227l630,243l635,259l641,275l645,291l649,309l651,325l653,341l654,358l654,374l654,392l653,409l651,425l649,442l645,458l641,475l635,491l630,507l623,523l617,537l610,553l607,559l599,563l586,569l572,576l560,583l548,588l535,593l522,597l510,601l496,604l484,607l471,611l459,612l446,613l434,615l422,616l408,616l396,616l383,616l371,616l359,615l347,613l335,611l323,609l311,607l300,604l288,600l276,597l265,593l255,589l244,585l232,580l221,576l211,571l201,564l191,559l181,552l172,545l163,539l152,532l144,525l134,517l126,508l117,500l109,492l100,484l93,475,86,465l78,456l72,446l65,437l58,426l52,417l46,405l41,396l36,384,30,373,26,362,22,350,18,338l18,338l14,328xe" fillcolor="#9e9e9e" stroked="f">
                <v:path arrowok="t" o:connecttype="custom" o:connectlocs="8,302;2,265;0,226;0,186;6,146;14,112;45,82;88,54;132,31;180,14;229,3;279,0;329,3;379,14;427,31;471,54;512,82;550,116;582,155;610,198;630,243;645,291;653,341;654,392;649,442;635,491;617,537;599,563;560,583;522,597;484,607;446,613;408,616;371,616;335,611;300,604;265,593;232,580;201,564;172,545;144,525;117,500;93,475;72,446;52,417;36,384;22,350;14,328" o:connectangles="0,0,0,0,0,0,0,0,0,0,0,0,0,0,0,0,0,0,0,0,0,0,0,0,0,0,0,0,0,0,0,0,0,0,0,0,0,0,0,0,0,0,0,0,0,0,0,0"/>
                <o:lock v:ext="edit" aspectratio="t"/>
              </v:shape>
              <v:shape id="Freeform 267" o:spid="_x0000_s2100" style="width:618;height:580;left:86;mso-wrap-style:square;position:absolute;top:1498;visibility:visible;v-text-anchor:top" coordsize="618,580" path="m13,317l10,306,8,295,5,283,4,273,2,261,1,249,,237,,225,,214,,202,,189,1,177,4,165,5,151,8,139l10,126l14,114,18,99,22,87,29,75l33,66l37,62,52,54,65,44,81,38,96,31l112,24l128,19l144,14l160,10,176,5,193,3,209,1,227,l243,l260,l277,1l293,3l311,5l327,10l343,14l359,19l375,24l391,31l406,38l420,44l435,54l450,62l463,72l476,82l490,92l502,104l514,116l526,128l536,142l546,155l556,169l565,183l574,198l581,213l587,227l594,243l599,259l605,275l609,291l613,309l615,325l617,341l618,358l618,374l618,392l617,409l615,425l613,442l609,458l605,475l599,491l599,495l590,501l578,509l567,517l556,525l544,532l534,537l522,544l510,549l499,555l487,559l475,563l463,567l451,569l440,572l430,575l418,576l406,579l394,579l383,580l371,580l360,580l348,580l338,580l327,579l316,577l305,576l293,573l283,571l272,569l261,565l252,564l241,559l231,556l221,552l212,548l201,543l192,539l183,533l173,528l165,521l156,516l148,509l139,503l131,497l123,489l115,483l106,475l100,468l92,460l85,452,78,442l72,434l65,426l58,417l53,408,48,398l42,389l37,380,33,369,28,358l25,349l20,338,17,328l17,328l13,317xe" fillcolor="#a8a8a8" stroked="f">
                <v:path arrowok="t" o:connecttype="custom" o:connectlocs="8,295;2,261;0,225;0,189;5,151;14,114;29,75;52,54;96,31;144,14;193,3;243,0;293,3;343,14;391,31;435,54;476,82;514,116;546,155;574,198;594,243;609,291;617,341;618,392;613,442;599,491;578,509;544,532;510,549;475,563;440,572;406,579;371,580;338,580;305,576;272,569;241,559;212,548;183,533;156,516;131,497;106,475;85,452;65,426;48,398;33,369;20,338;13,317" o:connectangles="0,0,0,0,0,0,0,0,0,0,0,0,0,0,0,0,0,0,0,0,0,0,0,0,0,0,0,0,0,0,0,0,0,0,0,0,0,0,0,0,0,0,0,0,0,0,0,0"/>
                <o:lock v:ext="edit" aspectratio="t"/>
              </v:shape>
              <v:shape id="Freeform 268" o:spid="_x0000_s2101" style="width:582;height:544;left:122;mso-wrap-style:square;position:absolute;top:1498;visibility:visible;v-text-anchor:top" coordsize="582,544" path="m12,307l9,297,6,287,5,277,4,266,1,257l1,246l,235,,225,,214,,203,,191,1,181,2,170,5,158,8,146,9,135l13,123l17,111l21,100l26,88,32,76,37,64,42,52,49,40l57,34l60,31,76,24,92,19l108,14l124,10,140,5,157,3,173,1,191,l207,l224,l241,1l257,3l275,5l291,10l307,14l323,19l339,24l355,31l370,38l384,44l399,54l414,62l427,72l440,82l454,92l466,104l478,116l490,128l500,142l510,155l520,169l529,183l538,198l545,213l551,227l558,243l563,259l569,275l573,291l577,309l579,325l581,341l582,358l582,374l582,392l581,409l581,425l579,425l570,436l561,446l551,456l542,465l531,473l520,481l511,488l500,495l491,501l480,505l470,512l459,516l450,521l439,525l428,528l418,532l407,535l396,536l387,540l376,540l366,543l355,543l346,544l335,544l324,544l315,544l304,544l295,543l284,541l275,540l264,539l255,536l245,535l236,532l227,529l217,525l208,523l200,519l191,515l181,511l173,507l164,501l156,496l148,491l140,485l133,480l125,475l117,469l111,462l103,456l96,449l89,442l83,436l76,428l70,420l64,413l58,405l53,397l48,389l42,381l38,372l33,362l29,354l25,345l22,336l18,326l14,317l14,317,12,307xe" fillcolor="#b1b1b1" stroked="f">
                <v:path arrowok="t" o:connecttype="custom" o:connectlocs="6,287;1,257;0,225;0,191;5,158;13,123;26,88;42,52;60,31;108,14;157,3;207,0;257,3;307,14;355,31;399,54;440,82;478,116;510,155;538,198;558,243;573,291;581,341;582,392;579,425;551,456;520,481;491,501;459,516;428,528;396,536;366,543;335,544;304,544;275,540;245,535;217,525;191,515;164,501;140,485;117,469;96,449;76,428;58,405;42,381;29,354;18,326;12,307" o:connectangles="0,0,0,0,0,0,0,0,0,0,0,0,0,0,0,0,0,0,0,0,0,0,0,0,0,0,0,0,0,0,0,0,0,0,0,0,0,0,0,0,0,0,0,0,0,0,0,0"/>
                <o:lock v:ext="edit" aspectratio="t"/>
              </v:shape>
              <v:shape id="Freeform 269" o:spid="_x0000_s2102" style="width:546;height:508;left:158;mso-wrap-style:square;position:absolute;top:1498;visibility:visible;v-text-anchor:top" coordsize="546,508" path="m10,297l8,287,6,279,5,270,2,261,1,251l1,243l,233,,223l,214l,205,,194l1,185l2,175,4,165,6,154,9,144l12,134l14,123l18,112l22,103,28,91l33,82l39,71,44,60,52,50,59,39,67,28,77,18,87,11l88,10l104,5,121,3,137,1,155,l171,l188,l205,1l221,3l239,5l255,10l271,14l287,19l303,24l319,31l334,38l348,44l363,54l378,62l391,72l404,82l418,92l430,104l442,116l454,128l464,142l474,155l484,169l493,183l502,198l509,213l515,227l522,243l527,259l533,275l537,291l541,309l543,325l545,341l546,358l546,358l539,370l531,382l523,393l515,402l507,412l498,421l490,429l482,438l472,445l463,452l455,457l446,464l436,469l427,475l418,479l408,484l400,488l390,491l380,495l371,497l362,500l352,501l344,504l335,505l326,507l316,507l307,508l298,508l288,508l280,508l271,508l261,507l253,505l244,504l236,503l227,501l219,500l209,497l201,495l193,491l185,488l177,485l169,481l161,479l153,475l147,470l139,465l132,461l125,456l119,452l111,446l104,441l99,436l92,429l85,424l80,417l73,412l68,405l63,398l57,392l52,384l48,377l43,370l39,362l34,354l30,346l26,338l22,330l20,322l16,314l13,305l13,305l10,297xe" fillcolor="#bbb" stroked="f">
                <v:path arrowok="t" o:connecttype="custom" o:connectlocs="6,279;1,251;0,223;0,194;4,165;12,134;22,103;39,71;59,39;87,11;121,3;171,0;221,3;271,14;319,31;363,54;404,82;442,116;474,155;502,198;522,243;537,291;545,341;539,370;515,402;490,429;463,452;436,469;408,484;380,495;352,501;326,507;298,508;271,508;244,504;219,500;193,491;169,481;147,470;125,456;104,441;85,424;68,405;52,384;39,362;26,338;16,314;10,297" o:connectangles="0,0,0,0,0,0,0,0,0,0,0,0,0,0,0,0,0,0,0,0,0,0,0,0,0,0,0,0,0,0,0,0,0,0,0,0,0,0,0,0,0,0,0,0,0,0,0,0"/>
                <o:lock v:ext="edit" aspectratio="t"/>
              </v:shape>
              <v:shape id="Freeform 270" o:spid="_x0000_s2103" style="width:498;height:470;left:195;mso-wrap-style:square;position:absolute;top:1498;visibility:visible;v-text-anchor:top" coordsize="498,470" path="m10,286l7,279,6,271,4,263,3,255,2,247l2,239l,231l,222l,214l,206l,198l2,189l3,181,4,171l6,162l8,154l11,144l14,135l16,126l20,118l24,107l30,99l34,90l39,80l46,71l52,62,59,52l67,43l76,35,86,27,96,18l106,10l119,1,122,l134,l151,l168,1l184,3l202,5l218,10l234,14l250,19l266,24l282,31l297,38l311,44l326,54l341,62l354,72l367,82l381,92l393,104l405,116l417,128l427,142l437,155l447,169l456,183l465,198l472,213l478,227l485,243l490,259l496,275l498,286l497,290l493,305l488,317l482,329l476,340l470,350l464,361l457,370l450,378l442,386l435,394l427,402l421,409l413,416l403,421l397,426l389,432l381,437l373,441l365,445l357,449l349,453l341,456l333,458l325,461l315,464l307,465l301,466l291,468l283,469l275,469l269,470l261,470l253,470l245,470l237,470l229,470l220,469l214,468l206,466l198,464l191,462l183,461l176,458l168,456l162,453l155,450l148,448l142,445l135,441l128,437l122,433l115,429l110,425l103,421l98,417l91,412l86,408l80,402l75,397l70,392l64,386l59,381l55,374l51,369l46,362l42,357l38,350l34,344l30,337l27,330l23,324l20,315l18,309l15,301l12,294l12,294l10,286xe" fillcolor="#c5c5c5" stroked="f">
                <v:path arrowok="t" o:connecttype="custom" o:connectlocs="6,271;2,247;0,222;0,198;4,171;11,144;20,118;34,90;52,62;76,35;106,10;134,0;184,3;234,14;282,31;326,54;367,82;405,116;437,155;465,198;485,243;498,286;488,317;470,350;450,378;427,402;403,421;381,437;357,449;333,458;307,465;283,469;261,470;237,470;214,468;191,462;168,456;148,448;128,437;110,425;91,412;75,397;59,381;46,362;34,344;23,324;15,301;10,286" o:connectangles="0,0,0,0,0,0,0,0,0,0,0,0,0,0,0,0,0,0,0,0,0,0,0,0,0,0,0,0,0,0,0,0,0,0,0,0,0,0,0,0,0,0,0,0,0,0,0,0"/>
                <o:lock v:ext="edit" aspectratio="t"/>
              </v:shape>
              <v:shape id="Freeform 271" o:spid="_x0000_s2104" style="width:436;height:429;left:231;mso-wrap-style:square;position:absolute;top:1503;visibility:visible;v-text-anchor:top" coordsize="436,429" path="m8,272l7,265,4,258l4,252l3,245,2,238,,232l,224l,217l,210l,202l,196l2,188l3,181l4,173l6,165l7,157l10,150l11,142l14,134l18,126l22,118l26,110l30,102l34,94l39,87l44,79l51,71l58,63l66,57l74,49l83,41l91,34l102,27l112,21l124,14l138,9,151,5,166,l166,l182,5l198,9l214,14l230,19l246,26l261,33l275,39l290,49l305,57l318,67l331,77l345,87l357,99l369,111l381,123l391,137l401,150l411,164l420,178l429,193l436,208l436,208l436,222l434,237l433,250l430,264l426,276l422,288l418,297l414,308l409,317l403,327l398,335l391,344l386,351l379,357l373,364l367,371l361,377l354,383l346,387l341,392l334,396l327,400l319,404l313,408l306,411l299,415l293,417l285,419l278,421l271,423l265,424l258,427l250,427l243,428l237,429l230,429l223,429l217,429l210,429l203,429l197,429l190,428l183,427l176,425l170,424l163,423l158,421l151,420l144,417l139,415l134,412l127,409l122,407l115,404l110,401l104,397l99,395l94,391l88,387l83,383l79,380l74,376l70,371l64,367l60,361l55,357l51,352l47,347l43,343l39,337l36,332l32,327l28,321l26,315l23,309l20,302l18,297l15,290l12,284l11,278l11,278,8,272xe" fillcolor="#cecece" stroked="f">
                <v:path arrowok="t" o:connecttype="custom" o:connectlocs="4,258;2,238;0,217;0,196;4,173;10,150;18,126;30,102;44,79;66,57;91,34;124,14;166,0;198,9;246,26;290,49;331,77;369,111;401,150;429,193;436,222;430,264;418,297;403,327;386,351;367,371;346,387;327,400;306,411;285,419;265,424;243,428;223,429;203,429;183,427;163,423;144,417;127,409;110,401;94,391;79,380;64,367;51,352;39,337;28,321;20,302;12,284;8,272" o:connectangles="0,0,0,0,0,0,0,0,0,0,0,0,0,0,0,0,0,0,0,0,0,0,0,0,0,0,0,0,0,0,0,0,0,0,0,0,0,0,0,0,0,0,0,0,0,0,0,0"/>
                <o:lock v:ext="edit" aspectratio="t"/>
              </v:shape>
              <v:shape id="Freeform 272" o:spid="_x0000_s2105" style="width:363;height:363;left:267;mso-wrap-style:square;position:absolute;top:1533;visibility:visible;v-text-anchor:top" coordsize="363,363" path="m7,232l6,226,4,220,3,215,2,210l2,204l,198l,192l,186l,180l,174l,168l,162l2,155l3,150l4,143l6,136l8,130l10,123l12,116l15,111l18,104l22,97l24,91l28,84l32,77l38,71l42,64l48,57l55,52l62,45l68,39l76,33l84,28l94,23l103,17l115,12,126,8,138,4,151,3,165,l178,l194,l209,1l225,4l239,9l239,9l254,19l269,27l282,37l295,47l309,57l321,69l333,81l335,84l342,95l349,109l354,124l358,138l361,152l363,166l363,178l363,190l362,203l361,214l358,224l355,235l353,244l349,254l345,262l341,270l337,278l331,285l327,291l322,298l317,303l311,309l306,314l301,319l295,325l289,329l283,333l278,335l273,339l267,342l261,346l255,349l250,350l243,353l238,355l233,357l226,358l221,359l215,361l209,361l203,362l198,363l193,363l186,363l181,363l175,363l170,363l165,363l158,362l152,361l147,361l142,359l136,358l131,357l126,355l120,353l116,351l111,349l106,347l102,345l96,342l91,339l87,337l83,334l78,331l74,329l70,325l66,322l62,318l58,314l54,311l50,307l46,303l43,299l39,295l36,291l32,286l30,282l27,276l24,272l22,267l19,263l16,258l15,252l12,247l11,242,8,236l8,236l7,232xe" fillcolor="#d8d8d8" stroked="f">
                <v:path arrowok="t" o:connecttype="custom" o:connectlocs="4,220;2,204;0,186;0,168;3,150;8,130;15,111;24,91;38,71;55,52;76,33;103,17;138,4;178,0;225,4;254,19;295,47;333,81;349,109;361,152;363,190;358,224;349,254;337,278;322,298;306,314;289,329;273,339;255,349;238,355;221,359;203,362;186,363;170,363;152,361;136,358;120,353;106,347;91,339;78,331;66,322;54,311;43,299;32,286;24,272;16,258;11,242;7,232" o:connectangles="0,0,0,0,0,0,0,0,0,0,0,0,0,0,0,0,0,0,0,0,0,0,0,0,0,0,0,0,0,0,0,0,0,0,0,0,0,0,0,0,0,0,0,0,0,0,0,0"/>
                <o:lock v:ext="edit" aspectratio="t"/>
              </v:shape>
              <v:shape id="Freeform 273" o:spid="_x0000_s2106" style="width:291;height:291;left:303;mso-wrap-style:square;position:absolute;top:1569;visibility:visible;v-text-anchor:top" coordsize="291,291" path="m6,186l4,182,3,176l3,172l2,168l2,163l,159l,154l,150l,144l,139l,135l,130l2,124l3,120l3,115l4,110l6,104l8,99l10,94l12,88l14,83l16,77l19,72l23,67l26,63l30,56l34,52l39,47l44,41l50,36l55,32l60,27l68,23l75,19l83,13l92,11l100,7l111,4,121,1,131,l143,l155,l167,1l179,3l193,7l205,12l218,17l229,25l239,35l250,43l259,53l267,64l274,76l279,88l285,99l287,111l290,122l291,132l291,143l291,152l290,163l290,171l287,180l285,188l282,196l279,203l277,210l274,216l270,222l266,228l262,234l258,238l254,243l250,247l246,253l241,257l237,259l231,263l227,266l223,269l219,273l214,274l210,277l205,279l201,281l195,283l191,285l186,286l182,287l177,289l173,289l167,290l163,290l158,291l154,291l150,291l145,291l141,291l135,291l131,291l127,290l123,290l118,289l114,287l110,287l106,286l102,285l96,283l92,282l90,279l86,278l82,277l78,274l74,273l70,270l67,267l63,266l59,263l56,261l52,258l50,255l46,253l43,249l40,246l38,243l35,239l32,236l30,232l27,230l24,226l22,222l19,219l18,215l15,211l14,207l11,203l10,199l8,194,7,190l7,190l6,186xe" fillcolor="#e2e2e2" stroked="f">
                <v:path arrowok="t" o:connecttype="custom" o:connectlocs="3,176;2,163;0,150;0,135;3,120;6,104;12,88;19,72;30,56;44,41;60,27;83,13;111,4;143,0;179,3;218,17;250,43;274,76;287,111;291,143;290,171;282,196;274,216;262,234;250,247;237,259;223,269;210,277;195,283;182,287;167,290;154,291;141,291;127,290;114,287;102,285;90,279;78,274;67,267;56,261;46,253;38,243;30,232;22,222;15,211;10,199;7,190" o:connectangles="0,0,0,0,0,0,0,0,0,0,0,0,0,0,0,0,0,0,0,0,0,0,0,0,0,0,0,0,0,0,0,0,0,0,0,0,0,0,0,0,0,0,0,0,0,0,0"/>
                <o:lock v:ext="edit" aspectratio="t"/>
              </v:shape>
              <v:shape id="Freeform 274" o:spid="_x0000_s2107" style="width:219;height:219;left:339;mso-wrap-style:square;position:absolute;top:1605;visibility:visible;v-text-anchor:top" coordsize="219,219" path="m4,140l3,136l3,134l2,130l2,127l,123l,119l,116l,112l,108l,106l,102,,98,2,94l2,90l3,86l3,83l4,79,6,75,7,71l10,67l11,63l12,59l15,55l18,51l20,47l23,43l26,39l30,35l34,31l38,28l42,24l46,20l51,16l56,13l63,11,70,8,76,5,83,3,91,1,99,l107,l117,l126,1l135,3l145,5l154,9l163,13l173,19l181,25l189,32l195,40l202,48l206,58l211,66l214,75l217,83l218,92l219,100l219,107l219,115l219,122l218,130l217,135l215,142l213,147l211,152l209,158l206,163l203,167l201,172l197,176l194,179l191,183l187,187l185,190l182,192l178,195l175,198l171,200l169,203l165,204l161,206l158,208l154,210l151,211l147,213l143,214l141,215l137,217l133,217l130,218l126,218l123,219l119,219l117,219l113,219l109,219l106,219l102,219l99,219l95,218l93,218l89,218l86,217l83,217l79,215l76,214l74,213l70,213l67,211l64,210l62,208l58,207l55,204l52,203l50,202l47,199l44,198l42,196l40,194l38,192l35,190l32,187l31,186l28,183l26,180l24,178l22,175l20,172l18,170l16,167l15,164l14,162l12,159l11,155l8,152l8,150l7,146,6,143l6,143l4,140xe" fillcolor="#ececec" stroked="f">
                <v:path arrowok="t" o:connecttype="custom" o:connectlocs="3,134;0,123;0,112;0,102;2,90;4,79;10,67;15,55;23,43;34,31;46,20;63,11;83,3;107,0;135,3;163,13;189,32;206,58;217,83;219,107;218,130;213,147;206,163;197,176;187,187;178,195;169,203;158,208;147,213;137,217;126,218;117,219;106,219;95,218;86,217;76,214;67,211;58,207;50,202;42,196;35,190;28,183;22,175;16,167;12,159;8,150;6,143" o:connectangles="0,0,0,0,0,0,0,0,0,0,0,0,0,0,0,0,0,0,0,0,0,0,0,0,0,0,0,0,0,0,0,0,0,0,0,0,0,0,0,0,0,0,0,0,0,0,0"/>
                <o:lock v:ext="edit" aspectratio="t"/>
              </v:shape>
              <v:shape id="Freeform 275" o:spid="_x0000_s2108" style="width:144;height:145;left:377;mso-wrap-style:square;position:absolute;top:1642;visibility:visible;v-text-anchor:top" coordsize="144,145" path="m2,93l2,90l1,89l1,86l1,83,,82,,79,,77,,74,,73,,70,,67,,65,1,62l1,59l1,57,2,55l2,53l4,50l4,47l5,45,6,42,8,39,9,37l10,34l13,31l14,29l16,26l18,23l21,21l24,19l26,16l29,14l33,11l37,10l41,7,45,6,49,4,55,2l60,2l65,l71,l76,l83,l89,2l95,3l101,6l108,10l113,12l119,18l124,22l128,27l132,33l136,38l139,45l140,50l143,55l143,61l144,66l144,71l144,77l144,81l143,86l143,90l141,94l140,98l139,101l137,105l135,107l133,110l132,114l129,117l128,118l125,121l124,123l121,125l119,127l117,129l115,131l112,133l111,134l108,135l105,137l104,138l101,138l99,139l96,141l95,141l92,142l89,142l87,143l85,143l83,143l80,145l79,145l76,145l73,145l72,145l69,145l67,145l65,145l63,145l60,143l59,143l56,143l55,142l52,142l49,142l48,141l45,139l44,139l41,138l40,138l38,137l36,135l34,134l33,133l30,131l29,131l28,130l25,129l24,127l22,125l21,123l20,122l18,121l17,119l16,118l14,115l13,114l12,113l10,110l9,109,8,107l8,105l6,103,5,101l5,99l4,97l4,94l4,94,2,93xe" fillcolor="#f5f5f5" stroked="f">
                <v:path arrowok="t" o:connecttype="custom" o:connectlocs="1,89;0,82;0,74;0,67;1,59;2,53;5,45;9,37;14,29;21,21;29,14;41,7;55,2;71,0;89,2;108,10;124,22;136,38;143,55;144,71;143,86;140,98;135,107;129,117;124,123;117,129;111,134;104,138;96,141;89,142;83,143;76,145;69,145;63,145;56,143;49,142;44,139;38,137;33,133;28,130;22,125;18,121;14,115;10,110;8,105;5,99;4,94" o:connectangles="0,0,0,0,0,0,0,0,0,0,0,0,0,0,0,0,0,0,0,0,0,0,0,0,0,0,0,0,0,0,0,0,0,0,0,0,0,0,0,0,0,0,0,0,0,0,0"/>
                <o:lock v:ext="edit" aspectratio="t"/>
              </v:shape>
              <v:shape id="Freeform 276" o:spid="_x0000_s2109" style="width:72;height:72;left:413;mso-wrap-style:square;position:absolute;top:1679;visibility:visible;v-text-anchor:top" coordsize="72,72" path="m1,45l1,45l1,44,,42,,41,,40,,38l,38l,37,,36,,34,,33,,32,,30,,29,1,28l1,26l1,25l1,24l2,22l2,21l4,20l4,18l5,17l5,16l6,16l6,14l8,13,9,12l11,10l12,9,13,8,15,6,17,5,19,4l20,4l23,2,25,1l27,1l29,l32,l35,l39,l41,l44,1l48,1l51,2l53,4l56,6l59,8l61,10l64,13l67,16l68,18l69,21l71,24l71,26l72,30l72,33l72,36l72,37l72,40l72,42l71,44l71,46l69,48l69,50l68,52l68,53l67,54l65,56l65,57l64,58l63,60l61,61l61,62l60,64l59,64l57,65l56,65l55,66l55,66l53,68l52,68l51,69l49,69l48,69l47,70l45,70l45,70l44,70l43,72l41,72l40,72l39,72l39,72l37,72l36,72l35,72l33,72l32,72l31,72l31,72l29,72,28,70l27,70l25,70l25,70l24,69l23,69l21,69l21,69l20,68l19,68l19,68,17,66l16,66l16,65l15,65l13,64l13,64l12,62l12,62l11,61l9,61l9,60,8,58l8,58l6,57l6,57l5,56l5,54l5,54,4,53l4,52l2,50l2,50l2,49l2,48l1,46l1,46l1,45xe" stroked="f">
                <v:path arrowok="t" o:connecttype="custom" o:connectlocs="1,44;0,40;0,37;0,33;0,29;1,25;2,21;5,17;6,14;11,10;15,6;20,4;27,1;35,0;44,1;53,4;61,10;68,18;71,26;72,36;72,42;69,48;68,53;65,57;61,61;59,64;55,66;52,68;48,69;45,70;41,72;39,72;35,72;31,72;28,70;25,70;21,69;19,68;16,66;13,64;12,62;9,60;6,57;5,54;4,52;2,49;1,46" o:connectangles="0,0,0,0,0,0,0,0,0,0,0,0,0,0,0,0,0,0,0,0,0,0,0,0,0,0,0,0,0,0,0,0,0,0,0,0,0,0,0,0,0,0,0,0,0,0,0"/>
                <o:lock v:ext="edit" aspectratio="t"/>
              </v:shape>
              <v:shape id="Freeform 277" o:spid="_x0000_s2110" style="width:704;height:735;left:-76;mso-wrap-style:square;position:absolute;top:1557;visibility:visible;v-text-anchor:top" coordsize="704,735" path="m,371l86,371l155,371l214,375l260,382l298,394l326,414l347,441l363,476l375,522l385,580l391,649l398,735,704,,,371l,371xe" fillcolor="#f00000" stroked="f">
                <v:path arrowok="t" o:connecttype="custom" o:connectlocs="0,371;86,371;155,371;214,375;260,382;298,394;326,414;347,441;363,476;375,522;385,580;391,649;398,735;704,0;0,371;0,371" o:connectangles="0,0,0,0,0,0,0,0,0,0,0,0,0,0,0,0"/>
                <o:lock v:ext="edit" aspectratio="t"/>
              </v:shape>
              <v:group id="Group 278" o:spid="_x0000_s2111" style="width:1007;height:420;left:927;position:absolute;top:1530" coordorigin="927,1530" coordsize="1007,420">
                <o:lock v:ext="edit" aspectratio="t"/>
                <v:shape id="Freeform 279" o:spid="_x0000_s2112" style="width:517;height:420;left:927;mso-wrap-style:square;position:absolute;top:1530;visibility:visible;v-text-anchor:top" coordsize="517,420" path="m163,316l278,316l284,316l291,316l296,316l302,316l307,316l311,314l315,314l319,313l323,313l326,312l328,310l330,309l332,308l334,306l335,305l338,304l338,301l339,298l340,297l342,294l342,292l342,289l342,286l342,282l342,279l342,277l342,274l340,270l340,269l339,266l338,263l336,261l335,259l334,258l332,257l330,254l328,254l326,253l322,251l319,250l315,250l311,249l306,249l302,247l296,247l291,247l284,247l278,246l163,246l163,316l163,316xm163,99l163,158l271,158l278,158l283,158l288,158l292,158l298,158l302,157l306,157l308,157l311,155l314,155l316,154l318,153l320,153l322,151l323,149l324,147l326,146l327,143l327,142l328,139l328,137l328,135l328,133l328,128l328,126l328,123l328,120l328,119l327,116l327,114l326,112l324,111l324,108l323,107l322,106l319,104l318,104l315,103l312,103l310,102l306,102l302,100l298,100l294,100l288,100l283,100l278,100l271,99l163,99l163,99xm338,l352,2l366,2l379,3l391,4l403,6l414,7l423,10l433,12l442,15l449,18l457,22l462,24l469,30l474,34l479,39l483,44l487,51l491,58l494,64l495,72l498,80l499,88l499,98l499,106l499,111l499,116l499,122l498,126l498,131l497,135l495,139l494,145l491,149l490,153l487,157l485,159l483,163l481,167l477,171l474,175l471,178l467,182l465,185l461,187l457,191l453,194l449,197l443,198l450,201l455,203l461,205l466,207l471,210l475,214l481,217l485,221l489,223l491,227l495,231l498,235l502,241l505,245l507,250l509,255l511,261l513,266l514,271l515,277l517,283l517,289l517,296l517,301l517,312l517,321l515,330l513,338l510,346l507,354l503,361l499,368l495,374l490,381l483,386l477,390l470,396l463,400l455,404l447,408l438,410l429,413l418,416l407,417l396,418l384,420l372,420l359,420,,420,,,338,l338,xe" fillcolor="#f00000" stroked="f">
                  <v:path arrowok="t" o:connecttype="custom" o:connectlocs="291,316;311,314;326,312;334,306;339,298;342,289;342,277;339,266;334,258;326,253;311,249;291,247;163,316;271,158;292,158;308,157;318,153;324,147;328,139;328,128;328,119;324,111;319,104;310,102;294,100;271,99;352,2;403,6;442,15;469,30;487,51;498,80;499,111;498,131;491,149;483,163;471,178;457,191;450,201;471,210;489,223;502,241;511,261;517,283;517,312;510,346;495,374;470,396;438,410;396,418;0,420" o:connectangles="0,0,0,0,0,0,0,0,0,0,0,0,0,0,0,0,0,0,0,0,0,0,0,0,0,0,0,0,0,0,0,0,0,0,0,0,0,0,0,0,0,0,0,0,0,0,0,0,0,0,0"/>
                  <o:lock v:ext="edit" aspectratio="t" verticies="t"/>
                </v:shape>
                <v:shape id="Freeform 280" o:spid="_x0000_s2113" style="width:466;height:420;left:1468;mso-wrap-style:square;position:absolute;top:1530;visibility:visible;v-text-anchor:top" coordsize="466,420" path="m152,420l152,107l,107,,,466,l466,107l315,107l315,420l152,420l152,420xe" fillcolor="#f00000" stroked="f">
                  <v:path arrowok="t" o:connecttype="custom" o:connectlocs="152,420;152,107;0,107;0,0;466,0;466,107;315,107;315,420;152,420;152,420" o:connectangles="0,0,0,0,0,0,0,0,0,0"/>
                  <o:lock v:ext="edit" aspectratio="t"/>
                </v:shape>
              </v:group>
              <v:shape id="Freeform 281" o:spid="_x0000_s2114" style="width:460;height:420;left:1980;mso-wrap-style:square;position:absolute;top:1530;visibility:visible;v-text-anchor:top" coordsize="460,420" path="m,420l,,446,l446,103l163,103l163,153l393,153l393,257l163,257l163,312l460,312l460,420l,420l,420xe" fillcolor="#666" stroked="f">
                <v:path arrowok="t" o:connecttype="custom" o:connectlocs="0,420;0,0;446,0;446,103;163,103;163,153;393,153;393,257;163,257;163,312;460,312;460,420;0,420;0,420" o:connectangles="0,0,0,0,0,0,0,0,0,0,0,0,0,0"/>
                <o:lock v:ext="edit" aspectratio="t"/>
              </v:shape>
              <v:shape id="Freeform 282" o:spid="_x0000_s2115" style="width:530;height:443;left:2467;mso-wrap-style:square;position:absolute;top:1520;visibility:visible;v-text-anchor:top" coordsize="530,443" path="m,303l196,303l196,307l197,310l197,312l198,315l200,316l202,319l204,322l206,323l208,326l210,327l213,328l217,330l220,331l224,332l228,334l232,335l236,335l240,336l244,336l249,338l253,338l259,338l264,338l269,338l275,338l279,338l284,338l289,338l293,338l297,336l301,336l305,335l309,335l312,334l315,332l319,331l321,330l323,328l325,327l328,326l329,324l331,322l332,320l333,318l335,316l335,314l335,311l336,308l335,307l335,304l335,303l333,300l333,299l332,296l331,295l329,293l327,292l325,291l323,289l321,287l319,287l316,285l312,284l309,283l305,281l303,280l299,280l295,279l291,277l287,277l281,276l277,275l156,259l142,257l130,256l120,253l109,251,98,248l89,245l80,241,70,237l62,233l56,229l48,224l42,219l36,213l30,208l25,203l20,196l16,189l13,183l10,175l8,168,5,160,4,152l4,144l4,134l4,124l5,113,6,102,9,92,13,82l17,74l22,66l29,58l36,50l42,44l52,38l61,32l70,28,81,22,93,18l106,14l120,12,136,8,150,6,168,4,185,2,204,1l224,1l245,l267,1l287,1l307,2l325,4l343,6l360,9l375,12l389,14l404,18l416,22l428,28l440,32l449,38l459,44l468,50l476,58l483,65l490,73l495,82l499,92l503,101l506,110l508,121l510,132l321,132l320,129l319,126l317,124l316,121l315,118l312,116l311,113l308,110l305,109l301,106l299,105l296,102l292,101l288,100l284,98l280,97l276,96l271,94l267,94l261,93l256,93l249,93l244,93l239,92l233,93l229,93l225,93l221,93l217,94l213,94l209,96l206,96l204,97l200,98l197,100l196,100l193,102l190,104l188,105l186,106l185,108l182,109l182,112l181,113l180,114l180,117l180,118l180,120l180,122l180,124l180,126l181,128l181,129l182,132l184,133l185,134l186,136l188,137l189,138l192,138l193,140l196,141l198,143l202,144l205,144l210,145l214,147l218,148l224,148l229,149l236,151l243,151l391,172l401,175l412,176l423,179l432,181l441,184l451,188l459,191l467,195l475,199l482,203l488,208l495,212l500,217l504,224l510,229l514,236l518,241l520,249l523,256l526,263l527,271l528,279l528,287l530,295l528,308l527,320l524,331l522,342l516,352l511,362l506,371l498,379l490,387l480,395l471,402l460,407l447,414l435,419l420,423l404,428l388,431l371,435l352,438l332,440l311,442l289,443l267,443l243,443l222,443l204,443l186,442l169,439l153,438l138,435l124,431l109,427,97,423,84,419,73,414,62,407,52,402,42,395l34,387l26,380l20,372l14,363l10,355l6,346,2,335,1,326,,315,,303l,303l,303xe" fillcolor="#666" stroked="f">
                <v:path arrowok="t" o:connecttype="custom" o:connectlocs="197,312;206,323;220,331;240,336;264,338;289,338;309,335;323,328;332,320;336,308;333,299;325,291;312,284;295,279;156,259;98,248;56,229;25,203;8,168;4,124;17,74;52,38;106,14;185,2;287,1;375,12;440,32;483,65;506,110;319,126;311,113;296,102;276,96;249,93;225,93;206,96;193,102;182,109;180,118;181,128;186,136;196,141;214,147;243,151;432,181;475,199;504,224;523,256;530,295;516,352;480,395;420,423;332,440;222,443;138,435;73,414;26,380;2,335;0,303" o:connectangles="0,0,0,0,0,0,0,0,0,0,0,0,0,0,0,0,0,0,0,0,0,0,0,0,0,0,0,0,0,0,0,0,0,0,0,0,0,0,0,0,0,0,0,0,0,0,0,0,0,0,0,0,0,0,0,0,0,0,0"/>
                <o:lock v:ext="edit" aspectratio="t"/>
              </v:shape>
              <v:shape id="Freeform 283" o:spid="_x0000_s2116" style="width:558;height:420;left:2999;mso-wrap-style:square;position:absolute;top:1530;visibility:visible;v-text-anchor:top" coordsize="558,420" path="m227,275l331,275l282,128,227,275l227,275xm,420l182,,389,,558,420l382,420l367,380l189,380l174,420,,420l,420xe" fillcolor="#666" stroked="f">
                <v:path arrowok="t" o:connecttype="custom" o:connectlocs="227,275;331,275;282,128;227,275;227,275;0,420;182,0;389,0;558,420;382,420;367,380;189,380;174,420;0,420;0,420" o:connectangles="0,0,0,0,0,0,0,0,0,0,0,0,0,0,0"/>
                <o:lock v:ext="edit" aspectratio="t" verticies="t"/>
              </v:shape>
              <v:shape id="Freeform 284" o:spid="_x0000_s2117" style="width:100;height:111;left:908;mso-wrap-style:square;position:absolute;top:2098;visibility:visible;v-text-anchor:top" coordsize="100,111" path="m59,60l16,60l16,95l58,95l60,94l63,94l64,94l67,94l68,94l70,94l71,92l74,92l75,92l76,91l78,91l78,91l79,90l80,88l82,88l82,87l83,86l83,86l84,84l84,83l84,82l84,80l84,79l84,79l84,76l84,75l84,74l84,74l84,72,83,71l83,71l82,70l82,68l80,68,79,67,78,66l78,66l76,64l75,64l74,63l72,63l71,62l70,62l67,62l66,62l64,62l62,62l59,60l59,60l59,60xm59,13l16,13l16,47l56,47l59,47l62,47l63,47l66,47l67,47l68,47l70,46l71,46l72,46l74,44l75,44l75,43l76,43l78,42l78,42l79,40l79,39l80,39l80,38l80,36l80,35l80,34l80,32l80,31l80,30l80,28l80,27l80,25l80,24,79,23l79,23l79,21,78,20l78,20l76,19,75,17l75,17l74,17l74,16l72,16l71,16l70,15l68,15l67,15l66,15l63,15l62,15l59,13l59,13l59,13xm63,l66,1l68,1l71,1l74,1l76,1l78,3l80,3l82,4l84,4l86,5l87,7l88,7l90,9l91,11l92,12l94,13l94,15l95,17l95,19l96,20l96,23l96,24l96,27l96,28l96,31l96,32l96,34l96,35l96,36l96,38l95,39l95,40l95,40l94,42l94,43l92,43l92,44l91,46l91,47l90,48l88,48l87,50l87,50l86,51l84,51l83,52l82,52l79,52l82,54l83,54l84,55l86,55l87,56l90,56l90,58l91,59l92,59l94,60l95,62l95,62l96,63l98,64l98,66l99,67l99,68l100,70l100,71l100,72l100,74l100,74l100,75l100,78l100,80l100,83l100,86l100,87l99,90l99,92l98,94l96,96l96,98l95,99l94,100l91,103l90,103l88,104l86,106l84,107l82,107l79,108l78,108l75,110l71,110l68,110l66,110l62,111,,111,,,63,l63,xe" fillcolor="#666" stroked="f">
                <v:path arrowok="t" o:connecttype="custom" o:connectlocs="58,95;67,94;74,92;78,91;82,87;84,83;84,79;84,74;82,70;78,66;74,63;67,62;59,60;16,13;62,47;68,47;74,44;78,42;80,39;80,34;80,28;79,23;78,20;74,17;70,15;63,15;59,13;71,1;80,3;87,7;92,12;95,19;96,27;96,34;95,39;94,43;91,47;87,50;82,52;84,55;90,58;95,62;98,66;100,71;100,75;100,86;98,94;94,100;86,106;78,108;66,110;63,0" o:connectangles="0,0,0,0,0,0,0,0,0,0,0,0,0,0,0,0,0,0,0,0,0,0,0,0,0,0,0,0,0,0,0,0,0,0,0,0,0,0,0,0,0,0,0,0,0,0,0,0,0,0,0,0"/>
                <o:lock v:ext="edit" aspectratio="t" verticies="t"/>
              </v:shape>
              <v:shape id="Freeform 285" o:spid="_x0000_s2118" style="width:102;height:111;left:1131;mso-wrap-style:square;position:absolute;top:2098;visibility:visible;v-text-anchor:top" coordsize="102,111" path="m51,13l16,13l16,50l52,50l56,50l59,50l62,50l63,50l66,50l68,50l70,48l71,48l74,48l75,47l76,47l76,46l78,46l79,44l80,44l80,43l82,42l82,40l83,40l83,39l83,38l83,36l83,35l83,32l83,31l83,30l83,28l83,27l83,25,82,24l82,23l80,21l80,20l79,20,78,19,76,17l76,17l75,17,72,16l71,16l70,16,67,15l66,15l63,15l60,15l58,15l55,15l51,13l51,13l51,13xm,111l,,59,l63,1l66,1l70,1l72,1l75,3l78,3l79,4l82,4l84,5l86,7l87,8l88,8l91,9l92,11l94,12l95,15l96,16l98,17l98,20l99,21l99,24l99,27l99,30l99,31l99,34l99,35l99,36l99,39l99,40l98,42l98,43l98,44l96,46l96,47l95,48l94,48l94,50l92,51l92,52l91,54l90,54l88,55l88,55l87,56l86,56l84,58l83,58l80,58l82,59l83,59l84,59l86,60l87,60l88,60l88,62l90,62l91,63l91,63l92,64l92,64l94,66l94,67l95,67l95,68l95,70l96,71l96,71l96,72l96,74l96,74l96,75l96,78l98,96l99,96l99,98l99,98l99,99l99,100l99,100l99,102l99,102l99,103l99,103l99,104l99,106l100,106l100,106l100,107l100,107l100,107l102,108l102,108l102,108l102,110l102,110l102,110l102,111l84,111l84,110l84,110l84,108l84,108l84,108l84,107l84,107l84,107l84,106l84,106l84,106l83,106l83,104l83,104l83,103l83,103l83,103l83,102l83,102l83,100l83,100l83,99l83,99l82,99,80,82l80,79l80,78l80,76l80,75,79,74l79,74l79,74,78,72l78,71l76,71l76,70l75,68l75,68l74,68,72,67l71,67l70,67,68,66l67,66l66,66l64,66l62,66l60,66l58,64l16,64l16,111,,111l,111xe" fillcolor="#666" stroked="f">
                <v:path arrowok="t" o:connecttype="custom" o:connectlocs="52,50;63,50;71,48;76,46;80,43;83,39;83,32;83,27;80,21;76,17;71,16;63,15;51,13;0,0;70,1;79,4;87,8;94,12;98,20;99,30;99,36;98,43;95,48;92,52;88,55;83,58;84,59;88,62;92,64;95,67;96,71;96,75;99,98;99,100;99,103;100,106;102,108;102,110;84,110;84,108;84,106;83,104;83,103;83,100;80,82;80,75;78,72;75,68;71,67;66,66;58,64;0,111" o:connectangles="0,0,0,0,0,0,0,0,0,0,0,0,0,0,0,0,0,0,0,0,0,0,0,0,0,0,0,0,0,0,0,0,0,0,0,0,0,0,0,0,0,0,0,0,0,0,0,0,0,0,0,0"/>
                <o:lock v:ext="edit" aspectratio="t" verticies="t"/>
              </v:shape>
              <v:shape id="Freeform 286" o:spid="_x0000_s2119" style="width:123;height:117;left:1350;mso-wrap-style:square;position:absolute;top:2095;visibility:visible;v-text-anchor:top" coordsize="123,117" path="m18,59l19,63l19,66l19,69l19,71l20,74l22,77l22,78l23,81l24,83l26,85l27,87l28,90l31,91l34,93l35,94l38,97l40,97l43,98l46,99l50,101l52,101l55,101l59,101l62,102l66,101l70,101l72,101l75,99l79,99l82,98l84,97l87,95l90,94l91,93l94,91l95,90l98,87l99,85l100,83l103,81l103,78l104,77l106,74l107,71l107,69l107,66l107,63l107,59l107,57l107,53l107,50l106,47l106,45l104,41l103,39l102,37l100,34l99,31,98,30,95,27,94,26,91,24,90,23,87,20l84,20l82,19,79,18,75,16l72,16l70,16l66,16l62,15l59,16l55,16l52,16l50,18l46,18l43,19l40,20l38,22l35,23l34,24l31,26l28,27l27,30l26,31l24,34l23,37l22,39l20,42l20,45l19,47l19,50l19,53l19,57l18,59l18,59l18,59xm,59l2,55l2,51l2,47,3,43,4,39,6,35,7,31,8,28l11,26l14,22l15,19l18,16l22,15l24,12l27,10l31,8,34,7,38,4l42,4l46,3,50,2l54,2l58,2,62,l67,2l71,2l76,2l80,3l84,4l88,6l91,7l95,8l99,10l102,12l104,15l107,16l110,19l112,22l115,26l116,28l118,31l120,35l120,39l122,43l123,47l123,51l123,55l123,59l123,65l123,69l123,73l122,75l120,78l119,82l118,85l116,89l115,91l112,94l110,97l107,101l104,102l102,105l98,107l95,109l91,110l87,113l84,113l80,114l75,115l71,115l67,115l62,117l58,115l54,115l50,115l44,114l42,113l38,111l34,110l30,109l27,107l24,105l22,102l18,101,15,97,14,94,11,91,8,89,7,85,6,82,4,78,3,75,2,73l2,69l2,65,,59l,59l,59xe" fillcolor="#666" stroked="f">
                <v:path arrowok="t" o:connecttype="custom" o:connectlocs="19,69;22,78;27,87;35,94;46,99;59,101;72,101;84,97;94,91;100,83;106,74;107,63;107,50;103,39;98,30;90,23;79,18;66,16;52,16;40,20;31,26;24,34;20,45;19,57;0,59;3,43;8,28;18,16;31,8;46,3;62,0;80,3;95,8;107,16;116,28;122,43;123,59;122,75;116,89;107,101;95,109;80,114;62,117;44,114;30,109;18,101;8,89;3,75;0,59" o:connectangles="0,0,0,0,0,0,0,0,0,0,0,0,0,0,0,0,0,0,0,0,0,0,0,0,0,0,0,0,0,0,0,0,0,0,0,0,0,0,0,0,0,0,0,0,0,0,0,0,0"/>
                <o:lock v:ext="edit" aspectratio="t" verticies="t"/>
              </v:shape>
              <v:shape id="Freeform 287" o:spid="_x0000_s2120" style="width:120;height:111;left:1581;mso-wrap-style:square;position:absolute;top:2098;visibility:visible;v-text-anchor:top" coordsize="120,111" path="m39,66l83,66l62,17,39,66l39,66xm,111l54,,70,l120,111l103,111,90,79l32,79l18,111,,111l,111xe" fillcolor="#666" stroked="f">
                <v:path arrowok="t" o:connecttype="custom" o:connectlocs="39,66;83,66;62,17;39,66;39,66;0,111;54,0;70,0;120,111;103,111;90,79;32,79;18,111;0,111;0,111" o:connectangles="0,0,0,0,0,0,0,0,0,0,0,0,0,0,0"/>
                <o:lock v:ext="edit" aspectratio="t" verticies="t"/>
              </v:shape>
              <v:shape id="Freeform 288" o:spid="_x0000_s2121" style="width:113;height:111;left:1815;mso-wrap-style:square;position:absolute;top:2098;visibility:visible;v-text-anchor:top" coordsize="113,111" path="m49,l52,1l55,1l59,1l61,1l64,1l67,1l68,1l71,1l73,3l75,3l76,3l79,3l80,4l81,4l83,4l84,5l85,5l87,7l88,7l89,8l91,8l92,9l93,11l95,11l96,12l97,13l99,15l100,16l101,17l103,20l103,21l104,23l105,24l105,27l107,28l108,30l108,32l109,34l109,36l111,38l111,40l112,43l112,44l112,47l112,50l112,52l112,55l113,56l112,59l112,62l112,64l112,67l112,68l111,71l111,72l111,74l109,75l109,78l108,79l108,82l107,83l105,84l105,86l104,88l103,90l101,91l101,92l100,94l99,95l97,96l96,98l95,100l93,100l92,102l91,102l89,103l88,103l87,104l85,104l84,106l83,106l81,107l80,107l79,108l76,108l75,108l72,108l71,110l68,110l65,110l64,110l61,110l57,110l55,110l52,110l49,111,,111,,,49,l49,xm55,13l16,13l16,96l55,96l56,95l57,95l59,95l61,95l63,95l64,95l65,95l67,95l68,95l69,95l71,95l72,95l72,94l73,94l75,92l76,92l77,92l79,91l79,91l80,90l81,90l81,88l83,88l84,88l84,87l85,86l87,84l88,84l88,83l89,82l89,80l91,79l91,78l92,76l92,75l93,75l93,74l93,72l95,71l95,70l95,68l96,67l96,66l96,64l96,62l96,60l96,59l97,56l96,55l96,54l96,51l96,50l96,48l96,46l95,44l95,43l95,42,93,40l93,39l93,36,92,35l92,34l91,32l91,31l89,30l89,28l88,27,87,25l87,25l85,24,84,23l84,21l83,21l81,21l81,20l80,20l79,19l79,19l77,19,76,17l75,17l73,17l72,17l72,16l71,16l69,16l68,16l67,15l65,15l64,15l63,15l60,15l59,15l57,15l56,15l55,13l55,13l55,13xe" fillcolor="#666" stroked="f">
                <v:path arrowok="t" o:connecttype="custom" o:connectlocs="59,1;68,1;76,3;83,4;88,7;93,11;99,15;103,21;107,28;109,36;112,44;112,55;112,64;111,72;108,79;105,86;101,92;96,98;91,102;85,104;80,107;72,108;64,110;52,110;49,0;16,96;59,95;65,95;71,95;75,92;79,91;83,88;87,84;89,80;92,75;95,71;96,66;96,59;96,51;95,44;93,39;91,32;88,27;84,23;81,20;77,19;72,17;68,16;63,15;56,15" o:connectangles="0,0,0,0,0,0,0,0,0,0,0,0,0,0,0,0,0,0,0,0,0,0,0,0,0,0,0,0,0,0,0,0,0,0,0,0,0,0,0,0,0,0,0,0,0,0,0,0,0,0"/>
                <o:lock v:ext="edit" aspectratio="t" verticies="t"/>
              </v:shape>
              <v:shape id="Freeform 289" o:spid="_x0000_s2122" style="width:101;height:111;left:2191;mso-wrap-style:square;position:absolute;top:2098;visibility:visible;v-text-anchor:top" coordsize="101,111" path="m59,15l59,111l43,111l43,15l,15,,,101,l101,15l59,15l59,15xe" fillcolor="#666" stroked="f">
                <v:path arrowok="t" o:connecttype="custom" o:connectlocs="59,15;59,111;43,111;43,15;0,15;0,0;101,0;101,15;59,15;59,15" o:connectangles="0,0,0,0,0,0,0,0,0,0"/>
                <o:lock v:ext="edit" aspectratio="t"/>
              </v:shape>
              <v:shape id="Freeform 290" o:spid="_x0000_s2123" style="width:89;height:111;left:2408;mso-wrap-style:square;position:absolute;top:2098;visibility:visible;v-text-anchor:top" coordsize="89,111" path="m,111l,,88,l88,13l16,13l16,47l84,47l84,62l16,62l16,95l89,95l89,111l,111l,111xe" fillcolor="#666" stroked="f">
                <v:path arrowok="t" o:connecttype="custom" o:connectlocs="0,111;0,0;88,0;88,13;16,13;16,47;84,47;84,62;16,62;16,95;89,95;89,111;0,111;0,111" o:connectangles="0,0,0,0,0,0,0,0,0,0,0,0,0,0"/>
                <o:lock v:ext="edit" aspectratio="t"/>
              </v:shape>
              <v:shape id="Freeform 291" o:spid="_x0000_s2124" style="width:84;height:111;left:2620;mso-wrap-style:square;position:absolute;top:2098;visibility:visible;v-text-anchor:top" coordsize="84,111" path="m,111l,,16,l16,95l84,95l84,111l,111l,111xe" fillcolor="#666" stroked="f">
                <v:path arrowok="t" o:connecttype="custom" o:connectlocs="0,111;0,0;16,0;16,95;84,95;84,111;0,111;0,111" o:connectangles="0,0,0,0,0,0,0,0"/>
                <o:lock v:ext="edit" aspectratio="t"/>
              </v:shape>
              <v:shape id="Freeform 292" o:spid="_x0000_s2125" style="width:89;height:111;left:2823;mso-wrap-style:square;position:absolute;top:2098;visibility:visible;v-text-anchor:top" coordsize="89,111" path="m,111l,,88,l88,13l16,13l16,47l84,47l84,62l16,62l16,95l89,95l89,111l,111l,111xe" fillcolor="#666" stroked="f">
                <v:path arrowok="t" o:connecttype="custom" o:connectlocs="0,111;0,0;88,0;88,13;16,13;16,47;84,47;84,62;16,62;16,95;89,95;89,111;0,111;0,111" o:connectangles="0,0,0,0,0,0,0,0,0,0,0,0,0,0"/>
                <o:lock v:ext="edit" aspectratio="t"/>
              </v:shape>
              <v:shape id="Freeform 293" o:spid="_x0000_s2126" style="width:118;height:117;left:3030;mso-wrap-style:square;position:absolute;top:2095;visibility:visible;v-text-anchor:top" coordsize="118,117" path="m118,71l116,75l116,77l115,81l113,83l112,86l111,89l109,91l108,94l105,97l104,98l101,101l100,103l96,105l93,107l91,109l88,110l84,111l81,113l77,114l75,114l71,115l67,115l63,115l60,117l55,115l51,115l47,115l41,114l39,113l35,111l31,110l27,109l24,107l21,105l19,102l16,101,13,97,11,94,8,91,7,89,5,85,3,82l3,78l1,75,,73,,69,,65,,59,,55,,51,,47,1,43,3,39,4,35,5,31,7,28,8,26l11,22l13,19l16,16l19,15l21,12l24,10,28,8,31,7,35,4l39,4l43,3,47,2l51,2l56,2,61,l64,2l68,2l72,2l75,3l79,3l81,4l84,6l88,7l91,8l93,10l96,11l99,12l100,15l103,18l105,19l107,22l109,24l111,27l112,30l113,33l113,35l115,38l115,41l116,43l100,43l99,42l99,39l97,38,96,35l96,34l95,33,93,31,92,28,91,27,89,26,88,24,87,23l84,23l83,22,80,20,79,19l76,19l73,18l72,18l69,16l67,16l64,16l61,16l60,15l56,16l53,16l49,16l47,18l44,18l41,19l39,20l36,22l33,23l32,24l29,26l28,27l25,30l24,31l23,34l20,37l20,39l19,42l17,45l16,47l16,50l16,53l16,57l16,59l16,63l16,66l16,69l17,71l17,74l19,77l20,78l21,81l23,83l24,85l25,87l28,90l29,91l32,93l33,94l36,97l39,97l41,98l44,99l47,101l49,101l53,101l56,101l60,102l63,101l65,101l68,101l71,101l72,99l75,99l77,98l80,97l81,97l84,95l85,94l88,93l89,90l91,89l92,87l93,86l95,85l96,82l97,81l99,79l99,77l100,77l100,74l101,71l118,71l118,71xe" fillcolor="#666" stroked="f">
                <v:path arrowok="t" o:connecttype="custom" o:connectlocs="115,81;109,91;101,101;91,109;77,114;63,115;47,115;31,110;19,102;8,91;3,78;0,65;0,47;5,31;13,19;24,10;39,4;56,2;72,2;84,6;96,11;105,19;112,30;115,41;99,39;95,33;89,26;83,22;73,18;64,16;53,16;41,19;32,24;24,31;19,42;16,53;16,66;19,77;24,85;32,93;41,98;53,101;65,101;75,99;84,95;91,89;96,82;100,77;118,71" o:connectangles="0,0,0,0,0,0,0,0,0,0,0,0,0,0,0,0,0,0,0,0,0,0,0,0,0,0,0,0,0,0,0,0,0,0,0,0,0,0,0,0,0,0,0,0,0,0,0,0,0"/>
                <o:lock v:ext="edit" aspectratio="t"/>
              </v:shape>
              <v:shape id="Freeform 294" o:spid="_x0000_s2127" style="width:123;height:117;left:3262;mso-wrap-style:square;position:absolute;top:2095;visibility:visible;v-text-anchor:top" coordsize="123,117" path="m16,59l16,63l16,66l16,69l18,71l18,74l19,77l20,78l22,81l23,83l24,85l26,87l28,90l30,91l32,93l34,94l36,97l39,97l42,98l44,99l48,101l51,101l54,101l58,101l62,102l64,101l68,101l71,101l74,99l78,99l80,98l83,97l86,95l88,94l90,93l92,91l95,90l96,87l98,85l99,83l102,81l102,78l103,77l104,74l106,71l106,69l106,66l106,63l107,59l106,57l106,53l106,50l104,47l104,45l103,41l102,39l100,37,99,34,98,31,96,30,95,27,92,26,90,24,88,23,86,20l83,20l80,19,78,18,74,16l71,16l68,16l64,16l62,15l58,16l54,16l51,16l48,18l44,18l42,19l39,20l36,22l34,23l32,24l30,26l28,27l26,30l24,31l23,34l20,37l20,39l19,42l18,45l16,47l16,50l16,53l16,57l16,59l16,59l16,59xm,59l,55,,51,,47,2,43,3,39,4,35,6,31,7,28,8,26l11,22l14,19l16,16l19,15l22,12l26,10,28,8,32,7,36,4l39,4l43,3,48,2l52,2l56,2,62,l66,2l70,2l74,2l79,3l82,4l86,6l90,7l94,8l96,10l99,12l102,15l106,16l108,19l110,22l113,26l115,28l117,31l118,35l119,39l121,43l122,47l122,51l122,55l123,59l122,65l122,69l122,73l121,75l119,78l118,82l117,85l115,89l113,91l110,94l108,97l106,101l102,102l99,105l96,107l92,109l90,110l86,113l82,113l78,114l74,115l70,115l66,115l62,117l56,115l52,115l47,115l43,114l39,113l35,111l32,110l28,109l24,107l22,105l19,102l16,101,14,97,11,94,8,91,7,89,6,85,3,82l3,78l2,75,,73,,69,,65,,59l,59l,59xe" fillcolor="#666" stroked="f">
                <v:path arrowok="t" o:connecttype="custom" o:connectlocs="16,69;20,78;26,87;34,94;44,99;58,101;71,101;83,97;92,91;99,83;104,74;106,63;106,50;102,39;96,30;88,23;78,18;64,16;51,16;39,20;30,26;23,34;18,45;16,57;0,59;2,43;7,28;16,16;28,8;43,3;62,0;79,3;94,8;106,16;115,28;121,43;123,59;121,75;115,89;106,101;92,109;78,114;62,117;43,114;28,109;16,101;7,89;2,75;0,59" o:connectangles="0,0,0,0,0,0,0,0,0,0,0,0,0,0,0,0,0,0,0,0,0,0,0,0,0,0,0,0,0,0,0,0,0,0,0,0,0,0,0,0,0,0,0,0,0,0,0,0,0"/>
                <o:lock v:ext="edit" aspectratio="t" verticies="t"/>
              </v:shape>
              <v:shape id="Freeform 295" o:spid="_x0000_s2128" style="width:135;height:111;left:3508;mso-wrap-style:square;position:absolute;top:2098;visibility:visible;v-text-anchor:top" coordsize="135,111" path="m,111l,,23,,67,96,111,l135,l135,111l119,111l120,12,75,111l59,111l13,12l15,111l,111l,111xe" fillcolor="#666" stroked="f">
                <v:path arrowok="t" o:connecttype="custom" o:connectlocs="0,111;0,0;23,0;67,96;111,0;135,0;135,111;119,111;120,12;75,111;59,111;13,12;15,111;0,111;0,111" o:connectangles="0,0,0,0,0,0,0,0,0,0,0,0,0,0,0"/>
                <o:lock v:ext="edit" aspectratio="t"/>
              </v:shape>
              <w10:wrap type="none"/>
              <w10:anchorlock/>
            </v:group>
          </w:pict>
        </mc:Fallback>
      </mc:AlternateContent>
    </w:r>
  </w:p>
  <w:p w14:paraId="2D6DFF54" w14:textId="77777777" w:rsidR="007D4AAF" w:rsidRDefault="007D4AAF">
    <w:pPr>
      <w:pStyle w:val="Encabezado"/>
      <w:tabs>
        <w:tab w:val="clear" w:pos="8504"/>
        <w:tab w:val="right" w:pos="9072"/>
      </w:tabs>
      <w:contextualSpacing/>
    </w:pPr>
  </w:p>
  <w:tbl>
    <w:tblPr>
      <w:tblW w:w="935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1276"/>
      <w:gridCol w:w="1418"/>
      <w:gridCol w:w="2126"/>
    </w:tblGrid>
    <w:tr w:rsidR="006D2EB0" w14:paraId="58A45DBE" w14:textId="77777777" w:rsidTr="00D54A4C">
      <w:trPr>
        <w:cantSplit/>
        <w:trHeight w:val="425"/>
      </w:trPr>
      <w:tc>
        <w:tcPr>
          <w:tcW w:w="9356" w:type="dxa"/>
          <w:gridSpan w:val="4"/>
          <w:tcBorders>
            <w:bottom w:val="single" w:sz="4" w:space="0" w:color="auto"/>
            <w:right w:val="single" w:sz="4" w:space="0" w:color="auto"/>
          </w:tcBorders>
          <w:vAlign w:val="center"/>
        </w:tcPr>
        <w:p w14:paraId="6FE8FFA5" w14:textId="77777777" w:rsidR="000271DD" w:rsidRPr="00EC00A8" w:rsidRDefault="00000000" w:rsidP="000271DD">
          <w:pPr>
            <w:ind w:left="113" w:right="113"/>
            <w:contextualSpacing/>
            <w:jc w:val="center"/>
            <w:rPr>
              <w:rFonts w:asciiTheme="minorHAnsi" w:hAnsiTheme="minorHAnsi"/>
              <w:bCs/>
              <w:sz w:val="20"/>
            </w:rPr>
          </w:pPr>
          <w:r>
            <w:rPr>
              <w:rFonts w:asciiTheme="minorHAnsi" w:hAnsiTheme="minorHAnsi"/>
              <w:b/>
              <w:bCs/>
              <w:noProof/>
              <w:sz w:val="20"/>
            </w:rPr>
            <w:t>Titre du Document</w:t>
          </w:r>
          <w:r w:rsidRPr="00EC00A8">
            <w:rPr>
              <w:rFonts w:asciiTheme="minorHAnsi" w:hAnsiTheme="minorHAnsi"/>
              <w:b/>
              <w:bCs/>
              <w:noProof/>
              <w:sz w:val="20"/>
            </w:rPr>
            <w:t>:</w:t>
          </w:r>
          <w:r>
            <w:rPr>
              <w:rFonts w:asciiTheme="minorHAnsi" w:hAnsiTheme="minorHAnsi"/>
              <w:b/>
              <w:bCs/>
              <w:noProof/>
              <w:sz w:val="20"/>
            </w:rPr>
            <w:fldChar w:fldCharType="begin"/>
          </w:r>
          <w:r>
            <w:rPr>
              <w:rFonts w:asciiTheme="minorHAnsi" w:hAnsiTheme="minorHAnsi"/>
              <w:b/>
              <w:bCs/>
              <w:noProof/>
              <w:sz w:val="20"/>
            </w:rPr>
            <w:instrText xml:space="preserve"> SET  $scroll.metatada(prodname)  \* MERGEFORMAT </w:instrText>
          </w:r>
          <w:r>
            <w:rPr>
              <w:rFonts w:asciiTheme="minorHAnsi" w:hAnsiTheme="minorHAnsi"/>
              <w:b/>
              <w:bCs/>
              <w:noProof/>
              <w:sz w:val="20"/>
            </w:rPr>
            <w:fldChar w:fldCharType="separate"/>
          </w:r>
          <w:r>
            <w:rPr>
              <w:rFonts w:asciiTheme="minorHAnsi" w:hAnsiTheme="minorHAnsi"/>
              <w:b/>
              <w:bCs/>
              <w:noProof/>
              <w:sz w:val="20"/>
            </w:rPr>
            <w:fldChar w:fldCharType="end"/>
          </w:r>
          <w:r>
            <w:rPr>
              <w:rFonts w:asciiTheme="minorHAnsi" w:hAnsiTheme="minorHAnsi"/>
              <w:b/>
              <w:bCs/>
              <w:noProof/>
              <w:sz w:val="20"/>
            </w:rPr>
            <w:t xml:space="preserve"> </w:t>
          </w:r>
          <w:r w:rsidRPr="00953E8D">
            <w:rPr>
              <w:rFonts w:asciiTheme="minorHAnsi" w:hAnsiTheme="minorHAnsi"/>
              <w:bCs/>
              <w:noProof/>
              <w:sz w:val="20"/>
            </w:rPr>
            <w:t>GUIDE POUR RÉCUPERER L'ADRESSE IP D'UN CPE</w:t>
          </w:r>
        </w:p>
      </w:tc>
    </w:tr>
    <w:tr w:rsidR="006D2EB0" w14:paraId="4D75435E" w14:textId="77777777" w:rsidTr="00D54A4C">
      <w:trPr>
        <w:cantSplit/>
        <w:trHeight w:val="425"/>
      </w:trPr>
      <w:tc>
        <w:tcPr>
          <w:tcW w:w="4536" w:type="dxa"/>
          <w:vAlign w:val="center"/>
        </w:tcPr>
        <w:p w14:paraId="34AD2528" w14:textId="77777777" w:rsidR="00D10F0B" w:rsidRPr="00735DD9" w:rsidRDefault="00000000" w:rsidP="00D10F0B">
          <w:pPr>
            <w:contextualSpacing/>
            <w:jc w:val="center"/>
            <w:rPr>
              <w:rFonts w:asciiTheme="minorHAnsi" w:hAnsiTheme="minorHAnsi" w:cstheme="minorHAnsi"/>
              <w:b/>
              <w:sz w:val="20"/>
              <w:lang w:val="fr-FR"/>
            </w:rPr>
          </w:pPr>
          <w:r w:rsidRPr="00735DD9">
            <w:rPr>
              <w:rFonts w:asciiTheme="minorHAnsi" w:hAnsiTheme="minorHAnsi" w:cstheme="minorHAnsi"/>
              <w:b/>
              <w:sz w:val="20"/>
              <w:lang w:val="fr-FR"/>
            </w:rPr>
            <w:t>Code du document</w:t>
          </w:r>
        </w:p>
        <w:p w14:paraId="71772EEB" w14:textId="77777777" w:rsidR="00D10F0B" w:rsidRPr="00CA2F37" w:rsidRDefault="00000000" w:rsidP="00D10F0B">
          <w:pPr>
            <w:contextualSpacing/>
            <w:jc w:val="center"/>
            <w:rPr>
              <w:rFonts w:asciiTheme="minorHAnsi" w:hAnsiTheme="minorHAnsi" w:cstheme="minorHAnsi"/>
              <w:b/>
              <w:sz w:val="20"/>
              <w:lang w:val="en-GB"/>
            </w:rPr>
          </w:pPr>
          <w:r w:rsidRPr="00CA2F37">
            <w:rPr>
              <w:rFonts w:asciiTheme="minorHAnsi" w:hAnsiTheme="minorHAnsi" w:cstheme="minorHAnsi"/>
              <w:sz w:val="20"/>
              <w:lang w:val="en-GB"/>
            </w:rPr>
            <w:t>MR_NETCOM_Guide_CPE_IP</w:t>
          </w:r>
          <w:r w:rsidRPr="00735DD9">
            <w:rPr>
              <w:rFonts w:asciiTheme="minorHAnsi" w:hAnsiTheme="minorHAnsi" w:cstheme="minorHAnsi"/>
              <w:sz w:val="20"/>
            </w:rPr>
            <w:fldChar w:fldCharType="begin"/>
          </w:r>
          <w:r w:rsidRPr="00CA2F37">
            <w:rPr>
              <w:rFonts w:asciiTheme="minorHAnsi" w:hAnsiTheme="minorHAnsi" w:cstheme="minorHAnsi"/>
              <w:sz w:val="20"/>
              <w:lang w:val="en-GB"/>
            </w:rPr>
            <w:instrText xml:space="preserve"> KEYWORDS  \* MERGEFORMAT </w:instrText>
          </w:r>
          <w:r>
            <w:rPr>
              <w:rFonts w:asciiTheme="minorHAnsi" w:hAnsiTheme="minorHAnsi" w:cstheme="minorHAnsi"/>
              <w:sz w:val="20"/>
            </w:rPr>
            <w:fldChar w:fldCharType="separate"/>
          </w:r>
          <w:r w:rsidRPr="00735DD9">
            <w:rPr>
              <w:rFonts w:asciiTheme="minorHAnsi" w:hAnsiTheme="minorHAnsi" w:cstheme="minorHAnsi"/>
              <w:sz w:val="20"/>
            </w:rPr>
            <w:fldChar w:fldCharType="end"/>
          </w:r>
        </w:p>
      </w:tc>
      <w:tc>
        <w:tcPr>
          <w:tcW w:w="1276" w:type="dxa"/>
          <w:vAlign w:val="center"/>
        </w:tcPr>
        <w:p w14:paraId="044FE0D7" w14:textId="77777777" w:rsidR="00D10F0B" w:rsidRPr="00EC00A8" w:rsidRDefault="00000000" w:rsidP="00D10F0B">
          <w:pPr>
            <w:contextualSpacing/>
            <w:jc w:val="center"/>
            <w:rPr>
              <w:rFonts w:asciiTheme="minorHAnsi" w:hAnsiTheme="minorHAnsi"/>
              <w:b/>
              <w:sz w:val="20"/>
              <w:lang w:val="es-ES_tradnl"/>
            </w:rPr>
          </w:pPr>
          <w:r w:rsidRPr="00EC00A8">
            <w:rPr>
              <w:rFonts w:asciiTheme="minorHAnsi" w:hAnsiTheme="minorHAnsi"/>
              <w:b/>
              <w:sz w:val="20"/>
              <w:lang w:val="es-ES_tradnl"/>
            </w:rPr>
            <w:t>R</w:t>
          </w:r>
          <w:r w:rsidR="00A3170C">
            <w:rPr>
              <w:rFonts w:asciiTheme="minorHAnsi" w:hAnsiTheme="minorHAnsi"/>
              <w:b/>
              <w:sz w:val="20"/>
              <w:lang w:val="es-ES_tradnl"/>
            </w:rPr>
            <w:t>évision</w:t>
          </w:r>
        </w:p>
        <w:p w14:paraId="07714823" w14:textId="77777777" w:rsidR="00D10F0B" w:rsidRPr="00953E8D" w:rsidRDefault="00D10F0B" w:rsidP="00D10F0B">
          <w:pPr>
            <w:contextualSpacing/>
            <w:jc w:val="center"/>
            <w:rPr>
              <w:rFonts w:asciiTheme="minorHAnsi" w:hAnsiTheme="minorHAnsi"/>
              <w:bCs/>
              <w:sz w:val="20"/>
              <w:lang w:val="es-ES_tradnl"/>
            </w:rPr>
          </w:pPr>
        </w:p>
      </w:tc>
      <w:tc>
        <w:tcPr>
          <w:tcW w:w="1418" w:type="dxa"/>
          <w:vAlign w:val="center"/>
        </w:tcPr>
        <w:p w14:paraId="1FE92AC1" w14:textId="77777777" w:rsidR="00D10F0B" w:rsidRPr="00EC00A8" w:rsidRDefault="00000000" w:rsidP="00D10F0B">
          <w:pPr>
            <w:contextualSpacing/>
            <w:jc w:val="center"/>
            <w:rPr>
              <w:rFonts w:asciiTheme="minorHAnsi" w:hAnsiTheme="minorHAnsi"/>
              <w:b/>
              <w:sz w:val="20"/>
              <w:lang w:val="es-ES_tradnl"/>
            </w:rPr>
          </w:pPr>
          <w:r>
            <w:rPr>
              <w:rFonts w:asciiTheme="minorHAnsi" w:hAnsiTheme="minorHAnsi"/>
              <w:b/>
              <w:sz w:val="20"/>
              <w:lang w:val="es-ES_tradnl"/>
            </w:rPr>
            <w:t>Date</w:t>
          </w:r>
        </w:p>
        <w:p w14:paraId="4F19DEE4" w14:textId="77777777" w:rsidR="00D10F0B" w:rsidRPr="00953E8D" w:rsidRDefault="00000000" w:rsidP="00D10F0B">
          <w:pPr>
            <w:contextualSpacing/>
            <w:jc w:val="center"/>
            <w:rPr>
              <w:rFonts w:asciiTheme="minorHAnsi" w:hAnsiTheme="minorHAnsi"/>
              <w:sz w:val="20"/>
              <w:lang w:val="es-ES_tradnl"/>
            </w:rPr>
          </w:pPr>
          <w:r w:rsidRPr="00735DD9">
            <w:rPr>
              <w:rFonts w:asciiTheme="minorHAnsi" w:hAnsiTheme="minorHAnsi"/>
              <w:sz w:val="20"/>
            </w:rPr>
            <w:t>14 août 2022</w:t>
          </w:r>
        </w:p>
      </w:tc>
      <w:tc>
        <w:tcPr>
          <w:tcW w:w="2126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88B42F" w14:textId="77777777" w:rsidR="00D10F0B" w:rsidRPr="00EC00A8" w:rsidRDefault="00000000" w:rsidP="00D10F0B">
          <w:pPr>
            <w:ind w:left="113" w:right="113"/>
            <w:contextualSpacing/>
            <w:jc w:val="center"/>
            <w:rPr>
              <w:rFonts w:asciiTheme="minorHAnsi" w:hAnsiTheme="minorHAnsi"/>
              <w:b/>
              <w:bCs/>
              <w:sz w:val="20"/>
              <w:lang w:val="es-ES_tradnl"/>
            </w:rPr>
          </w:pPr>
          <w:r>
            <w:rPr>
              <w:rFonts w:asciiTheme="minorHAnsi" w:hAnsiTheme="minorHAnsi"/>
              <w:b/>
              <w:bCs/>
              <w:sz w:val="20"/>
              <w:lang w:val="es-ES_tradnl"/>
            </w:rPr>
            <w:t>Nombre de pages</w:t>
          </w:r>
          <w:r w:rsidRPr="00EC00A8">
            <w:rPr>
              <w:rFonts w:asciiTheme="minorHAnsi" w:hAnsiTheme="minorHAnsi"/>
              <w:b/>
              <w:bCs/>
              <w:sz w:val="20"/>
              <w:lang w:val="es-ES_tradnl"/>
            </w:rPr>
            <w:t xml:space="preserve">       </w:t>
          </w:r>
          <w:r w:rsidRPr="00EC00A8">
            <w:rPr>
              <w:rFonts w:asciiTheme="minorHAnsi" w:hAnsiTheme="minorHAnsi"/>
              <w:sz w:val="20"/>
              <w:lang w:val="es-ES_tradnl"/>
            </w:rPr>
            <w:fldChar w:fldCharType="begin"/>
          </w:r>
          <w:r w:rsidRPr="00EC00A8">
            <w:rPr>
              <w:rFonts w:asciiTheme="minorHAnsi" w:hAnsiTheme="minorHAnsi"/>
              <w:sz w:val="20"/>
              <w:lang w:val="es-ES_tradnl"/>
            </w:rPr>
            <w:instrText xml:space="preserve"> NUMPAGES   \* MERGEFORMAT </w:instrText>
          </w:r>
          <w:r w:rsidRPr="00EC00A8">
            <w:rPr>
              <w:rFonts w:asciiTheme="minorHAnsi" w:hAnsiTheme="minorHAnsi"/>
              <w:sz w:val="20"/>
              <w:lang w:val="es-ES_tradnl"/>
            </w:rPr>
            <w:fldChar w:fldCharType="separate"/>
          </w:r>
          <w:r>
            <w:rPr>
              <w:rFonts w:asciiTheme="minorHAnsi" w:hAnsiTheme="minorHAnsi"/>
              <w:sz w:val="20"/>
              <w:lang w:val="es-ES_tradnl"/>
            </w:rPr>
            <w:t>5</w:t>
          </w:r>
          <w:r w:rsidRPr="00EC00A8">
            <w:rPr>
              <w:rFonts w:asciiTheme="minorHAnsi" w:hAnsiTheme="minorHAnsi"/>
              <w:sz w:val="20"/>
              <w:lang w:val="es-ES_tradnl"/>
            </w:rPr>
            <w:fldChar w:fldCharType="end"/>
          </w:r>
        </w:p>
      </w:tc>
    </w:tr>
    <w:tr w:rsidR="006D2EB0" w14:paraId="55FAF2B1" w14:textId="77777777" w:rsidTr="00D54A4C">
      <w:trPr>
        <w:cantSplit/>
        <w:trHeight w:val="425"/>
      </w:trPr>
      <w:tc>
        <w:tcPr>
          <w:tcW w:w="9356" w:type="dxa"/>
          <w:gridSpan w:val="4"/>
          <w:tcBorders>
            <w:right w:val="single" w:sz="4" w:space="0" w:color="auto"/>
          </w:tcBorders>
          <w:vAlign w:val="center"/>
        </w:tcPr>
        <w:p w14:paraId="26A65440" w14:textId="77777777" w:rsidR="000271DD" w:rsidRPr="00EC00A8" w:rsidRDefault="00000000" w:rsidP="000271DD">
          <w:pPr>
            <w:ind w:left="113" w:right="113"/>
            <w:contextualSpacing/>
            <w:jc w:val="center"/>
            <w:rPr>
              <w:rFonts w:asciiTheme="minorHAnsi" w:hAnsiTheme="minorHAnsi"/>
              <w:bCs/>
              <w:sz w:val="20"/>
            </w:rPr>
          </w:pPr>
          <w:r w:rsidRPr="00EC00A8">
            <w:rPr>
              <w:rFonts w:asciiTheme="minorHAnsi" w:hAnsiTheme="minorHAnsi"/>
              <w:b/>
              <w:bCs/>
              <w:sz w:val="20"/>
            </w:rPr>
            <w:t>Pro</w:t>
          </w:r>
          <w:r>
            <w:rPr>
              <w:rFonts w:asciiTheme="minorHAnsi" w:hAnsiTheme="minorHAnsi"/>
              <w:b/>
              <w:bCs/>
              <w:sz w:val="20"/>
            </w:rPr>
            <w:t>jet</w:t>
          </w:r>
          <w:r w:rsidRPr="00EC00A8">
            <w:rPr>
              <w:rFonts w:asciiTheme="minorHAnsi" w:hAnsiTheme="minorHAnsi"/>
              <w:b/>
              <w:bCs/>
              <w:sz w:val="20"/>
            </w:rPr>
            <w:t xml:space="preserve">: </w:t>
          </w:r>
          <w:r w:rsidRPr="00EC00A8">
            <w:rPr>
              <w:rFonts w:asciiTheme="minorHAnsi" w:hAnsiTheme="minorHAnsi"/>
              <w:b/>
              <w:bCs/>
              <w:sz w:val="20"/>
            </w:rPr>
            <w:tab/>
          </w:r>
          <w:r w:rsidRPr="00735DD9">
            <w:rPr>
              <w:rFonts w:asciiTheme="minorHAnsi" w:hAnsiTheme="minorHAnsi" w:cstheme="minorHAnsi"/>
              <w:sz w:val="20"/>
              <w:lang w:val="fr-FR"/>
            </w:rPr>
            <w:t>MR_Netcom_Nouakchott</w:t>
          </w:r>
        </w:p>
      </w:tc>
    </w:tr>
  </w:tbl>
  <w:p w14:paraId="173D492B" w14:textId="77777777" w:rsidR="007D4AAF" w:rsidRDefault="007D4AAF" w:rsidP="00AC6587">
    <w:pPr>
      <w:pStyle w:val="Encabezado"/>
      <w:tabs>
        <w:tab w:val="clear" w:pos="8504"/>
        <w:tab w:val="right" w:pos="9072"/>
      </w:tabs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882"/>
    <w:multiLevelType w:val="hybridMultilevel"/>
    <w:tmpl w:val="FEC8051A"/>
    <w:lvl w:ilvl="0" w:tplc="8542D582">
      <w:start w:val="1"/>
      <w:numFmt w:val="decimal"/>
      <w:lvlText w:val="1.1.%1"/>
      <w:lvlJc w:val="left"/>
      <w:pPr>
        <w:ind w:left="1077" w:hanging="360"/>
      </w:pPr>
      <w:rPr>
        <w:rFonts w:hint="default"/>
      </w:rPr>
    </w:lvl>
    <w:lvl w:ilvl="1" w:tplc="958A55F0" w:tentative="1">
      <w:start w:val="1"/>
      <w:numFmt w:val="lowerLetter"/>
      <w:lvlText w:val="%2."/>
      <w:lvlJc w:val="left"/>
      <w:pPr>
        <w:ind w:left="1797" w:hanging="360"/>
      </w:pPr>
    </w:lvl>
    <w:lvl w:ilvl="2" w:tplc="3146B3DE" w:tentative="1">
      <w:start w:val="1"/>
      <w:numFmt w:val="lowerRoman"/>
      <w:lvlText w:val="%3."/>
      <w:lvlJc w:val="right"/>
      <w:pPr>
        <w:ind w:left="2517" w:hanging="180"/>
      </w:pPr>
    </w:lvl>
    <w:lvl w:ilvl="3" w:tplc="CAB2BE18" w:tentative="1">
      <w:start w:val="1"/>
      <w:numFmt w:val="decimal"/>
      <w:lvlText w:val="%4."/>
      <w:lvlJc w:val="left"/>
      <w:pPr>
        <w:ind w:left="3237" w:hanging="360"/>
      </w:pPr>
    </w:lvl>
    <w:lvl w:ilvl="4" w:tplc="490E2DA0" w:tentative="1">
      <w:start w:val="1"/>
      <w:numFmt w:val="lowerLetter"/>
      <w:lvlText w:val="%5."/>
      <w:lvlJc w:val="left"/>
      <w:pPr>
        <w:ind w:left="3957" w:hanging="360"/>
      </w:pPr>
    </w:lvl>
    <w:lvl w:ilvl="5" w:tplc="9BD6C6C6" w:tentative="1">
      <w:start w:val="1"/>
      <w:numFmt w:val="lowerRoman"/>
      <w:lvlText w:val="%6."/>
      <w:lvlJc w:val="right"/>
      <w:pPr>
        <w:ind w:left="4677" w:hanging="180"/>
      </w:pPr>
    </w:lvl>
    <w:lvl w:ilvl="6" w:tplc="19F88F88" w:tentative="1">
      <w:start w:val="1"/>
      <w:numFmt w:val="decimal"/>
      <w:lvlText w:val="%7."/>
      <w:lvlJc w:val="left"/>
      <w:pPr>
        <w:ind w:left="5397" w:hanging="360"/>
      </w:pPr>
    </w:lvl>
    <w:lvl w:ilvl="7" w:tplc="C0423604" w:tentative="1">
      <w:start w:val="1"/>
      <w:numFmt w:val="lowerLetter"/>
      <w:lvlText w:val="%8."/>
      <w:lvlJc w:val="left"/>
      <w:pPr>
        <w:ind w:left="6117" w:hanging="360"/>
      </w:pPr>
    </w:lvl>
    <w:lvl w:ilvl="8" w:tplc="B630EC68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1EE40E5"/>
    <w:multiLevelType w:val="hybridMultilevel"/>
    <w:tmpl w:val="87F4284E"/>
    <w:lvl w:ilvl="0" w:tplc="03448D80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76293E2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DC36B830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90CB1A6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D354CC16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5662B7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5128E7A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4C4552C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964086A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D56D01"/>
    <w:multiLevelType w:val="hybridMultilevel"/>
    <w:tmpl w:val="304AF976"/>
    <w:lvl w:ilvl="0" w:tplc="56845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F0B5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B40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1C8D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9E16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F6C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8A5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03F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60C1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5171F"/>
    <w:multiLevelType w:val="hybridMultilevel"/>
    <w:tmpl w:val="6B9466FC"/>
    <w:lvl w:ilvl="0" w:tplc="6ABAC86C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5AE2156C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E1A7C0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8E6D882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A50985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554D3CA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BBAA5BE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E0CBEF6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8EF26BFA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7A3360D"/>
    <w:multiLevelType w:val="hybridMultilevel"/>
    <w:tmpl w:val="9D9283D0"/>
    <w:lvl w:ilvl="0" w:tplc="B97C4F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B4C795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5A24EA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CA963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FC615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BCC2F4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1227D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DF4B20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C16C0E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E3575D"/>
    <w:multiLevelType w:val="hybridMultilevel"/>
    <w:tmpl w:val="DC20553E"/>
    <w:lvl w:ilvl="0" w:tplc="B52C05EE">
      <w:start w:val="1"/>
      <w:numFmt w:val="decimal"/>
      <w:lvlText w:val="%1."/>
      <w:lvlJc w:val="left"/>
      <w:pPr>
        <w:ind w:left="720" w:hanging="360"/>
      </w:pPr>
    </w:lvl>
    <w:lvl w:ilvl="1" w:tplc="F7C83BA6" w:tentative="1">
      <w:start w:val="1"/>
      <w:numFmt w:val="lowerLetter"/>
      <w:lvlText w:val="%2."/>
      <w:lvlJc w:val="left"/>
      <w:pPr>
        <w:ind w:left="1440" w:hanging="360"/>
      </w:pPr>
    </w:lvl>
    <w:lvl w:ilvl="2" w:tplc="ADA8B23E" w:tentative="1">
      <w:start w:val="1"/>
      <w:numFmt w:val="lowerRoman"/>
      <w:lvlText w:val="%3."/>
      <w:lvlJc w:val="right"/>
      <w:pPr>
        <w:ind w:left="2160" w:hanging="180"/>
      </w:pPr>
    </w:lvl>
    <w:lvl w:ilvl="3" w:tplc="6DFAAF70" w:tentative="1">
      <w:start w:val="1"/>
      <w:numFmt w:val="decimal"/>
      <w:lvlText w:val="%4."/>
      <w:lvlJc w:val="left"/>
      <w:pPr>
        <w:ind w:left="2880" w:hanging="360"/>
      </w:pPr>
    </w:lvl>
    <w:lvl w:ilvl="4" w:tplc="FFC25C72" w:tentative="1">
      <w:start w:val="1"/>
      <w:numFmt w:val="lowerLetter"/>
      <w:lvlText w:val="%5."/>
      <w:lvlJc w:val="left"/>
      <w:pPr>
        <w:ind w:left="3600" w:hanging="360"/>
      </w:pPr>
    </w:lvl>
    <w:lvl w:ilvl="5" w:tplc="EE4440AC" w:tentative="1">
      <w:start w:val="1"/>
      <w:numFmt w:val="lowerRoman"/>
      <w:lvlText w:val="%6."/>
      <w:lvlJc w:val="right"/>
      <w:pPr>
        <w:ind w:left="4320" w:hanging="180"/>
      </w:pPr>
    </w:lvl>
    <w:lvl w:ilvl="6" w:tplc="9048C010" w:tentative="1">
      <w:start w:val="1"/>
      <w:numFmt w:val="decimal"/>
      <w:lvlText w:val="%7."/>
      <w:lvlJc w:val="left"/>
      <w:pPr>
        <w:ind w:left="5040" w:hanging="360"/>
      </w:pPr>
    </w:lvl>
    <w:lvl w:ilvl="7" w:tplc="CFBE2830" w:tentative="1">
      <w:start w:val="1"/>
      <w:numFmt w:val="lowerLetter"/>
      <w:lvlText w:val="%8."/>
      <w:lvlJc w:val="left"/>
      <w:pPr>
        <w:ind w:left="5760" w:hanging="360"/>
      </w:pPr>
    </w:lvl>
    <w:lvl w:ilvl="8" w:tplc="FD5A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A7812"/>
    <w:multiLevelType w:val="hybridMultilevel"/>
    <w:tmpl w:val="365CC40A"/>
    <w:lvl w:ilvl="0" w:tplc="47420F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4A47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3C9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0C1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E44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827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7279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2ED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E8AE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81D99"/>
    <w:multiLevelType w:val="hybridMultilevel"/>
    <w:tmpl w:val="6CA6B5F0"/>
    <w:lvl w:ilvl="0" w:tplc="65D89E84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D3AC0508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D2EDB0C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E172808C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15458A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93F6D9B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1143BA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14C74C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C1800514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A393B55"/>
    <w:multiLevelType w:val="multilevel"/>
    <w:tmpl w:val="0F22025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9" w15:restartNumberingAfterBreak="0">
    <w:nsid w:val="1F9F40DF"/>
    <w:multiLevelType w:val="hybridMultilevel"/>
    <w:tmpl w:val="3B6E71F4"/>
    <w:lvl w:ilvl="0" w:tplc="82DC9936">
      <w:start w:val="5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362E0E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625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68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126C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7612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186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84C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7CB6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615F3"/>
    <w:multiLevelType w:val="hybridMultilevel"/>
    <w:tmpl w:val="8F427008"/>
    <w:lvl w:ilvl="0" w:tplc="60C27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B05F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A8E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6E4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C6C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22B8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9C2B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6879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3A24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5E7A"/>
    <w:multiLevelType w:val="hybridMultilevel"/>
    <w:tmpl w:val="1D0A8E0C"/>
    <w:lvl w:ilvl="0" w:tplc="A616095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8B9670FC" w:tentative="1">
      <w:start w:val="1"/>
      <w:numFmt w:val="lowerLetter"/>
      <w:lvlText w:val="%2."/>
      <w:lvlJc w:val="left"/>
      <w:pPr>
        <w:ind w:left="1440" w:hanging="360"/>
      </w:pPr>
    </w:lvl>
    <w:lvl w:ilvl="2" w:tplc="DBBC539E" w:tentative="1">
      <w:start w:val="1"/>
      <w:numFmt w:val="lowerRoman"/>
      <w:lvlText w:val="%3."/>
      <w:lvlJc w:val="right"/>
      <w:pPr>
        <w:ind w:left="2160" w:hanging="180"/>
      </w:pPr>
    </w:lvl>
    <w:lvl w:ilvl="3" w:tplc="347E286C" w:tentative="1">
      <w:start w:val="1"/>
      <w:numFmt w:val="decimal"/>
      <w:lvlText w:val="%4."/>
      <w:lvlJc w:val="left"/>
      <w:pPr>
        <w:ind w:left="2880" w:hanging="360"/>
      </w:pPr>
    </w:lvl>
    <w:lvl w:ilvl="4" w:tplc="0AF017E8" w:tentative="1">
      <w:start w:val="1"/>
      <w:numFmt w:val="lowerLetter"/>
      <w:lvlText w:val="%5."/>
      <w:lvlJc w:val="left"/>
      <w:pPr>
        <w:ind w:left="3600" w:hanging="360"/>
      </w:pPr>
    </w:lvl>
    <w:lvl w:ilvl="5" w:tplc="9CF4D2BC" w:tentative="1">
      <w:start w:val="1"/>
      <w:numFmt w:val="lowerRoman"/>
      <w:lvlText w:val="%6."/>
      <w:lvlJc w:val="right"/>
      <w:pPr>
        <w:ind w:left="4320" w:hanging="180"/>
      </w:pPr>
    </w:lvl>
    <w:lvl w:ilvl="6" w:tplc="0194E88A" w:tentative="1">
      <w:start w:val="1"/>
      <w:numFmt w:val="decimal"/>
      <w:lvlText w:val="%7."/>
      <w:lvlJc w:val="left"/>
      <w:pPr>
        <w:ind w:left="5040" w:hanging="360"/>
      </w:pPr>
    </w:lvl>
    <w:lvl w:ilvl="7" w:tplc="9AF67050" w:tentative="1">
      <w:start w:val="1"/>
      <w:numFmt w:val="lowerLetter"/>
      <w:lvlText w:val="%8."/>
      <w:lvlJc w:val="left"/>
      <w:pPr>
        <w:ind w:left="5760" w:hanging="360"/>
      </w:pPr>
    </w:lvl>
    <w:lvl w:ilvl="8" w:tplc="1AA234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C3D08"/>
    <w:multiLevelType w:val="hybridMultilevel"/>
    <w:tmpl w:val="BEFEC594"/>
    <w:lvl w:ilvl="0" w:tplc="041883AC">
      <w:start w:val="1"/>
      <w:numFmt w:val="decimal"/>
      <w:lvlText w:val="5.%1"/>
      <w:lvlJc w:val="left"/>
      <w:pPr>
        <w:ind w:left="1080" w:hanging="360"/>
      </w:pPr>
      <w:rPr>
        <w:rFonts w:hint="default"/>
      </w:rPr>
    </w:lvl>
    <w:lvl w:ilvl="1" w:tplc="FFB67AC4" w:tentative="1">
      <w:start w:val="1"/>
      <w:numFmt w:val="lowerLetter"/>
      <w:lvlText w:val="%2."/>
      <w:lvlJc w:val="left"/>
      <w:pPr>
        <w:ind w:left="1800" w:hanging="360"/>
      </w:pPr>
    </w:lvl>
    <w:lvl w:ilvl="2" w:tplc="337EC9E4" w:tentative="1">
      <w:start w:val="1"/>
      <w:numFmt w:val="lowerRoman"/>
      <w:lvlText w:val="%3."/>
      <w:lvlJc w:val="right"/>
      <w:pPr>
        <w:ind w:left="2520" w:hanging="180"/>
      </w:pPr>
    </w:lvl>
    <w:lvl w:ilvl="3" w:tplc="EB502478" w:tentative="1">
      <w:start w:val="1"/>
      <w:numFmt w:val="decimal"/>
      <w:lvlText w:val="%4."/>
      <w:lvlJc w:val="left"/>
      <w:pPr>
        <w:ind w:left="3240" w:hanging="360"/>
      </w:pPr>
    </w:lvl>
    <w:lvl w:ilvl="4" w:tplc="517A38CA" w:tentative="1">
      <w:start w:val="1"/>
      <w:numFmt w:val="lowerLetter"/>
      <w:lvlText w:val="%5."/>
      <w:lvlJc w:val="left"/>
      <w:pPr>
        <w:ind w:left="3960" w:hanging="360"/>
      </w:pPr>
    </w:lvl>
    <w:lvl w:ilvl="5" w:tplc="FF52807C" w:tentative="1">
      <w:start w:val="1"/>
      <w:numFmt w:val="lowerRoman"/>
      <w:lvlText w:val="%6."/>
      <w:lvlJc w:val="right"/>
      <w:pPr>
        <w:ind w:left="4680" w:hanging="180"/>
      </w:pPr>
    </w:lvl>
    <w:lvl w:ilvl="6" w:tplc="A70613C8" w:tentative="1">
      <w:start w:val="1"/>
      <w:numFmt w:val="decimal"/>
      <w:lvlText w:val="%7."/>
      <w:lvlJc w:val="left"/>
      <w:pPr>
        <w:ind w:left="5400" w:hanging="360"/>
      </w:pPr>
    </w:lvl>
    <w:lvl w:ilvl="7" w:tplc="241A79E2" w:tentative="1">
      <w:start w:val="1"/>
      <w:numFmt w:val="lowerLetter"/>
      <w:lvlText w:val="%8."/>
      <w:lvlJc w:val="left"/>
      <w:pPr>
        <w:ind w:left="6120" w:hanging="360"/>
      </w:pPr>
    </w:lvl>
    <w:lvl w:ilvl="8" w:tplc="43C0922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6F62FB"/>
    <w:multiLevelType w:val="hybridMultilevel"/>
    <w:tmpl w:val="E3C24FAA"/>
    <w:lvl w:ilvl="0" w:tplc="E65E30A6">
      <w:start w:val="1"/>
      <w:numFmt w:val="bullet"/>
      <w:lvlText w:val=""/>
      <w:lvlJc w:val="left"/>
      <w:pPr>
        <w:ind w:left="726" w:hanging="360"/>
      </w:pPr>
      <w:rPr>
        <w:rFonts w:ascii="Wingdings" w:hAnsi="Wingdings" w:hint="default"/>
      </w:rPr>
    </w:lvl>
    <w:lvl w:ilvl="1" w:tplc="A1888EE6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79A65E4E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3DDEE426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455C4B50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B5981CC6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24DA33E6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9080F95A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A5A09618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4" w15:restartNumberingAfterBreak="0">
    <w:nsid w:val="2AAB0A55"/>
    <w:multiLevelType w:val="hybridMultilevel"/>
    <w:tmpl w:val="EB9450EA"/>
    <w:lvl w:ilvl="0" w:tplc="FFD059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505EB2E8" w:tentative="1">
      <w:start w:val="1"/>
      <w:numFmt w:val="lowerLetter"/>
      <w:lvlText w:val="%2."/>
      <w:lvlJc w:val="left"/>
      <w:pPr>
        <w:ind w:left="1440" w:hanging="360"/>
      </w:pPr>
    </w:lvl>
    <w:lvl w:ilvl="2" w:tplc="DD4060A6" w:tentative="1">
      <w:start w:val="1"/>
      <w:numFmt w:val="lowerRoman"/>
      <w:lvlText w:val="%3."/>
      <w:lvlJc w:val="right"/>
      <w:pPr>
        <w:ind w:left="2160" w:hanging="180"/>
      </w:pPr>
    </w:lvl>
    <w:lvl w:ilvl="3" w:tplc="3D1A8C16" w:tentative="1">
      <w:start w:val="1"/>
      <w:numFmt w:val="decimal"/>
      <w:lvlText w:val="%4."/>
      <w:lvlJc w:val="left"/>
      <w:pPr>
        <w:ind w:left="2880" w:hanging="360"/>
      </w:pPr>
    </w:lvl>
    <w:lvl w:ilvl="4" w:tplc="CF00F006" w:tentative="1">
      <w:start w:val="1"/>
      <w:numFmt w:val="lowerLetter"/>
      <w:lvlText w:val="%5."/>
      <w:lvlJc w:val="left"/>
      <w:pPr>
        <w:ind w:left="3600" w:hanging="360"/>
      </w:pPr>
    </w:lvl>
    <w:lvl w:ilvl="5" w:tplc="ABAA1422" w:tentative="1">
      <w:start w:val="1"/>
      <w:numFmt w:val="lowerRoman"/>
      <w:lvlText w:val="%6."/>
      <w:lvlJc w:val="right"/>
      <w:pPr>
        <w:ind w:left="4320" w:hanging="180"/>
      </w:pPr>
    </w:lvl>
    <w:lvl w:ilvl="6" w:tplc="D5CCAB6C" w:tentative="1">
      <w:start w:val="1"/>
      <w:numFmt w:val="decimal"/>
      <w:lvlText w:val="%7."/>
      <w:lvlJc w:val="left"/>
      <w:pPr>
        <w:ind w:left="5040" w:hanging="360"/>
      </w:pPr>
    </w:lvl>
    <w:lvl w:ilvl="7" w:tplc="E29E5038" w:tentative="1">
      <w:start w:val="1"/>
      <w:numFmt w:val="lowerLetter"/>
      <w:lvlText w:val="%8."/>
      <w:lvlJc w:val="left"/>
      <w:pPr>
        <w:ind w:left="5760" w:hanging="360"/>
      </w:pPr>
    </w:lvl>
    <w:lvl w:ilvl="8" w:tplc="DF6A8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A1BD8"/>
    <w:multiLevelType w:val="hybridMultilevel"/>
    <w:tmpl w:val="E4E6D18C"/>
    <w:lvl w:ilvl="0" w:tplc="6890F41A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45D08F34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EBAF08A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0F20A1C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288CD78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D849B72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D0CADDC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C64A1E6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772EC0C0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6D54AC"/>
    <w:multiLevelType w:val="hybridMultilevel"/>
    <w:tmpl w:val="C4B29144"/>
    <w:lvl w:ilvl="0" w:tplc="8952712E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84E0F33C" w:tentative="1">
      <w:start w:val="1"/>
      <w:numFmt w:val="lowerLetter"/>
      <w:lvlText w:val="%2."/>
      <w:lvlJc w:val="left"/>
      <w:pPr>
        <w:ind w:left="1800" w:hanging="360"/>
      </w:pPr>
    </w:lvl>
    <w:lvl w:ilvl="2" w:tplc="DECCE608" w:tentative="1">
      <w:start w:val="1"/>
      <w:numFmt w:val="lowerRoman"/>
      <w:lvlText w:val="%3."/>
      <w:lvlJc w:val="right"/>
      <w:pPr>
        <w:ind w:left="2520" w:hanging="180"/>
      </w:pPr>
    </w:lvl>
    <w:lvl w:ilvl="3" w:tplc="5FC45E9A" w:tentative="1">
      <w:start w:val="1"/>
      <w:numFmt w:val="decimal"/>
      <w:lvlText w:val="%4."/>
      <w:lvlJc w:val="left"/>
      <w:pPr>
        <w:ind w:left="3240" w:hanging="360"/>
      </w:pPr>
    </w:lvl>
    <w:lvl w:ilvl="4" w:tplc="B5E6AAEC" w:tentative="1">
      <w:start w:val="1"/>
      <w:numFmt w:val="lowerLetter"/>
      <w:lvlText w:val="%5."/>
      <w:lvlJc w:val="left"/>
      <w:pPr>
        <w:ind w:left="3960" w:hanging="360"/>
      </w:pPr>
    </w:lvl>
    <w:lvl w:ilvl="5" w:tplc="A328E232" w:tentative="1">
      <w:start w:val="1"/>
      <w:numFmt w:val="lowerRoman"/>
      <w:lvlText w:val="%6."/>
      <w:lvlJc w:val="right"/>
      <w:pPr>
        <w:ind w:left="4680" w:hanging="180"/>
      </w:pPr>
    </w:lvl>
    <w:lvl w:ilvl="6" w:tplc="394A1532" w:tentative="1">
      <w:start w:val="1"/>
      <w:numFmt w:val="decimal"/>
      <w:lvlText w:val="%7."/>
      <w:lvlJc w:val="left"/>
      <w:pPr>
        <w:ind w:left="5400" w:hanging="360"/>
      </w:pPr>
    </w:lvl>
    <w:lvl w:ilvl="7" w:tplc="6074A93C" w:tentative="1">
      <w:start w:val="1"/>
      <w:numFmt w:val="lowerLetter"/>
      <w:lvlText w:val="%8."/>
      <w:lvlJc w:val="left"/>
      <w:pPr>
        <w:ind w:left="6120" w:hanging="360"/>
      </w:pPr>
    </w:lvl>
    <w:lvl w:ilvl="8" w:tplc="E668C57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5B3793"/>
    <w:multiLevelType w:val="hybridMultilevel"/>
    <w:tmpl w:val="F6D86ACE"/>
    <w:lvl w:ilvl="0" w:tplc="222688B0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583094A6" w:tentative="1">
      <w:start w:val="1"/>
      <w:numFmt w:val="lowerLetter"/>
      <w:lvlText w:val="%2."/>
      <w:lvlJc w:val="left"/>
      <w:pPr>
        <w:ind w:left="1800" w:hanging="360"/>
      </w:pPr>
    </w:lvl>
    <w:lvl w:ilvl="2" w:tplc="2012DD5E" w:tentative="1">
      <w:start w:val="1"/>
      <w:numFmt w:val="lowerRoman"/>
      <w:lvlText w:val="%3."/>
      <w:lvlJc w:val="right"/>
      <w:pPr>
        <w:ind w:left="2520" w:hanging="180"/>
      </w:pPr>
    </w:lvl>
    <w:lvl w:ilvl="3" w:tplc="08D41A40" w:tentative="1">
      <w:start w:val="1"/>
      <w:numFmt w:val="decimal"/>
      <w:lvlText w:val="%4."/>
      <w:lvlJc w:val="left"/>
      <w:pPr>
        <w:ind w:left="3240" w:hanging="360"/>
      </w:pPr>
    </w:lvl>
    <w:lvl w:ilvl="4" w:tplc="5264295A" w:tentative="1">
      <w:start w:val="1"/>
      <w:numFmt w:val="lowerLetter"/>
      <w:lvlText w:val="%5."/>
      <w:lvlJc w:val="left"/>
      <w:pPr>
        <w:ind w:left="3960" w:hanging="360"/>
      </w:pPr>
    </w:lvl>
    <w:lvl w:ilvl="5" w:tplc="CF8A818A" w:tentative="1">
      <w:start w:val="1"/>
      <w:numFmt w:val="lowerRoman"/>
      <w:lvlText w:val="%6."/>
      <w:lvlJc w:val="right"/>
      <w:pPr>
        <w:ind w:left="4680" w:hanging="180"/>
      </w:pPr>
    </w:lvl>
    <w:lvl w:ilvl="6" w:tplc="2A520572" w:tentative="1">
      <w:start w:val="1"/>
      <w:numFmt w:val="decimal"/>
      <w:lvlText w:val="%7."/>
      <w:lvlJc w:val="left"/>
      <w:pPr>
        <w:ind w:left="5400" w:hanging="360"/>
      </w:pPr>
    </w:lvl>
    <w:lvl w:ilvl="7" w:tplc="4AF05356" w:tentative="1">
      <w:start w:val="1"/>
      <w:numFmt w:val="lowerLetter"/>
      <w:lvlText w:val="%8."/>
      <w:lvlJc w:val="left"/>
      <w:pPr>
        <w:ind w:left="6120" w:hanging="360"/>
      </w:pPr>
    </w:lvl>
    <w:lvl w:ilvl="8" w:tplc="81028C3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517636"/>
    <w:multiLevelType w:val="hybridMultilevel"/>
    <w:tmpl w:val="183C3AE8"/>
    <w:lvl w:ilvl="0" w:tplc="0FB28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A12F8EE" w:tentative="1">
      <w:start w:val="1"/>
      <w:numFmt w:val="lowerLetter"/>
      <w:lvlText w:val="%2."/>
      <w:lvlJc w:val="left"/>
      <w:pPr>
        <w:ind w:left="1440" w:hanging="360"/>
      </w:pPr>
    </w:lvl>
    <w:lvl w:ilvl="2" w:tplc="68284F80" w:tentative="1">
      <w:start w:val="1"/>
      <w:numFmt w:val="lowerRoman"/>
      <w:lvlText w:val="%3."/>
      <w:lvlJc w:val="right"/>
      <w:pPr>
        <w:ind w:left="2160" w:hanging="180"/>
      </w:pPr>
    </w:lvl>
    <w:lvl w:ilvl="3" w:tplc="51B036BC" w:tentative="1">
      <w:start w:val="1"/>
      <w:numFmt w:val="decimal"/>
      <w:lvlText w:val="%4."/>
      <w:lvlJc w:val="left"/>
      <w:pPr>
        <w:ind w:left="2880" w:hanging="360"/>
      </w:pPr>
    </w:lvl>
    <w:lvl w:ilvl="4" w:tplc="1764D51E" w:tentative="1">
      <w:start w:val="1"/>
      <w:numFmt w:val="lowerLetter"/>
      <w:lvlText w:val="%5."/>
      <w:lvlJc w:val="left"/>
      <w:pPr>
        <w:ind w:left="3600" w:hanging="360"/>
      </w:pPr>
    </w:lvl>
    <w:lvl w:ilvl="5" w:tplc="9DDA4FD8" w:tentative="1">
      <w:start w:val="1"/>
      <w:numFmt w:val="lowerRoman"/>
      <w:lvlText w:val="%6."/>
      <w:lvlJc w:val="right"/>
      <w:pPr>
        <w:ind w:left="4320" w:hanging="180"/>
      </w:pPr>
    </w:lvl>
    <w:lvl w:ilvl="6" w:tplc="9D8EF542" w:tentative="1">
      <w:start w:val="1"/>
      <w:numFmt w:val="decimal"/>
      <w:lvlText w:val="%7."/>
      <w:lvlJc w:val="left"/>
      <w:pPr>
        <w:ind w:left="5040" w:hanging="360"/>
      </w:pPr>
    </w:lvl>
    <w:lvl w:ilvl="7" w:tplc="9D30A442" w:tentative="1">
      <w:start w:val="1"/>
      <w:numFmt w:val="lowerLetter"/>
      <w:lvlText w:val="%8."/>
      <w:lvlJc w:val="left"/>
      <w:pPr>
        <w:ind w:left="5760" w:hanging="360"/>
      </w:pPr>
    </w:lvl>
    <w:lvl w:ilvl="8" w:tplc="1590A0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C4171C"/>
    <w:multiLevelType w:val="hybridMultilevel"/>
    <w:tmpl w:val="A5D67BD2"/>
    <w:lvl w:ilvl="0" w:tplc="92DC99F6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147411A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2F4E98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D2E02C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32C9CB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66C2E4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8E6840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122A37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D5500D4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6603510"/>
    <w:multiLevelType w:val="hybridMultilevel"/>
    <w:tmpl w:val="2E328C40"/>
    <w:lvl w:ilvl="0" w:tplc="E0CC88F2">
      <w:start w:val="1"/>
      <w:numFmt w:val="decimal"/>
      <w:lvlText w:val="6.%1"/>
      <w:lvlJc w:val="left"/>
      <w:pPr>
        <w:ind w:left="1080" w:hanging="360"/>
      </w:pPr>
      <w:rPr>
        <w:rFonts w:hint="default"/>
      </w:rPr>
    </w:lvl>
    <w:lvl w:ilvl="1" w:tplc="1FAECBBA" w:tentative="1">
      <w:start w:val="1"/>
      <w:numFmt w:val="lowerLetter"/>
      <w:lvlText w:val="%2."/>
      <w:lvlJc w:val="left"/>
      <w:pPr>
        <w:ind w:left="1800" w:hanging="360"/>
      </w:pPr>
    </w:lvl>
    <w:lvl w:ilvl="2" w:tplc="1A1E6232" w:tentative="1">
      <w:start w:val="1"/>
      <w:numFmt w:val="lowerRoman"/>
      <w:lvlText w:val="%3."/>
      <w:lvlJc w:val="right"/>
      <w:pPr>
        <w:ind w:left="2520" w:hanging="180"/>
      </w:pPr>
    </w:lvl>
    <w:lvl w:ilvl="3" w:tplc="80CEE074" w:tentative="1">
      <w:start w:val="1"/>
      <w:numFmt w:val="decimal"/>
      <w:lvlText w:val="%4."/>
      <w:lvlJc w:val="left"/>
      <w:pPr>
        <w:ind w:left="3240" w:hanging="360"/>
      </w:pPr>
    </w:lvl>
    <w:lvl w:ilvl="4" w:tplc="4126B502" w:tentative="1">
      <w:start w:val="1"/>
      <w:numFmt w:val="lowerLetter"/>
      <w:lvlText w:val="%5."/>
      <w:lvlJc w:val="left"/>
      <w:pPr>
        <w:ind w:left="3960" w:hanging="360"/>
      </w:pPr>
    </w:lvl>
    <w:lvl w:ilvl="5" w:tplc="80A49996" w:tentative="1">
      <w:start w:val="1"/>
      <w:numFmt w:val="lowerRoman"/>
      <w:lvlText w:val="%6."/>
      <w:lvlJc w:val="right"/>
      <w:pPr>
        <w:ind w:left="4680" w:hanging="180"/>
      </w:pPr>
    </w:lvl>
    <w:lvl w:ilvl="6" w:tplc="95961184" w:tentative="1">
      <w:start w:val="1"/>
      <w:numFmt w:val="decimal"/>
      <w:lvlText w:val="%7."/>
      <w:lvlJc w:val="left"/>
      <w:pPr>
        <w:ind w:left="5400" w:hanging="360"/>
      </w:pPr>
    </w:lvl>
    <w:lvl w:ilvl="7" w:tplc="6B04149C" w:tentative="1">
      <w:start w:val="1"/>
      <w:numFmt w:val="lowerLetter"/>
      <w:lvlText w:val="%8."/>
      <w:lvlJc w:val="left"/>
      <w:pPr>
        <w:ind w:left="6120" w:hanging="360"/>
      </w:pPr>
    </w:lvl>
    <w:lvl w:ilvl="8" w:tplc="FEB4CC0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AC0DAD"/>
    <w:multiLevelType w:val="multilevel"/>
    <w:tmpl w:val="2E282B1C"/>
    <w:lvl w:ilvl="0">
      <w:start w:val="1"/>
      <w:numFmt w:val="decimal"/>
      <w:pStyle w:val="Puesto"/>
      <w:lvlText w:val="%1."/>
      <w:lvlJc w:val="left"/>
      <w:pPr>
        <w:ind w:left="720" w:hanging="360"/>
      </w:pPr>
      <w:rPr>
        <w:lang w:val="es-ES_tradnl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427D761A"/>
    <w:multiLevelType w:val="multilevel"/>
    <w:tmpl w:val="1DF0F94E"/>
    <w:styleLink w:val="Estilo1"/>
    <w:lvl w:ilvl="0">
      <w:start w:val="1"/>
      <w:numFmt w:val="decimal"/>
      <w:lvlText w:val="%1."/>
      <w:lvlJc w:val="left"/>
      <w:pPr>
        <w:tabs>
          <w:tab w:val="num" w:pos="792"/>
        </w:tabs>
        <w:ind w:left="397" w:hanging="37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3" w15:restartNumberingAfterBreak="0">
    <w:nsid w:val="54453273"/>
    <w:multiLevelType w:val="hybridMultilevel"/>
    <w:tmpl w:val="55D4004E"/>
    <w:lvl w:ilvl="0" w:tplc="EBF6EA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7616C0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1CF2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61F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8F0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1EE4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42C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6F7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344E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A5C"/>
    <w:multiLevelType w:val="hybridMultilevel"/>
    <w:tmpl w:val="A13AC8D6"/>
    <w:lvl w:ilvl="0" w:tplc="501A85F6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9B966D3A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C344878A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0E0D67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77A4C8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DD86F99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CC6CC83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CAEC5C6A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E5E2C06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2483DF9"/>
    <w:multiLevelType w:val="hybridMultilevel"/>
    <w:tmpl w:val="B10A58EE"/>
    <w:lvl w:ilvl="0" w:tplc="0482575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A261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5076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70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06D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525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09B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DCD9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B8C5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D0D60"/>
    <w:multiLevelType w:val="hybridMultilevel"/>
    <w:tmpl w:val="A3B0FFB6"/>
    <w:lvl w:ilvl="0" w:tplc="D2A827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13055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62DE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E76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082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AC3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E7F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CC9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145A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37E3D"/>
    <w:multiLevelType w:val="hybridMultilevel"/>
    <w:tmpl w:val="DC147B14"/>
    <w:lvl w:ilvl="0" w:tplc="643CB80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C142B4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829B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639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7A15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52E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4B7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2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18F1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F7A06"/>
    <w:multiLevelType w:val="hybridMultilevel"/>
    <w:tmpl w:val="FEF6BE0A"/>
    <w:lvl w:ilvl="0" w:tplc="906276B2">
      <w:start w:val="4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FE8A90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D2DE4D3E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AB2D754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1A25E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BBE82F0A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266668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9D80CA96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791A3C8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62A7635"/>
    <w:multiLevelType w:val="hybridMultilevel"/>
    <w:tmpl w:val="43F44922"/>
    <w:lvl w:ilvl="0" w:tplc="E8F24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3018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F233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2F3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027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BC1E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847C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2891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145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21DF6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A0E2B36"/>
    <w:multiLevelType w:val="hybridMultilevel"/>
    <w:tmpl w:val="0ABAD752"/>
    <w:lvl w:ilvl="0" w:tplc="B6CC5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102D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9C2C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2D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CF7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F25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DE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E08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189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51795"/>
    <w:multiLevelType w:val="hybridMultilevel"/>
    <w:tmpl w:val="B088D90E"/>
    <w:lvl w:ilvl="0" w:tplc="30DCAFAE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59FEF472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77C6E36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43E94B2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B5ED9E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608C599E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294AD8A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36A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968731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AD51796"/>
    <w:multiLevelType w:val="hybridMultilevel"/>
    <w:tmpl w:val="7AD51796"/>
    <w:lvl w:ilvl="0" w:tplc="6728C4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DEE22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24F9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0E65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90F4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D66C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6E5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7F490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5E55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AD51797"/>
    <w:multiLevelType w:val="hybridMultilevel"/>
    <w:tmpl w:val="7AD51797"/>
    <w:lvl w:ilvl="0" w:tplc="B4D281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E1CA9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FABF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A62C5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185E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ECC2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863E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CAA2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816AC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AD51798"/>
    <w:multiLevelType w:val="hybridMultilevel"/>
    <w:tmpl w:val="7AD51798"/>
    <w:lvl w:ilvl="0" w:tplc="317265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52618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365D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4239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560C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F281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0430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20FE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14E6B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AD51799"/>
    <w:multiLevelType w:val="hybridMultilevel"/>
    <w:tmpl w:val="7AD51799"/>
    <w:lvl w:ilvl="0" w:tplc="930845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B34B7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458C2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22EB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E634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78F6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FCD9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A5489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72E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7AD5179A"/>
    <w:multiLevelType w:val="hybridMultilevel"/>
    <w:tmpl w:val="7AD5179A"/>
    <w:lvl w:ilvl="0" w:tplc="5BA656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DE88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0A19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4CA1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681E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F0E9A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AAC5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F63A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6E6D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AD5179B"/>
    <w:multiLevelType w:val="hybridMultilevel"/>
    <w:tmpl w:val="7AD5179B"/>
    <w:lvl w:ilvl="0" w:tplc="227C3A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F7C36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CE8A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BECC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9EBE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E876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BB884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24EB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706A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645701445">
    <w:abstractNumId w:val="8"/>
  </w:num>
  <w:num w:numId="2" w16cid:durableId="1811048000">
    <w:abstractNumId w:val="24"/>
  </w:num>
  <w:num w:numId="3" w16cid:durableId="1426149625">
    <w:abstractNumId w:val="11"/>
  </w:num>
  <w:num w:numId="4" w16cid:durableId="1365057941">
    <w:abstractNumId w:val="1"/>
  </w:num>
  <w:num w:numId="5" w16cid:durableId="746534769">
    <w:abstractNumId w:val="19"/>
  </w:num>
  <w:num w:numId="6" w16cid:durableId="1990818122">
    <w:abstractNumId w:val="13"/>
  </w:num>
  <w:num w:numId="7" w16cid:durableId="401828462">
    <w:abstractNumId w:val="26"/>
  </w:num>
  <w:num w:numId="8" w16cid:durableId="2141603752">
    <w:abstractNumId w:val="7"/>
  </w:num>
  <w:num w:numId="9" w16cid:durableId="1027408715">
    <w:abstractNumId w:val="4"/>
  </w:num>
  <w:num w:numId="10" w16cid:durableId="1805653495">
    <w:abstractNumId w:val="21"/>
  </w:num>
  <w:num w:numId="11" w16cid:durableId="680669896">
    <w:abstractNumId w:val="16"/>
  </w:num>
  <w:num w:numId="12" w16cid:durableId="2089423677">
    <w:abstractNumId w:val="17"/>
  </w:num>
  <w:num w:numId="13" w16cid:durableId="206798116">
    <w:abstractNumId w:val="15"/>
  </w:num>
  <w:num w:numId="14" w16cid:durableId="418676625">
    <w:abstractNumId w:val="3"/>
  </w:num>
  <w:num w:numId="15" w16cid:durableId="722755538">
    <w:abstractNumId w:val="12"/>
  </w:num>
  <w:num w:numId="16" w16cid:durableId="32268144">
    <w:abstractNumId w:val="20"/>
  </w:num>
  <w:num w:numId="17" w16cid:durableId="1207523044">
    <w:abstractNumId w:val="6"/>
  </w:num>
  <w:num w:numId="18" w16cid:durableId="627665976">
    <w:abstractNumId w:val="28"/>
  </w:num>
  <w:num w:numId="19" w16cid:durableId="1856963927">
    <w:abstractNumId w:val="25"/>
  </w:num>
  <w:num w:numId="20" w16cid:durableId="1988633053">
    <w:abstractNumId w:val="32"/>
  </w:num>
  <w:num w:numId="21" w16cid:durableId="1630476276">
    <w:abstractNumId w:val="14"/>
  </w:num>
  <w:num w:numId="22" w16cid:durableId="18766556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41270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913731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839239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3235412">
    <w:abstractNumId w:val="9"/>
  </w:num>
  <w:num w:numId="27" w16cid:durableId="19756699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387180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22674666">
    <w:abstractNumId w:val="27"/>
  </w:num>
  <w:num w:numId="30" w16cid:durableId="1365137992">
    <w:abstractNumId w:val="10"/>
  </w:num>
  <w:num w:numId="31" w16cid:durableId="1108741573">
    <w:abstractNumId w:val="18"/>
  </w:num>
  <w:num w:numId="32" w16cid:durableId="2105611662">
    <w:abstractNumId w:val="23"/>
  </w:num>
  <w:num w:numId="33" w16cid:durableId="173811466">
    <w:abstractNumId w:val="11"/>
    <w:lvlOverride w:ilvl="0">
      <w:startOverride w:val="1"/>
    </w:lvlOverride>
  </w:num>
  <w:num w:numId="34" w16cid:durableId="431053410">
    <w:abstractNumId w:val="5"/>
  </w:num>
  <w:num w:numId="35" w16cid:durableId="1746566975">
    <w:abstractNumId w:val="2"/>
  </w:num>
  <w:num w:numId="36" w16cid:durableId="374888851">
    <w:abstractNumId w:val="29"/>
  </w:num>
  <w:num w:numId="37" w16cid:durableId="152450239">
    <w:abstractNumId w:val="31"/>
  </w:num>
  <w:num w:numId="38" w16cid:durableId="893394691">
    <w:abstractNumId w:val="22"/>
  </w:num>
  <w:num w:numId="39" w16cid:durableId="1244532750">
    <w:abstractNumId w:val="0"/>
  </w:num>
  <w:num w:numId="40" w16cid:durableId="1775518756">
    <w:abstractNumId w:val="30"/>
  </w:num>
  <w:num w:numId="41" w16cid:durableId="1624729690">
    <w:abstractNumId w:val="33"/>
  </w:num>
  <w:num w:numId="42" w16cid:durableId="882131579">
    <w:abstractNumId w:val="34"/>
  </w:num>
  <w:num w:numId="43" w16cid:durableId="281235027">
    <w:abstractNumId w:val="35"/>
  </w:num>
  <w:num w:numId="44" w16cid:durableId="1560481602">
    <w:abstractNumId w:val="36"/>
  </w:num>
  <w:num w:numId="45" w16cid:durableId="1151949447">
    <w:abstractNumId w:val="37"/>
  </w:num>
  <w:num w:numId="46" w16cid:durableId="393041536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28"/>
    <w:rsid w:val="00007762"/>
    <w:rsid w:val="000271DD"/>
    <w:rsid w:val="0003203C"/>
    <w:rsid w:val="00033508"/>
    <w:rsid w:val="00037BAD"/>
    <w:rsid w:val="00050DD7"/>
    <w:rsid w:val="000563B9"/>
    <w:rsid w:val="0005776E"/>
    <w:rsid w:val="0007138C"/>
    <w:rsid w:val="00072FB3"/>
    <w:rsid w:val="00074DB9"/>
    <w:rsid w:val="00077317"/>
    <w:rsid w:val="00077E20"/>
    <w:rsid w:val="0008228B"/>
    <w:rsid w:val="000872DB"/>
    <w:rsid w:val="000958AA"/>
    <w:rsid w:val="000A4922"/>
    <w:rsid w:val="000A5BA8"/>
    <w:rsid w:val="000A5E91"/>
    <w:rsid w:val="000B5E3D"/>
    <w:rsid w:val="000B6122"/>
    <w:rsid w:val="000C0043"/>
    <w:rsid w:val="000C3904"/>
    <w:rsid w:val="000C5C7D"/>
    <w:rsid w:val="000C6617"/>
    <w:rsid w:val="000C6CA9"/>
    <w:rsid w:val="000D0B65"/>
    <w:rsid w:val="000D37F6"/>
    <w:rsid w:val="000E31B1"/>
    <w:rsid w:val="000E7211"/>
    <w:rsid w:val="001045F2"/>
    <w:rsid w:val="0011373C"/>
    <w:rsid w:val="001158F2"/>
    <w:rsid w:val="00131E48"/>
    <w:rsid w:val="0014397F"/>
    <w:rsid w:val="001444ED"/>
    <w:rsid w:val="00147177"/>
    <w:rsid w:val="00150274"/>
    <w:rsid w:val="0015441B"/>
    <w:rsid w:val="00156285"/>
    <w:rsid w:val="0015722B"/>
    <w:rsid w:val="00161244"/>
    <w:rsid w:val="0016282A"/>
    <w:rsid w:val="00163992"/>
    <w:rsid w:val="00170627"/>
    <w:rsid w:val="00176041"/>
    <w:rsid w:val="00185B28"/>
    <w:rsid w:val="0019449E"/>
    <w:rsid w:val="001A0C43"/>
    <w:rsid w:val="001A5069"/>
    <w:rsid w:val="001C1862"/>
    <w:rsid w:val="001C3721"/>
    <w:rsid w:val="001C5952"/>
    <w:rsid w:val="001C72FA"/>
    <w:rsid w:val="001C7EF8"/>
    <w:rsid w:val="001D68D1"/>
    <w:rsid w:val="001E61CD"/>
    <w:rsid w:val="001E725D"/>
    <w:rsid w:val="001F742B"/>
    <w:rsid w:val="001F795C"/>
    <w:rsid w:val="002032BF"/>
    <w:rsid w:val="00214D1D"/>
    <w:rsid w:val="00216829"/>
    <w:rsid w:val="00221493"/>
    <w:rsid w:val="00230282"/>
    <w:rsid w:val="00252206"/>
    <w:rsid w:val="00254D37"/>
    <w:rsid w:val="002611A7"/>
    <w:rsid w:val="00263494"/>
    <w:rsid w:val="002716C0"/>
    <w:rsid w:val="0027580A"/>
    <w:rsid w:val="00290958"/>
    <w:rsid w:val="00291826"/>
    <w:rsid w:val="002919D4"/>
    <w:rsid w:val="00291DEA"/>
    <w:rsid w:val="002A0332"/>
    <w:rsid w:val="002A1795"/>
    <w:rsid w:val="002A4910"/>
    <w:rsid w:val="002A62F4"/>
    <w:rsid w:val="002B3CD0"/>
    <w:rsid w:val="002B5937"/>
    <w:rsid w:val="002C4B5B"/>
    <w:rsid w:val="002D0EEE"/>
    <w:rsid w:val="002D5CC5"/>
    <w:rsid w:val="002E03AC"/>
    <w:rsid w:val="002F0792"/>
    <w:rsid w:val="00300A00"/>
    <w:rsid w:val="00300A7A"/>
    <w:rsid w:val="00304109"/>
    <w:rsid w:val="003052C2"/>
    <w:rsid w:val="00320195"/>
    <w:rsid w:val="003206BC"/>
    <w:rsid w:val="0032341F"/>
    <w:rsid w:val="00325032"/>
    <w:rsid w:val="00333CFA"/>
    <w:rsid w:val="003342A2"/>
    <w:rsid w:val="00344295"/>
    <w:rsid w:val="00354D33"/>
    <w:rsid w:val="00361C55"/>
    <w:rsid w:val="003641A3"/>
    <w:rsid w:val="00382EB9"/>
    <w:rsid w:val="003831C0"/>
    <w:rsid w:val="00395891"/>
    <w:rsid w:val="00396B48"/>
    <w:rsid w:val="00397314"/>
    <w:rsid w:val="003A070D"/>
    <w:rsid w:val="003A0CF9"/>
    <w:rsid w:val="003A1163"/>
    <w:rsid w:val="003B0203"/>
    <w:rsid w:val="003B333C"/>
    <w:rsid w:val="003C13B4"/>
    <w:rsid w:val="003C13D6"/>
    <w:rsid w:val="003C7183"/>
    <w:rsid w:val="003C74C0"/>
    <w:rsid w:val="003D30D1"/>
    <w:rsid w:val="003E0B80"/>
    <w:rsid w:val="003E1C93"/>
    <w:rsid w:val="003E4DB2"/>
    <w:rsid w:val="003E5E2B"/>
    <w:rsid w:val="003E5FB1"/>
    <w:rsid w:val="003F057A"/>
    <w:rsid w:val="003F1F7E"/>
    <w:rsid w:val="00404562"/>
    <w:rsid w:val="00411330"/>
    <w:rsid w:val="00414FD4"/>
    <w:rsid w:val="0041519A"/>
    <w:rsid w:val="00416DDA"/>
    <w:rsid w:val="00422807"/>
    <w:rsid w:val="00423542"/>
    <w:rsid w:val="004501CF"/>
    <w:rsid w:val="00450219"/>
    <w:rsid w:val="0045209F"/>
    <w:rsid w:val="00457376"/>
    <w:rsid w:val="00460CF8"/>
    <w:rsid w:val="00462910"/>
    <w:rsid w:val="00475A5C"/>
    <w:rsid w:val="00477EF5"/>
    <w:rsid w:val="00482521"/>
    <w:rsid w:val="00496C89"/>
    <w:rsid w:val="004A3C7F"/>
    <w:rsid w:val="004A773E"/>
    <w:rsid w:val="004A7F5A"/>
    <w:rsid w:val="004B043F"/>
    <w:rsid w:val="004B0963"/>
    <w:rsid w:val="004B3339"/>
    <w:rsid w:val="004B432F"/>
    <w:rsid w:val="004B625A"/>
    <w:rsid w:val="004C188C"/>
    <w:rsid w:val="004C257F"/>
    <w:rsid w:val="004C51C6"/>
    <w:rsid w:val="004C6BC7"/>
    <w:rsid w:val="004D091B"/>
    <w:rsid w:val="004E3B34"/>
    <w:rsid w:val="004E7DAD"/>
    <w:rsid w:val="004F1824"/>
    <w:rsid w:val="005079C0"/>
    <w:rsid w:val="0055732B"/>
    <w:rsid w:val="00565111"/>
    <w:rsid w:val="0056628E"/>
    <w:rsid w:val="00570668"/>
    <w:rsid w:val="00574A58"/>
    <w:rsid w:val="00580F3C"/>
    <w:rsid w:val="00581CFF"/>
    <w:rsid w:val="00582EEE"/>
    <w:rsid w:val="00584142"/>
    <w:rsid w:val="005865E8"/>
    <w:rsid w:val="00593427"/>
    <w:rsid w:val="00596542"/>
    <w:rsid w:val="005969E7"/>
    <w:rsid w:val="005A0ECC"/>
    <w:rsid w:val="005A22BC"/>
    <w:rsid w:val="005A5424"/>
    <w:rsid w:val="005A5726"/>
    <w:rsid w:val="005A5BAF"/>
    <w:rsid w:val="005A79C7"/>
    <w:rsid w:val="005B13CA"/>
    <w:rsid w:val="005B232F"/>
    <w:rsid w:val="005B293B"/>
    <w:rsid w:val="005B3BEE"/>
    <w:rsid w:val="005B7CF7"/>
    <w:rsid w:val="005C02EC"/>
    <w:rsid w:val="005C6B0D"/>
    <w:rsid w:val="005D5C64"/>
    <w:rsid w:val="005E13AB"/>
    <w:rsid w:val="005E18F7"/>
    <w:rsid w:val="005F565D"/>
    <w:rsid w:val="005F71B4"/>
    <w:rsid w:val="0060485B"/>
    <w:rsid w:val="006063BE"/>
    <w:rsid w:val="00607BCA"/>
    <w:rsid w:val="00610886"/>
    <w:rsid w:val="00611E90"/>
    <w:rsid w:val="00616781"/>
    <w:rsid w:val="00617DE2"/>
    <w:rsid w:val="00625382"/>
    <w:rsid w:val="00635020"/>
    <w:rsid w:val="006421C4"/>
    <w:rsid w:val="00654773"/>
    <w:rsid w:val="006611E4"/>
    <w:rsid w:val="006712E7"/>
    <w:rsid w:val="0067344B"/>
    <w:rsid w:val="006774C2"/>
    <w:rsid w:val="00685C0A"/>
    <w:rsid w:val="00687A47"/>
    <w:rsid w:val="00687FAC"/>
    <w:rsid w:val="00691C10"/>
    <w:rsid w:val="006A1CA4"/>
    <w:rsid w:val="006A228B"/>
    <w:rsid w:val="006A72E9"/>
    <w:rsid w:val="006B7E5C"/>
    <w:rsid w:val="006B7FA5"/>
    <w:rsid w:val="006C186E"/>
    <w:rsid w:val="006C55BA"/>
    <w:rsid w:val="006D0DFB"/>
    <w:rsid w:val="006D2AAD"/>
    <w:rsid w:val="006D2EB0"/>
    <w:rsid w:val="006D3C51"/>
    <w:rsid w:val="006D705A"/>
    <w:rsid w:val="006D738F"/>
    <w:rsid w:val="006E0FDE"/>
    <w:rsid w:val="006E235F"/>
    <w:rsid w:val="006E2829"/>
    <w:rsid w:val="006E2F34"/>
    <w:rsid w:val="006E33A6"/>
    <w:rsid w:val="006E389E"/>
    <w:rsid w:val="006F7752"/>
    <w:rsid w:val="0070399C"/>
    <w:rsid w:val="00713C46"/>
    <w:rsid w:val="00715FA5"/>
    <w:rsid w:val="00724110"/>
    <w:rsid w:val="0072427D"/>
    <w:rsid w:val="00732E83"/>
    <w:rsid w:val="00735DD9"/>
    <w:rsid w:val="0074098B"/>
    <w:rsid w:val="00745AE3"/>
    <w:rsid w:val="00751347"/>
    <w:rsid w:val="007557B6"/>
    <w:rsid w:val="007564F1"/>
    <w:rsid w:val="00760C06"/>
    <w:rsid w:val="00762C1E"/>
    <w:rsid w:val="00764528"/>
    <w:rsid w:val="00772B5E"/>
    <w:rsid w:val="00782866"/>
    <w:rsid w:val="00795DD9"/>
    <w:rsid w:val="007A128B"/>
    <w:rsid w:val="007A2078"/>
    <w:rsid w:val="007A2312"/>
    <w:rsid w:val="007A640A"/>
    <w:rsid w:val="007A7BA5"/>
    <w:rsid w:val="007B2EF7"/>
    <w:rsid w:val="007B4674"/>
    <w:rsid w:val="007C44B8"/>
    <w:rsid w:val="007D4AAF"/>
    <w:rsid w:val="007D69CF"/>
    <w:rsid w:val="007E1DE6"/>
    <w:rsid w:val="007E42BE"/>
    <w:rsid w:val="007E7F95"/>
    <w:rsid w:val="007F642C"/>
    <w:rsid w:val="0080084E"/>
    <w:rsid w:val="00807139"/>
    <w:rsid w:val="0080746F"/>
    <w:rsid w:val="00814DF6"/>
    <w:rsid w:val="00822532"/>
    <w:rsid w:val="00823E15"/>
    <w:rsid w:val="008363A3"/>
    <w:rsid w:val="00842A32"/>
    <w:rsid w:val="00845DEF"/>
    <w:rsid w:val="00853B75"/>
    <w:rsid w:val="00857D87"/>
    <w:rsid w:val="008654CD"/>
    <w:rsid w:val="0086619A"/>
    <w:rsid w:val="00870CE7"/>
    <w:rsid w:val="00887778"/>
    <w:rsid w:val="00893504"/>
    <w:rsid w:val="008A0B7F"/>
    <w:rsid w:val="008A58B0"/>
    <w:rsid w:val="008B1BB7"/>
    <w:rsid w:val="008B41C5"/>
    <w:rsid w:val="008B44F7"/>
    <w:rsid w:val="008C3057"/>
    <w:rsid w:val="008D5E77"/>
    <w:rsid w:val="008E28D2"/>
    <w:rsid w:val="008E4B34"/>
    <w:rsid w:val="008F35DD"/>
    <w:rsid w:val="00900791"/>
    <w:rsid w:val="00912454"/>
    <w:rsid w:val="00916B0B"/>
    <w:rsid w:val="009237CD"/>
    <w:rsid w:val="00923CF6"/>
    <w:rsid w:val="00925AD9"/>
    <w:rsid w:val="00933CB0"/>
    <w:rsid w:val="00935DF4"/>
    <w:rsid w:val="009377B1"/>
    <w:rsid w:val="00937AA9"/>
    <w:rsid w:val="00946EBD"/>
    <w:rsid w:val="00950C43"/>
    <w:rsid w:val="00950C73"/>
    <w:rsid w:val="00953E8D"/>
    <w:rsid w:val="0096034D"/>
    <w:rsid w:val="009635C7"/>
    <w:rsid w:val="00981880"/>
    <w:rsid w:val="00985460"/>
    <w:rsid w:val="00991BDF"/>
    <w:rsid w:val="00993335"/>
    <w:rsid w:val="009A1F2A"/>
    <w:rsid w:val="009B67A4"/>
    <w:rsid w:val="009C20D7"/>
    <w:rsid w:val="009D34D8"/>
    <w:rsid w:val="009D7DA8"/>
    <w:rsid w:val="009E64BC"/>
    <w:rsid w:val="009F0A19"/>
    <w:rsid w:val="009F117F"/>
    <w:rsid w:val="009F72B2"/>
    <w:rsid w:val="00A01068"/>
    <w:rsid w:val="00A0183B"/>
    <w:rsid w:val="00A12847"/>
    <w:rsid w:val="00A12CB2"/>
    <w:rsid w:val="00A13829"/>
    <w:rsid w:val="00A1534E"/>
    <w:rsid w:val="00A1680F"/>
    <w:rsid w:val="00A172EC"/>
    <w:rsid w:val="00A3170C"/>
    <w:rsid w:val="00A43B9B"/>
    <w:rsid w:val="00A5088B"/>
    <w:rsid w:val="00A52BF1"/>
    <w:rsid w:val="00A55815"/>
    <w:rsid w:val="00A56F96"/>
    <w:rsid w:val="00A662B5"/>
    <w:rsid w:val="00A66DDB"/>
    <w:rsid w:val="00A74F6F"/>
    <w:rsid w:val="00A8107A"/>
    <w:rsid w:val="00A83815"/>
    <w:rsid w:val="00A83DC2"/>
    <w:rsid w:val="00A85BCE"/>
    <w:rsid w:val="00A93375"/>
    <w:rsid w:val="00A963EB"/>
    <w:rsid w:val="00A96924"/>
    <w:rsid w:val="00AA0216"/>
    <w:rsid w:val="00AA1C86"/>
    <w:rsid w:val="00AA6529"/>
    <w:rsid w:val="00AB6BE0"/>
    <w:rsid w:val="00AC0B1E"/>
    <w:rsid w:val="00AC11E1"/>
    <w:rsid w:val="00AC6587"/>
    <w:rsid w:val="00AD51C2"/>
    <w:rsid w:val="00AD727A"/>
    <w:rsid w:val="00AE311F"/>
    <w:rsid w:val="00AE46BD"/>
    <w:rsid w:val="00B1164B"/>
    <w:rsid w:val="00B26332"/>
    <w:rsid w:val="00B36FEF"/>
    <w:rsid w:val="00B471D8"/>
    <w:rsid w:val="00B47913"/>
    <w:rsid w:val="00B54C15"/>
    <w:rsid w:val="00B60A1E"/>
    <w:rsid w:val="00B71CEB"/>
    <w:rsid w:val="00B72A1A"/>
    <w:rsid w:val="00B75D61"/>
    <w:rsid w:val="00B80C07"/>
    <w:rsid w:val="00B94B37"/>
    <w:rsid w:val="00B94DE7"/>
    <w:rsid w:val="00BB38E2"/>
    <w:rsid w:val="00BB3AE9"/>
    <w:rsid w:val="00BB50A2"/>
    <w:rsid w:val="00BC126C"/>
    <w:rsid w:val="00BC2090"/>
    <w:rsid w:val="00BE30F5"/>
    <w:rsid w:val="00BE5BCA"/>
    <w:rsid w:val="00BE64BB"/>
    <w:rsid w:val="00BE6E0B"/>
    <w:rsid w:val="00BF3827"/>
    <w:rsid w:val="00C032A1"/>
    <w:rsid w:val="00C05C50"/>
    <w:rsid w:val="00C40E1A"/>
    <w:rsid w:val="00C41824"/>
    <w:rsid w:val="00C43B5D"/>
    <w:rsid w:val="00C47B34"/>
    <w:rsid w:val="00C51900"/>
    <w:rsid w:val="00C538F5"/>
    <w:rsid w:val="00C66414"/>
    <w:rsid w:val="00C831E5"/>
    <w:rsid w:val="00C90C59"/>
    <w:rsid w:val="00CA1165"/>
    <w:rsid w:val="00CA1C3B"/>
    <w:rsid w:val="00CA2574"/>
    <w:rsid w:val="00CA2F37"/>
    <w:rsid w:val="00CA41D8"/>
    <w:rsid w:val="00CA6F17"/>
    <w:rsid w:val="00CB2A97"/>
    <w:rsid w:val="00CB6E8F"/>
    <w:rsid w:val="00CC052A"/>
    <w:rsid w:val="00CC5CE1"/>
    <w:rsid w:val="00CE00CB"/>
    <w:rsid w:val="00CE309C"/>
    <w:rsid w:val="00CF00A0"/>
    <w:rsid w:val="00CF6006"/>
    <w:rsid w:val="00D02A5F"/>
    <w:rsid w:val="00D03BD2"/>
    <w:rsid w:val="00D10F0B"/>
    <w:rsid w:val="00D14902"/>
    <w:rsid w:val="00D16C69"/>
    <w:rsid w:val="00D17E1C"/>
    <w:rsid w:val="00D32026"/>
    <w:rsid w:val="00D3585A"/>
    <w:rsid w:val="00D40280"/>
    <w:rsid w:val="00D44DC5"/>
    <w:rsid w:val="00D46F23"/>
    <w:rsid w:val="00D47516"/>
    <w:rsid w:val="00D525A7"/>
    <w:rsid w:val="00D52F8A"/>
    <w:rsid w:val="00D66FEA"/>
    <w:rsid w:val="00D71290"/>
    <w:rsid w:val="00D74BEF"/>
    <w:rsid w:val="00D7699A"/>
    <w:rsid w:val="00D9134D"/>
    <w:rsid w:val="00D92501"/>
    <w:rsid w:val="00D929E4"/>
    <w:rsid w:val="00D96EE7"/>
    <w:rsid w:val="00DA006A"/>
    <w:rsid w:val="00DA4742"/>
    <w:rsid w:val="00DB0318"/>
    <w:rsid w:val="00DB2690"/>
    <w:rsid w:val="00DC1A0A"/>
    <w:rsid w:val="00DC40EF"/>
    <w:rsid w:val="00DC54FD"/>
    <w:rsid w:val="00DC7645"/>
    <w:rsid w:val="00DC76B7"/>
    <w:rsid w:val="00DE044E"/>
    <w:rsid w:val="00DE700B"/>
    <w:rsid w:val="00DE7ED4"/>
    <w:rsid w:val="00DF22F7"/>
    <w:rsid w:val="00E0382E"/>
    <w:rsid w:val="00E055B2"/>
    <w:rsid w:val="00E05AE7"/>
    <w:rsid w:val="00E101FB"/>
    <w:rsid w:val="00E14418"/>
    <w:rsid w:val="00E14D30"/>
    <w:rsid w:val="00E15EA2"/>
    <w:rsid w:val="00E26A9A"/>
    <w:rsid w:val="00E3215F"/>
    <w:rsid w:val="00E33972"/>
    <w:rsid w:val="00E41B1F"/>
    <w:rsid w:val="00E42AA1"/>
    <w:rsid w:val="00E42B59"/>
    <w:rsid w:val="00E45429"/>
    <w:rsid w:val="00E46058"/>
    <w:rsid w:val="00E505F9"/>
    <w:rsid w:val="00E60058"/>
    <w:rsid w:val="00E62D95"/>
    <w:rsid w:val="00E63DF2"/>
    <w:rsid w:val="00E75B1F"/>
    <w:rsid w:val="00E81130"/>
    <w:rsid w:val="00E841F4"/>
    <w:rsid w:val="00E85C4F"/>
    <w:rsid w:val="00E87376"/>
    <w:rsid w:val="00EC00A8"/>
    <w:rsid w:val="00ED183F"/>
    <w:rsid w:val="00ED3A62"/>
    <w:rsid w:val="00ED46F6"/>
    <w:rsid w:val="00ED586F"/>
    <w:rsid w:val="00EE0AF8"/>
    <w:rsid w:val="00EE0F63"/>
    <w:rsid w:val="00EE2D45"/>
    <w:rsid w:val="00EE6B28"/>
    <w:rsid w:val="00EF2AFE"/>
    <w:rsid w:val="00F0176D"/>
    <w:rsid w:val="00F04473"/>
    <w:rsid w:val="00F1303A"/>
    <w:rsid w:val="00F22B21"/>
    <w:rsid w:val="00F377A4"/>
    <w:rsid w:val="00F37E3B"/>
    <w:rsid w:val="00F448C7"/>
    <w:rsid w:val="00F47B91"/>
    <w:rsid w:val="00F53EF4"/>
    <w:rsid w:val="00F6108D"/>
    <w:rsid w:val="00F728F8"/>
    <w:rsid w:val="00F74555"/>
    <w:rsid w:val="00F8249A"/>
    <w:rsid w:val="00F9644C"/>
    <w:rsid w:val="00F96C4A"/>
    <w:rsid w:val="00FA0259"/>
    <w:rsid w:val="00FA0762"/>
    <w:rsid w:val="00FA0CF3"/>
    <w:rsid w:val="00FA2085"/>
    <w:rsid w:val="00FA3FDA"/>
    <w:rsid w:val="00FA5E79"/>
    <w:rsid w:val="00FB6F89"/>
    <w:rsid w:val="00FC01FA"/>
    <w:rsid w:val="00FC1A7D"/>
    <w:rsid w:val="00FC371E"/>
    <w:rsid w:val="00FC450C"/>
    <w:rsid w:val="00FD0FD0"/>
    <w:rsid w:val="00FD1F54"/>
    <w:rsid w:val="00FE2B2A"/>
    <w:rsid w:val="00FE4DCD"/>
    <w:rsid w:val="00FF1C6C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EB5A85"/>
  <w15:chartTrackingRefBased/>
  <w15:docId w15:val="{F5240DBC-B5A4-4395-AC5E-F8D20721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C6587"/>
    <w:pPr>
      <w:spacing w:before="120" w:after="120"/>
      <w:jc w:val="both"/>
    </w:pPr>
    <w:rPr>
      <w:rFonts w:ascii="Calibri" w:hAnsi="Calibri"/>
      <w:sz w:val="24"/>
      <w:lang w:val="fr-LU"/>
    </w:rPr>
  </w:style>
  <w:style w:type="paragraph" w:styleId="Ttulo1">
    <w:name w:val="heading 1"/>
    <w:aliases w:val="CHL1,E1,H1,H11,Heading 2-SOW,R1,h1"/>
    <w:basedOn w:val="Normal"/>
    <w:next w:val="Normal"/>
    <w:qFormat/>
    <w:rsid w:val="00D03BD2"/>
    <w:pPr>
      <w:keepNext/>
      <w:numPr>
        <w:numId w:val="40"/>
      </w:numPr>
      <w:spacing w:before="240" w:after="60"/>
      <w:ind w:left="431" w:hanging="431"/>
      <w:outlineLvl w:val="0"/>
    </w:pPr>
    <w:rPr>
      <w:rFonts w:ascii="Verdana" w:hAnsi="Verdana" w:cs="Arial"/>
      <w:b/>
      <w:bCs/>
      <w:kern w:val="32"/>
      <w:szCs w:val="32"/>
    </w:rPr>
  </w:style>
  <w:style w:type="paragraph" w:styleId="Ttulo2">
    <w:name w:val="heading 2"/>
    <w:basedOn w:val="Ttulo3"/>
    <w:next w:val="Normal"/>
    <w:qFormat/>
    <w:rsid w:val="00900791"/>
    <w:pPr>
      <w:numPr>
        <w:ilvl w:val="1"/>
      </w:numPr>
      <w:outlineLvl w:val="1"/>
    </w:pPr>
    <w:rPr>
      <w:b/>
      <w:sz w:val="26"/>
    </w:rPr>
  </w:style>
  <w:style w:type="paragraph" w:styleId="Ttulo3">
    <w:name w:val="heading 3"/>
    <w:basedOn w:val="Ttulo4"/>
    <w:next w:val="Normal"/>
    <w:qFormat/>
    <w:rsid w:val="006D3C51"/>
    <w:pPr>
      <w:numPr>
        <w:ilvl w:val="2"/>
      </w:numPr>
      <w:outlineLvl w:val="2"/>
    </w:pPr>
    <w:rPr>
      <w:b w:val="0"/>
      <w:i/>
    </w:rPr>
  </w:style>
  <w:style w:type="paragraph" w:styleId="Ttulo4">
    <w:name w:val="heading 4"/>
    <w:basedOn w:val="Normal"/>
    <w:next w:val="Normal"/>
    <w:qFormat/>
    <w:rsid w:val="0074098B"/>
    <w:pPr>
      <w:keepNext/>
      <w:numPr>
        <w:ilvl w:val="3"/>
        <w:numId w:val="40"/>
      </w:numPr>
      <w:spacing w:before="240" w:after="60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qFormat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40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40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pPr>
      <w:numPr>
        <w:ilvl w:val="7"/>
        <w:numId w:val="40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"/>
    <w:basedOn w:val="Normal"/>
    <w:pPr>
      <w:tabs>
        <w:tab w:val="center" w:pos="4252"/>
        <w:tab w:val="right" w:pos="8504"/>
      </w:tabs>
      <w:jc w:val="left"/>
    </w:pPr>
    <w:rPr>
      <w:rFonts w:ascii="Times New Roman" w:hAnsi="Times New Roman"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jc w:val="left"/>
    </w:pPr>
    <w:rPr>
      <w:rFonts w:ascii="Times New Roman" w:hAnsi="Times New Roman"/>
      <w:sz w:val="20"/>
      <w:lang w:eastAsia="x-none"/>
    </w:rPr>
  </w:style>
  <w:style w:type="paragraph" w:styleId="TDC1">
    <w:name w:val="toc 1"/>
    <w:basedOn w:val="Normal"/>
    <w:next w:val="Normal"/>
    <w:autoRedefine/>
    <w:uiPriority w:val="39"/>
    <w:rsid w:val="00946EBD"/>
    <w:pPr>
      <w:tabs>
        <w:tab w:val="left" w:pos="400"/>
        <w:tab w:val="left" w:pos="660"/>
        <w:tab w:val="right" w:leader="dot" w:pos="9072"/>
      </w:tabs>
      <w:spacing w:line="240" w:lineRule="atLeast"/>
      <w:ind w:left="284" w:hanging="284"/>
      <w:jc w:val="left"/>
    </w:pPr>
    <w:rPr>
      <w:rFonts w:ascii="Verdana" w:hAnsi="Verdana"/>
      <w:b/>
      <w:noProof/>
    </w:rPr>
  </w:style>
  <w:style w:type="paragraph" w:customStyle="1" w:styleId="Normaltabla">
    <w:name w:val="Normal tabla"/>
    <w:basedOn w:val="Normal"/>
    <w:pPr>
      <w:spacing w:line="240" w:lineRule="atLeast"/>
    </w:pPr>
    <w:rPr>
      <w:rFonts w:ascii="ITC Officina Sans Book" w:hAnsi="ITC Officina Sans Book"/>
      <w:sz w:val="18"/>
      <w:lang w:val="es-ES_tradnl" w:eastAsia="en-US"/>
    </w:rPr>
  </w:style>
  <w:style w:type="paragraph" w:customStyle="1" w:styleId="TituloDocumento">
    <w:name w:val="Titulo Documento"/>
    <w:basedOn w:val="Normal"/>
    <w:next w:val="Normal"/>
    <w:pPr>
      <w:spacing w:line="240" w:lineRule="atLeast"/>
      <w:jc w:val="left"/>
    </w:pPr>
    <w:rPr>
      <w:rFonts w:ascii="ITC Officina Sans Book" w:hAnsi="ITC Officina Sans Book"/>
      <w:b/>
      <w:sz w:val="48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pPr>
      <w:ind w:left="220"/>
    </w:pPr>
  </w:style>
  <w:style w:type="paragraph" w:styleId="TDC3">
    <w:name w:val="toc 3"/>
    <w:basedOn w:val="Normal"/>
    <w:next w:val="Normal"/>
    <w:autoRedefine/>
    <w:semiHidden/>
    <w:pPr>
      <w:ind w:left="440"/>
    </w:pPr>
  </w:style>
  <w:style w:type="paragraph" w:styleId="TDC4">
    <w:name w:val="toc 4"/>
    <w:basedOn w:val="Normal"/>
    <w:next w:val="Normal"/>
    <w:autoRedefine/>
    <w:semiHidden/>
    <w:pPr>
      <w:ind w:left="660"/>
    </w:pPr>
  </w:style>
  <w:style w:type="paragraph" w:styleId="TDC5">
    <w:name w:val="toc 5"/>
    <w:basedOn w:val="Normal"/>
    <w:next w:val="Normal"/>
    <w:autoRedefine/>
    <w:semiHidden/>
    <w:pPr>
      <w:ind w:left="880"/>
    </w:pPr>
  </w:style>
  <w:style w:type="paragraph" w:styleId="TDC6">
    <w:name w:val="toc 6"/>
    <w:basedOn w:val="Normal"/>
    <w:next w:val="Normal"/>
    <w:autoRedefine/>
    <w:semiHidden/>
    <w:pPr>
      <w:ind w:left="1100"/>
    </w:pPr>
  </w:style>
  <w:style w:type="paragraph" w:styleId="TDC7">
    <w:name w:val="toc 7"/>
    <w:basedOn w:val="Normal"/>
    <w:next w:val="Normal"/>
    <w:autoRedefine/>
    <w:semiHidden/>
    <w:pPr>
      <w:ind w:left="1320"/>
    </w:pPr>
  </w:style>
  <w:style w:type="paragraph" w:styleId="TDC8">
    <w:name w:val="toc 8"/>
    <w:basedOn w:val="Normal"/>
    <w:next w:val="Normal"/>
    <w:autoRedefine/>
    <w:semiHidden/>
    <w:pPr>
      <w:ind w:left="1540"/>
    </w:pPr>
  </w:style>
  <w:style w:type="paragraph" w:styleId="TDC9">
    <w:name w:val="toc 9"/>
    <w:basedOn w:val="Normal"/>
    <w:next w:val="Normal"/>
    <w:autoRedefine/>
    <w:semiHidden/>
    <w:pPr>
      <w:ind w:left="1760"/>
    </w:p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left"/>
    </w:pPr>
    <w:rPr>
      <w:rFonts w:ascii="Arial" w:eastAsia="Arial Unicode MS" w:hAnsi="Arial" w:cs="Arial"/>
      <w:b/>
      <w:bCs/>
      <w:szCs w:val="24"/>
      <w:lang w:val="es-ES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  <w:lang w:val="es-ES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  <w:lang w:val="es-ES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34">
    <w:name w:val="xl3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37">
    <w:name w:val="xl3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  <w:lang w:val="es-ES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6"/>
      <w:szCs w:val="16"/>
      <w:lang w:val="es-ES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  <w:lang w:val="es-ES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  <w:lang w:val="es-ES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44">
    <w:name w:val="xl44"/>
    <w:basedOn w:val="Normal"/>
    <w:pPr>
      <w:pBdr>
        <w:top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  <w:lang w:val="es-ES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Arial Unicode MS" w:hAnsi="Arial" w:cs="Arial"/>
      <w:szCs w:val="24"/>
      <w:lang w:val="es-ES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  <w:lang w:val="es-ES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  <w:lang w:val="es-ES"/>
    </w:rPr>
  </w:style>
  <w:style w:type="paragraph" w:customStyle="1" w:styleId="xl48">
    <w:name w:val="xl4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Cs w:val="24"/>
      <w:lang w:val="es-ES"/>
    </w:rPr>
  </w:style>
  <w:style w:type="paragraph" w:customStyle="1" w:styleId="xl49">
    <w:name w:val="xl4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Arial" w:eastAsia="Arial Unicode MS" w:hAnsi="Arial" w:cs="Arial"/>
      <w:szCs w:val="24"/>
      <w:lang w:val="es-ES"/>
    </w:rPr>
  </w:style>
  <w:style w:type="paragraph" w:customStyle="1" w:styleId="xl50">
    <w:name w:val="xl5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Cs w:val="24"/>
      <w:lang w:val="es-ES"/>
    </w:rPr>
  </w:style>
  <w:style w:type="character" w:customStyle="1" w:styleId="PiedepginaCar">
    <w:name w:val="Pie de página Car"/>
    <w:link w:val="Piedepgina"/>
    <w:uiPriority w:val="99"/>
    <w:rsid w:val="00E055B2"/>
    <w:rPr>
      <w:lang w:val="ca-ES"/>
    </w:rPr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paragraph" w:styleId="ndice1">
    <w:name w:val="index 1"/>
    <w:basedOn w:val="Normal"/>
    <w:next w:val="Normal"/>
    <w:autoRedefine/>
    <w:semiHidden/>
    <w:rsid w:val="00F96C4A"/>
    <w:pPr>
      <w:ind w:left="221" w:hanging="221"/>
    </w:pPr>
  </w:style>
  <w:style w:type="paragraph" w:styleId="Prrafodelista">
    <w:name w:val="List Paragraph"/>
    <w:basedOn w:val="Normal"/>
    <w:uiPriority w:val="34"/>
    <w:qFormat/>
    <w:rsid w:val="00807139"/>
    <w:pPr>
      <w:ind w:left="708"/>
    </w:pPr>
  </w:style>
  <w:style w:type="paragraph" w:styleId="Subttulo">
    <w:name w:val="Subtitle"/>
    <w:basedOn w:val="Ttulo2"/>
    <w:next w:val="Normal"/>
    <w:link w:val="SubttuloCar"/>
    <w:uiPriority w:val="11"/>
    <w:qFormat/>
    <w:rsid w:val="00A83815"/>
    <w:pPr>
      <w:numPr>
        <w:numId w:val="0"/>
      </w:numPr>
      <w:ind w:left="720" w:hanging="360"/>
    </w:pPr>
    <w:rPr>
      <w:rFonts w:ascii="Tahoma" w:hAnsi="Tahoma"/>
      <w:sz w:val="22"/>
      <w:lang w:val="x-none" w:eastAsia="x-none"/>
    </w:rPr>
  </w:style>
  <w:style w:type="character" w:customStyle="1" w:styleId="SubttuloCar">
    <w:name w:val="Subtítulo Car"/>
    <w:link w:val="Subttulo"/>
    <w:uiPriority w:val="11"/>
    <w:rsid w:val="00A83815"/>
    <w:rPr>
      <w:rFonts w:ascii="Tahoma" w:hAnsi="Tahoma"/>
      <w:i/>
      <w:sz w:val="22"/>
    </w:rPr>
  </w:style>
  <w:style w:type="paragraph" w:customStyle="1" w:styleId="Puesto">
    <w:name w:val="Puesto"/>
    <w:basedOn w:val="Normal"/>
    <w:next w:val="Normal"/>
    <w:link w:val="PuestoCar"/>
    <w:uiPriority w:val="10"/>
    <w:qFormat/>
    <w:rsid w:val="00D52F8A"/>
    <w:pPr>
      <w:numPr>
        <w:numId w:val="10"/>
      </w:numPr>
      <w:spacing w:before="240" w:after="60"/>
      <w:jc w:val="left"/>
      <w:outlineLvl w:val="0"/>
    </w:pPr>
    <w:rPr>
      <w:rFonts w:ascii="Verdana" w:hAnsi="Verdana"/>
      <w:b/>
      <w:bCs/>
      <w:kern w:val="28"/>
      <w:sz w:val="22"/>
      <w:szCs w:val="22"/>
      <w:lang w:val="x-none" w:eastAsia="x-none"/>
    </w:rPr>
  </w:style>
  <w:style w:type="character" w:customStyle="1" w:styleId="PuestoCar">
    <w:name w:val="Puesto Car"/>
    <w:link w:val="Puesto"/>
    <w:uiPriority w:val="10"/>
    <w:rsid w:val="00D52F8A"/>
    <w:rPr>
      <w:rFonts w:ascii="Verdana" w:hAnsi="Verdana"/>
      <w:b/>
      <w:bCs/>
      <w:kern w:val="28"/>
      <w:sz w:val="22"/>
      <w:szCs w:val="22"/>
    </w:rPr>
  </w:style>
  <w:style w:type="paragraph" w:customStyle="1" w:styleId="TtulodeTDC">
    <w:name w:val="Título de TDC"/>
    <w:basedOn w:val="Ttulo1"/>
    <w:next w:val="Normal"/>
    <w:uiPriority w:val="39"/>
    <w:qFormat/>
    <w:rsid w:val="009F0A1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es-ES" w:eastAsia="en-US"/>
    </w:rPr>
  </w:style>
  <w:style w:type="character" w:styleId="Nmerodepgina">
    <w:name w:val="page number"/>
    <w:basedOn w:val="Fuentedeprrafopredeter"/>
    <w:semiHidden/>
    <w:rsid w:val="008654CD"/>
  </w:style>
  <w:style w:type="paragraph" w:customStyle="1" w:styleId="Contenidodelatabla">
    <w:name w:val="Contenido de la tabla"/>
    <w:basedOn w:val="Normal"/>
    <w:rsid w:val="008654CD"/>
    <w:pPr>
      <w:suppressLineNumbers/>
      <w:suppressAutoHyphens/>
      <w:jc w:val="left"/>
    </w:pPr>
    <w:rPr>
      <w:rFonts w:ascii="Arial" w:hAnsi="Arial"/>
      <w:sz w:val="36"/>
      <w:lang w:val="es-ES" w:eastAsia="ar-SA"/>
    </w:rPr>
  </w:style>
  <w:style w:type="paragraph" w:styleId="Descripcin">
    <w:name w:val="caption"/>
    <w:basedOn w:val="Normal"/>
    <w:next w:val="Normal"/>
    <w:uiPriority w:val="35"/>
    <w:qFormat/>
    <w:rsid w:val="002A1795"/>
    <w:pPr>
      <w:jc w:val="center"/>
    </w:pPr>
    <w:rPr>
      <w:b/>
      <w:bCs/>
      <w:sz w:val="20"/>
      <w:lang w:val="fr-FR"/>
    </w:rPr>
  </w:style>
  <w:style w:type="paragraph" w:styleId="Tabladeilustraciones">
    <w:name w:val="table of figures"/>
    <w:basedOn w:val="Normal"/>
    <w:next w:val="Normal"/>
    <w:uiPriority w:val="99"/>
    <w:unhideWhenUsed/>
    <w:rsid w:val="00933CB0"/>
  </w:style>
  <w:style w:type="paragraph" w:styleId="TtuloTDC">
    <w:name w:val="TOC Heading"/>
    <w:basedOn w:val="Ttulo1"/>
    <w:next w:val="Normal"/>
    <w:uiPriority w:val="39"/>
    <w:qFormat/>
    <w:rsid w:val="00F37E3B"/>
    <w:pPr>
      <w:keepLines/>
      <w:numPr>
        <w:numId w:val="0"/>
      </w:numPr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</w:rPr>
  </w:style>
  <w:style w:type="numbering" w:customStyle="1" w:styleId="Estilo1">
    <w:name w:val="Estilo1"/>
    <w:rsid w:val="00F37E3B"/>
    <w:pPr>
      <w:numPr>
        <w:numId w:val="38"/>
      </w:numPr>
    </w:pPr>
  </w:style>
  <w:style w:type="character" w:customStyle="1" w:styleId="tlid-translation">
    <w:name w:val="tlid-translation"/>
    <w:rsid w:val="00D10F0B"/>
  </w:style>
  <w:style w:type="table" w:styleId="Tablaconcuadrcula">
    <w:name w:val="Table Grid"/>
    <w:basedOn w:val="Tablanormal"/>
    <w:uiPriority w:val="59"/>
    <w:rsid w:val="00E868FB"/>
    <w:tblPr/>
  </w:style>
  <w:style w:type="table" w:customStyle="1" w:styleId="ScrollSectionColumn">
    <w:name w:val="Scroll Section Column"/>
    <w:basedOn w:val="Tablanormal"/>
    <w:uiPriority w:val="99"/>
    <w:rsid w:val="00E868FB"/>
    <w:tblPr/>
  </w:style>
  <w:style w:type="table" w:customStyle="1" w:styleId="ScrollTip">
    <w:name w:val="Scroll Tip"/>
    <w:basedOn w:val="Tabla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a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a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a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NoteCloud">
    <w:name w:val="Scroll Note Cloud"/>
    <w:basedOn w:val="Tablanormal"/>
    <w:uiPriority w:val="99"/>
    <w:rsid w:val="00250162"/>
    <w:pPr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  <w:style w:type="table" w:customStyle="1" w:styleId="ScrollTableNormal">
    <w:name w:val="Scroll Table Normal"/>
    <w:basedOn w:val="Tablanormal"/>
    <w:uiPriority w:val="99"/>
    <w:qFormat/>
    <w:rsid w:val="00E868FB"/>
    <w:pPr>
      <w:spacing w:after="120"/>
    </w:pPr>
    <w:tblPr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b/>
        <w:color w:val="00000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/>
      </w:rPr>
    </w:tblStylePr>
  </w:style>
  <w:style w:type="table" w:customStyle="1" w:styleId="ScrollPanel">
    <w:name w:val="Scroll Panel"/>
    <w:basedOn w:val="Tabla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a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a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root@10.103.8.25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s%20Documentos\Codigos_Documentos\Informe_20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89BBC-B56C-4382-A531-B76C28D07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Informe_2005</Template>
  <TotalTime>12</TotalTime>
  <Pages>5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BTESA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j.lluch@btesa.com</dc:creator>
  <cp:lastModifiedBy>Manuel Diaz-Regañon</cp:lastModifiedBy>
  <cp:revision>8</cp:revision>
  <cp:lastPrinted>2014-10-20T21:20:00Z</cp:lastPrinted>
  <dcterms:created xsi:type="dcterms:W3CDTF">2022-03-28T15:37:00Z</dcterms:created>
  <dcterms:modified xsi:type="dcterms:W3CDTF">2022-08-13T22:49:00Z</dcterms:modified>
</cp:coreProperties>
</file>